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A897FC" w14:textId="77777777" w:rsidR="0006722D" w:rsidRPr="00BE2C4A" w:rsidRDefault="0006722D" w:rsidP="00367A2C">
      <w:pPr>
        <w:spacing w:after="0"/>
        <w:jc w:val="center"/>
        <w:rPr>
          <w:b/>
          <w:u w:val="single"/>
        </w:rPr>
      </w:pPr>
      <w:r w:rsidRPr="00BE2C4A">
        <w:rPr>
          <w:b/>
          <w:u w:val="single"/>
        </w:rPr>
        <w:t>Contents</w:t>
      </w:r>
    </w:p>
    <w:p w14:paraId="36DB7098" w14:textId="77777777" w:rsidR="00CC2165" w:rsidRPr="00CC2165" w:rsidRDefault="00CC2165" w:rsidP="00367A2C">
      <w:pPr>
        <w:pStyle w:val="ListParagraph"/>
        <w:tabs>
          <w:tab w:val="left" w:pos="6379"/>
        </w:tabs>
        <w:spacing w:after="0"/>
        <w:ind w:left="360"/>
        <w:rPr>
          <w:u w:val="single"/>
        </w:rPr>
      </w:pPr>
      <w:r>
        <w:tab/>
      </w:r>
      <w:r w:rsidRPr="00CC2165">
        <w:rPr>
          <w:u w:val="single"/>
        </w:rPr>
        <w:t>Page</w:t>
      </w:r>
    </w:p>
    <w:p w14:paraId="1B7B4D17" w14:textId="77777777" w:rsidR="0006722D" w:rsidRPr="00BE2C4A" w:rsidRDefault="002F60B2" w:rsidP="00CC2165">
      <w:pPr>
        <w:pStyle w:val="ListParagraph"/>
        <w:tabs>
          <w:tab w:val="left" w:pos="6521"/>
        </w:tabs>
        <w:ind w:left="360"/>
      </w:pPr>
      <w:r>
        <w:t>Headteacher’s welcome</w:t>
      </w:r>
      <w:r w:rsidR="00CC2165">
        <w:tab/>
      </w:r>
      <w:r w:rsidR="003F79ED">
        <w:t xml:space="preserve"> </w:t>
      </w:r>
      <w:r w:rsidR="00632E91">
        <w:t>3</w:t>
      </w:r>
    </w:p>
    <w:p w14:paraId="644924F9" w14:textId="77777777" w:rsidR="0006722D" w:rsidRPr="00BE2C4A" w:rsidRDefault="0006722D" w:rsidP="00CC2165">
      <w:pPr>
        <w:pStyle w:val="ListParagraph"/>
        <w:tabs>
          <w:tab w:val="left" w:pos="6521"/>
        </w:tabs>
        <w:ind w:left="360"/>
      </w:pPr>
      <w:r w:rsidRPr="00BE2C4A">
        <w:t>Addresses</w:t>
      </w:r>
      <w:r w:rsidR="00CC2165">
        <w:tab/>
      </w:r>
      <w:r w:rsidR="003F79ED">
        <w:t xml:space="preserve"> 4</w:t>
      </w:r>
    </w:p>
    <w:p w14:paraId="651C5872" w14:textId="77777777" w:rsidR="0006722D" w:rsidRPr="00BE2C4A" w:rsidRDefault="0006722D" w:rsidP="00CC2165">
      <w:pPr>
        <w:pStyle w:val="ListParagraph"/>
        <w:tabs>
          <w:tab w:val="left" w:pos="6521"/>
        </w:tabs>
        <w:ind w:left="360"/>
      </w:pPr>
      <w:r w:rsidRPr="00BE2C4A">
        <w:t>Catchment area</w:t>
      </w:r>
      <w:r w:rsidR="003F79ED">
        <w:tab/>
        <w:t xml:space="preserve"> 5</w:t>
      </w:r>
    </w:p>
    <w:p w14:paraId="0B79EE26" w14:textId="77777777" w:rsidR="0006722D" w:rsidRPr="00BE2C4A" w:rsidRDefault="0006722D" w:rsidP="00CC2165">
      <w:pPr>
        <w:pStyle w:val="ListParagraph"/>
        <w:tabs>
          <w:tab w:val="left" w:pos="6521"/>
        </w:tabs>
        <w:ind w:left="360"/>
      </w:pPr>
      <w:r w:rsidRPr="00BE2C4A">
        <w:t>School times and holidays</w:t>
      </w:r>
      <w:r w:rsidR="003F79ED">
        <w:tab/>
        <w:t xml:space="preserve"> 6</w:t>
      </w:r>
    </w:p>
    <w:p w14:paraId="5FB1EE63" w14:textId="77777777" w:rsidR="0006722D" w:rsidRPr="00BE2C4A" w:rsidRDefault="0006722D" w:rsidP="00CC2165">
      <w:pPr>
        <w:pStyle w:val="ListParagraph"/>
        <w:tabs>
          <w:tab w:val="left" w:pos="6521"/>
        </w:tabs>
        <w:ind w:left="360"/>
      </w:pPr>
      <w:r w:rsidRPr="00BE2C4A">
        <w:t>Site plan</w:t>
      </w:r>
      <w:r w:rsidR="003F79ED">
        <w:t>s</w:t>
      </w:r>
      <w:r w:rsidR="003F79ED">
        <w:tab/>
        <w:t xml:space="preserve"> 7</w:t>
      </w:r>
    </w:p>
    <w:p w14:paraId="481329DA" w14:textId="77777777" w:rsidR="0006722D" w:rsidRPr="00CC2165" w:rsidRDefault="0006722D" w:rsidP="00CC2165">
      <w:pPr>
        <w:pStyle w:val="ListParagraph"/>
        <w:tabs>
          <w:tab w:val="left" w:pos="6521"/>
        </w:tabs>
        <w:ind w:left="360"/>
      </w:pPr>
      <w:r w:rsidRPr="00BE2C4A">
        <w:t>Admissions stateme</w:t>
      </w:r>
      <w:r w:rsidRPr="00CC2165">
        <w:t>nt</w:t>
      </w:r>
      <w:r w:rsidR="003F79ED">
        <w:tab/>
        <w:t xml:space="preserve"> 9</w:t>
      </w:r>
    </w:p>
    <w:p w14:paraId="22395A87" w14:textId="77777777" w:rsidR="0006722D" w:rsidRPr="00CC2165" w:rsidRDefault="0006722D" w:rsidP="00CC2165">
      <w:pPr>
        <w:pStyle w:val="ListParagraph"/>
        <w:tabs>
          <w:tab w:val="left" w:pos="6521"/>
        </w:tabs>
        <w:ind w:left="360"/>
      </w:pPr>
      <w:r w:rsidRPr="00CC2165">
        <w:t>Mission Statement</w:t>
      </w:r>
      <w:r w:rsidR="003F79ED">
        <w:tab/>
        <w:t xml:space="preserve"> 9</w:t>
      </w:r>
    </w:p>
    <w:p w14:paraId="0D52A7B7" w14:textId="77777777" w:rsidR="0006722D" w:rsidRDefault="0006722D" w:rsidP="00CC2165">
      <w:pPr>
        <w:pStyle w:val="ListParagraph"/>
        <w:tabs>
          <w:tab w:val="left" w:pos="6521"/>
        </w:tabs>
        <w:ind w:left="360"/>
      </w:pPr>
      <w:r w:rsidRPr="00BE2C4A">
        <w:t>School aims and vision</w:t>
      </w:r>
      <w:r w:rsidR="003F79ED">
        <w:tab/>
        <w:t xml:space="preserve"> 9</w:t>
      </w:r>
    </w:p>
    <w:p w14:paraId="36F8D393" w14:textId="77777777" w:rsidR="000B1A50" w:rsidRPr="00BE2C4A" w:rsidRDefault="000B1A50" w:rsidP="00CC2165">
      <w:pPr>
        <w:pStyle w:val="ListParagraph"/>
        <w:tabs>
          <w:tab w:val="left" w:pos="6521"/>
        </w:tabs>
        <w:ind w:left="360"/>
      </w:pPr>
      <w:r>
        <w:t>Language of the School</w:t>
      </w:r>
      <w:r>
        <w:tab/>
        <w:t xml:space="preserve"> 9</w:t>
      </w:r>
    </w:p>
    <w:p w14:paraId="02D97BCF" w14:textId="77777777" w:rsidR="0006722D" w:rsidRPr="00BE2C4A" w:rsidRDefault="0006722D" w:rsidP="00CC2165">
      <w:pPr>
        <w:pStyle w:val="ListParagraph"/>
        <w:tabs>
          <w:tab w:val="left" w:pos="6521"/>
        </w:tabs>
        <w:ind w:left="360"/>
      </w:pPr>
      <w:r w:rsidRPr="00BE2C4A">
        <w:t>Staff</w:t>
      </w:r>
      <w:r w:rsidR="003F79ED">
        <w:tab/>
        <w:t>10</w:t>
      </w:r>
    </w:p>
    <w:p w14:paraId="6C6F59A9" w14:textId="77777777" w:rsidR="0006722D" w:rsidRPr="00BE2C4A" w:rsidRDefault="0006722D" w:rsidP="00CC2165">
      <w:pPr>
        <w:pStyle w:val="ListParagraph"/>
        <w:tabs>
          <w:tab w:val="left" w:pos="6521"/>
        </w:tabs>
        <w:ind w:left="360"/>
      </w:pPr>
      <w:r w:rsidRPr="00BE2C4A">
        <w:t>Organisation of classes</w:t>
      </w:r>
      <w:r w:rsidR="003F79ED">
        <w:tab/>
        <w:t>12</w:t>
      </w:r>
    </w:p>
    <w:p w14:paraId="06CFA1B6" w14:textId="77777777" w:rsidR="0006722D" w:rsidRPr="00BE2C4A" w:rsidRDefault="0006722D" w:rsidP="00CC2165">
      <w:pPr>
        <w:pStyle w:val="ListParagraph"/>
        <w:tabs>
          <w:tab w:val="left" w:pos="6521"/>
        </w:tabs>
        <w:ind w:left="360"/>
      </w:pPr>
      <w:r w:rsidRPr="00BE2C4A">
        <w:t>Uniform</w:t>
      </w:r>
      <w:r w:rsidR="003F79ED">
        <w:tab/>
        <w:t>13</w:t>
      </w:r>
    </w:p>
    <w:p w14:paraId="667B6A27" w14:textId="77777777" w:rsidR="0006722D" w:rsidRDefault="0006722D" w:rsidP="00CC2165">
      <w:pPr>
        <w:pStyle w:val="ListParagraph"/>
        <w:tabs>
          <w:tab w:val="left" w:pos="6521"/>
        </w:tabs>
        <w:ind w:left="360"/>
      </w:pPr>
      <w:r w:rsidRPr="00BE2C4A">
        <w:t>Procedures for parents for the school day</w:t>
      </w:r>
      <w:r w:rsidR="003F79ED">
        <w:tab/>
        <w:t>14</w:t>
      </w:r>
    </w:p>
    <w:p w14:paraId="27A44C5C" w14:textId="77777777" w:rsidR="008A5930" w:rsidRPr="00BE2C4A" w:rsidRDefault="008A5930" w:rsidP="00CC2165">
      <w:pPr>
        <w:pStyle w:val="ListParagraph"/>
        <w:tabs>
          <w:tab w:val="left" w:pos="6521"/>
        </w:tabs>
        <w:ind w:left="360"/>
      </w:pPr>
      <w:r>
        <w:t>Nursery</w:t>
      </w:r>
      <w:r w:rsidR="003F79ED">
        <w:tab/>
        <w:t>15</w:t>
      </w:r>
    </w:p>
    <w:p w14:paraId="6512385E" w14:textId="77777777" w:rsidR="0006722D" w:rsidRPr="00BE2C4A" w:rsidRDefault="0006722D" w:rsidP="00CC2165">
      <w:pPr>
        <w:pStyle w:val="ListParagraph"/>
        <w:tabs>
          <w:tab w:val="left" w:pos="6521"/>
        </w:tabs>
        <w:ind w:left="360"/>
      </w:pPr>
      <w:r w:rsidRPr="00BE2C4A">
        <w:t>Latest National Curriculum Teacher Assessments</w:t>
      </w:r>
      <w:r w:rsidR="003F79ED">
        <w:tab/>
        <w:t>16</w:t>
      </w:r>
    </w:p>
    <w:p w14:paraId="07094AEA" w14:textId="77777777" w:rsidR="0006722D" w:rsidRPr="00BE2C4A" w:rsidRDefault="0006722D" w:rsidP="00CC2165">
      <w:pPr>
        <w:pStyle w:val="ListParagraph"/>
        <w:tabs>
          <w:tab w:val="left" w:pos="6521"/>
        </w:tabs>
        <w:ind w:left="360"/>
      </w:pPr>
      <w:r w:rsidRPr="00BE2C4A">
        <w:t>Teaching, learning and curriculum</w:t>
      </w:r>
      <w:r w:rsidR="00B43B04">
        <w:tab/>
      </w:r>
      <w:r w:rsidR="00D90173">
        <w:t>25</w:t>
      </w:r>
    </w:p>
    <w:p w14:paraId="0A8BA18B" w14:textId="77777777" w:rsidR="0006722D" w:rsidRPr="00BE2C4A" w:rsidRDefault="0006722D" w:rsidP="00CC2165">
      <w:pPr>
        <w:pStyle w:val="ListParagraph"/>
        <w:tabs>
          <w:tab w:val="left" w:pos="6521"/>
        </w:tabs>
        <w:ind w:left="360"/>
      </w:pPr>
      <w:r w:rsidRPr="00BE2C4A">
        <w:t>Organisation of teaching</w:t>
      </w:r>
      <w:r w:rsidR="00D90173">
        <w:tab/>
        <w:t>27</w:t>
      </w:r>
    </w:p>
    <w:p w14:paraId="29C0FD42" w14:textId="77777777" w:rsidR="0006722D" w:rsidRPr="00BE2C4A" w:rsidRDefault="0006722D" w:rsidP="00CC2165">
      <w:pPr>
        <w:pStyle w:val="ListParagraph"/>
        <w:tabs>
          <w:tab w:val="left" w:pos="6521"/>
        </w:tabs>
        <w:ind w:left="360"/>
      </w:pPr>
      <w:r w:rsidRPr="00BE2C4A">
        <w:t>Target Setting</w:t>
      </w:r>
      <w:r w:rsidR="00D90173">
        <w:tab/>
        <w:t>28</w:t>
      </w:r>
    </w:p>
    <w:p w14:paraId="6BC08372" w14:textId="77777777" w:rsidR="0006722D" w:rsidRPr="00BE2C4A" w:rsidRDefault="0006722D" w:rsidP="00CC2165">
      <w:pPr>
        <w:pStyle w:val="ListParagraph"/>
        <w:tabs>
          <w:tab w:val="left" w:pos="6521"/>
        </w:tabs>
        <w:ind w:left="360"/>
      </w:pPr>
      <w:r w:rsidRPr="00BE2C4A">
        <w:t>RE and Collective Worship</w:t>
      </w:r>
      <w:r w:rsidR="00D90173">
        <w:tab/>
        <w:t>28</w:t>
      </w:r>
    </w:p>
    <w:p w14:paraId="537FAEA3" w14:textId="77777777" w:rsidR="0006722D" w:rsidRDefault="0006722D" w:rsidP="00CC2165">
      <w:pPr>
        <w:pStyle w:val="ListParagraph"/>
        <w:tabs>
          <w:tab w:val="left" w:pos="6521"/>
        </w:tabs>
        <w:ind w:left="360"/>
      </w:pPr>
      <w:r w:rsidRPr="00BE2C4A">
        <w:t>Welsh and Cwrricwlum Cymreig</w:t>
      </w:r>
      <w:r w:rsidR="00D90173">
        <w:tab/>
        <w:t>29</w:t>
      </w:r>
    </w:p>
    <w:p w14:paraId="645B97BA" w14:textId="77777777" w:rsidR="00D90173" w:rsidRPr="00D90173" w:rsidRDefault="00D90173" w:rsidP="00CC2165">
      <w:pPr>
        <w:pStyle w:val="ListParagraph"/>
        <w:tabs>
          <w:tab w:val="left" w:pos="6521"/>
        </w:tabs>
        <w:ind w:left="360"/>
      </w:pPr>
      <w:r w:rsidRPr="00D90173">
        <w:t>Assessment and Pupil Tracking</w:t>
      </w:r>
      <w:r>
        <w:tab/>
        <w:t>30</w:t>
      </w:r>
    </w:p>
    <w:p w14:paraId="28D8A5B8" w14:textId="77777777" w:rsidR="001E0D50" w:rsidRPr="00BE2C4A" w:rsidRDefault="001E0D50" w:rsidP="00CC2165">
      <w:pPr>
        <w:pStyle w:val="ListParagraph"/>
        <w:tabs>
          <w:tab w:val="left" w:pos="6521"/>
        </w:tabs>
        <w:ind w:left="360"/>
      </w:pPr>
      <w:r>
        <w:t>Transition</w:t>
      </w:r>
      <w:r w:rsidR="00D90173">
        <w:tab/>
        <w:t>30</w:t>
      </w:r>
    </w:p>
    <w:p w14:paraId="1A5A53F2" w14:textId="77777777" w:rsidR="0006722D" w:rsidRDefault="0006722D" w:rsidP="00CC2165">
      <w:pPr>
        <w:pStyle w:val="ListParagraph"/>
        <w:tabs>
          <w:tab w:val="left" w:pos="6521"/>
        </w:tabs>
        <w:ind w:left="360"/>
      </w:pPr>
      <w:r w:rsidRPr="00BE2C4A">
        <w:t>Behaviour and Bullying</w:t>
      </w:r>
      <w:r w:rsidR="00D90173">
        <w:tab/>
        <w:t>31</w:t>
      </w:r>
    </w:p>
    <w:p w14:paraId="16532510" w14:textId="77777777" w:rsidR="001E0D50" w:rsidRPr="00BE2C4A" w:rsidRDefault="001E0D50" w:rsidP="00CC2165">
      <w:pPr>
        <w:pStyle w:val="ListParagraph"/>
        <w:tabs>
          <w:tab w:val="left" w:pos="6521"/>
        </w:tabs>
        <w:ind w:left="360"/>
      </w:pPr>
      <w:r>
        <w:t>Pupil Participation</w:t>
      </w:r>
      <w:r w:rsidR="00D90173">
        <w:tab/>
        <w:t>31</w:t>
      </w:r>
    </w:p>
    <w:p w14:paraId="0EC1887E" w14:textId="77777777" w:rsidR="0006722D" w:rsidRPr="00BE2C4A" w:rsidRDefault="0006722D" w:rsidP="00CC2165">
      <w:pPr>
        <w:pStyle w:val="ListParagraph"/>
        <w:tabs>
          <w:tab w:val="left" w:pos="6521"/>
        </w:tabs>
        <w:ind w:left="360"/>
      </w:pPr>
      <w:r w:rsidRPr="00BE2C4A">
        <w:t>Attendance and Punctuality</w:t>
      </w:r>
      <w:r w:rsidR="00D90173">
        <w:tab/>
        <w:t>32</w:t>
      </w:r>
    </w:p>
    <w:p w14:paraId="319E0DA9" w14:textId="77777777" w:rsidR="0006722D" w:rsidRDefault="00D419F2" w:rsidP="00CC2165">
      <w:pPr>
        <w:pStyle w:val="ListParagraph"/>
        <w:tabs>
          <w:tab w:val="left" w:pos="6521"/>
        </w:tabs>
        <w:ind w:left="360"/>
      </w:pPr>
      <w:r>
        <w:t>PSE, Sex Education and Wellbeing</w:t>
      </w:r>
      <w:r w:rsidR="00D90173">
        <w:tab/>
        <w:t>3</w:t>
      </w:r>
      <w:r w:rsidR="004F1F41">
        <w:t>3</w:t>
      </w:r>
    </w:p>
    <w:p w14:paraId="177ED59A" w14:textId="77777777" w:rsidR="00E3191B" w:rsidRPr="00BE2C4A" w:rsidRDefault="00E3191B" w:rsidP="00CC2165">
      <w:pPr>
        <w:pStyle w:val="ListParagraph"/>
        <w:tabs>
          <w:tab w:val="left" w:pos="6521"/>
        </w:tabs>
        <w:ind w:left="360"/>
      </w:pPr>
      <w:r>
        <w:t>PE and Sport</w:t>
      </w:r>
      <w:r w:rsidR="00D90173">
        <w:tab/>
        <w:t>33</w:t>
      </w:r>
    </w:p>
    <w:p w14:paraId="77D53A2D" w14:textId="77777777" w:rsidR="0006722D" w:rsidRPr="00BE2C4A" w:rsidRDefault="0006722D" w:rsidP="00CC2165">
      <w:pPr>
        <w:pStyle w:val="ListParagraph"/>
        <w:tabs>
          <w:tab w:val="left" w:pos="6521"/>
        </w:tabs>
        <w:ind w:left="360"/>
      </w:pPr>
      <w:r w:rsidRPr="00BE2C4A">
        <w:t>Homework</w:t>
      </w:r>
      <w:r w:rsidR="00D90173">
        <w:tab/>
      </w:r>
      <w:r w:rsidR="004F1F41">
        <w:t>34</w:t>
      </w:r>
    </w:p>
    <w:p w14:paraId="4A25CA41" w14:textId="77777777" w:rsidR="0006722D" w:rsidRPr="00BE2C4A" w:rsidRDefault="0006722D" w:rsidP="00CC2165">
      <w:pPr>
        <w:pStyle w:val="ListParagraph"/>
        <w:tabs>
          <w:tab w:val="left" w:pos="6521"/>
        </w:tabs>
        <w:ind w:left="360"/>
      </w:pPr>
      <w:r w:rsidRPr="00BE2C4A">
        <w:t>Extra-curricular activities</w:t>
      </w:r>
      <w:r w:rsidR="00D90173">
        <w:tab/>
      </w:r>
      <w:r w:rsidR="004F1F41">
        <w:t>34</w:t>
      </w:r>
    </w:p>
    <w:p w14:paraId="26CD0DD6" w14:textId="77777777" w:rsidR="0006722D" w:rsidRPr="00BE2C4A" w:rsidRDefault="0006722D" w:rsidP="00CC2165">
      <w:pPr>
        <w:pStyle w:val="ListParagraph"/>
        <w:tabs>
          <w:tab w:val="left" w:pos="6521"/>
        </w:tabs>
        <w:ind w:left="360"/>
      </w:pPr>
      <w:r w:rsidRPr="00BE2C4A">
        <w:t>Additional Learning Needs</w:t>
      </w:r>
      <w:r w:rsidR="00D90173">
        <w:tab/>
        <w:t>35</w:t>
      </w:r>
    </w:p>
    <w:p w14:paraId="239885A3" w14:textId="77777777" w:rsidR="0006722D" w:rsidRPr="00BE2C4A" w:rsidRDefault="0006722D" w:rsidP="00CC2165">
      <w:pPr>
        <w:pStyle w:val="ListParagraph"/>
        <w:tabs>
          <w:tab w:val="left" w:pos="6521"/>
        </w:tabs>
        <w:ind w:left="360"/>
      </w:pPr>
      <w:r w:rsidRPr="00BE2C4A">
        <w:t>Equalities</w:t>
      </w:r>
      <w:r w:rsidR="00D90173">
        <w:tab/>
        <w:t>35</w:t>
      </w:r>
    </w:p>
    <w:p w14:paraId="2D4B8F37" w14:textId="77777777" w:rsidR="0006722D" w:rsidRDefault="003C759B" w:rsidP="00CC2165">
      <w:pPr>
        <w:pStyle w:val="ListParagraph"/>
        <w:tabs>
          <w:tab w:val="left" w:pos="6521"/>
        </w:tabs>
        <w:ind w:left="360"/>
      </w:pPr>
      <w:r>
        <w:t xml:space="preserve">Safeguarding and </w:t>
      </w:r>
      <w:r w:rsidR="0006722D" w:rsidRPr="00BE2C4A">
        <w:t>Child protection</w:t>
      </w:r>
      <w:r w:rsidR="00D90173">
        <w:tab/>
        <w:t>35</w:t>
      </w:r>
    </w:p>
    <w:p w14:paraId="46C1F205" w14:textId="77777777" w:rsidR="00E3191B" w:rsidRPr="00BE2C4A" w:rsidRDefault="00E3191B" w:rsidP="00CC2165">
      <w:pPr>
        <w:pStyle w:val="ListParagraph"/>
        <w:tabs>
          <w:tab w:val="left" w:pos="6521"/>
        </w:tabs>
        <w:ind w:left="360"/>
      </w:pPr>
      <w:r>
        <w:t>Looked after children</w:t>
      </w:r>
      <w:r w:rsidR="00D90173">
        <w:tab/>
        <w:t>36</w:t>
      </w:r>
    </w:p>
    <w:p w14:paraId="196E76C5" w14:textId="77777777" w:rsidR="0006722D" w:rsidRDefault="001E0D50" w:rsidP="00CC2165">
      <w:pPr>
        <w:pStyle w:val="ListParagraph"/>
        <w:tabs>
          <w:tab w:val="left" w:pos="6521"/>
        </w:tabs>
        <w:ind w:left="360"/>
      </w:pPr>
      <w:r>
        <w:t>Health, safety and security</w:t>
      </w:r>
      <w:r w:rsidR="00D90173">
        <w:tab/>
        <w:t>36</w:t>
      </w:r>
    </w:p>
    <w:p w14:paraId="3DCF2BF3" w14:textId="77777777" w:rsidR="001E0D50" w:rsidRDefault="001E0D50" w:rsidP="00CC2165">
      <w:pPr>
        <w:pStyle w:val="ListParagraph"/>
        <w:tabs>
          <w:tab w:val="left" w:pos="6521"/>
        </w:tabs>
        <w:ind w:left="360"/>
      </w:pPr>
      <w:r>
        <w:t>Toilet facilities</w:t>
      </w:r>
      <w:r w:rsidR="00D90173">
        <w:tab/>
        <w:t>36</w:t>
      </w:r>
    </w:p>
    <w:p w14:paraId="4FD5CE96" w14:textId="77777777" w:rsidR="001E0D50" w:rsidRPr="00BE2C4A" w:rsidRDefault="001E0D50" w:rsidP="00CC2165">
      <w:pPr>
        <w:pStyle w:val="ListParagraph"/>
        <w:tabs>
          <w:tab w:val="left" w:pos="6521"/>
        </w:tabs>
        <w:ind w:left="360"/>
      </w:pPr>
      <w:r>
        <w:t>Severe weather</w:t>
      </w:r>
      <w:r w:rsidR="00D90173">
        <w:tab/>
        <w:t>36</w:t>
      </w:r>
    </w:p>
    <w:p w14:paraId="58632B01" w14:textId="77777777" w:rsidR="0006722D" w:rsidRDefault="0006722D" w:rsidP="00CC2165">
      <w:pPr>
        <w:pStyle w:val="ListParagraph"/>
        <w:tabs>
          <w:tab w:val="left" w:pos="6521"/>
        </w:tabs>
        <w:ind w:left="360"/>
      </w:pPr>
      <w:r w:rsidRPr="00BE2C4A">
        <w:t>Home/school links and parental involvement</w:t>
      </w:r>
      <w:r w:rsidR="00D90173">
        <w:tab/>
        <w:t>36</w:t>
      </w:r>
    </w:p>
    <w:p w14:paraId="6F75AF62" w14:textId="77777777" w:rsidR="007C4DFD" w:rsidRPr="00BE2C4A" w:rsidRDefault="007C4DFD" w:rsidP="00CC2165">
      <w:pPr>
        <w:pStyle w:val="ListParagraph"/>
        <w:tabs>
          <w:tab w:val="left" w:pos="6521"/>
        </w:tabs>
        <w:ind w:left="360"/>
      </w:pPr>
      <w:r>
        <w:t>Home School Agreement Aims</w:t>
      </w:r>
      <w:r w:rsidR="00D90173">
        <w:tab/>
      </w:r>
      <w:r w:rsidR="00EA00B6">
        <w:t>37</w:t>
      </w:r>
    </w:p>
    <w:p w14:paraId="10D643A2" w14:textId="77777777" w:rsidR="0006722D" w:rsidRPr="00BE2C4A" w:rsidRDefault="0006722D" w:rsidP="00CC2165">
      <w:pPr>
        <w:pStyle w:val="ListParagraph"/>
        <w:tabs>
          <w:tab w:val="left" w:pos="6521"/>
        </w:tabs>
        <w:ind w:left="360"/>
      </w:pPr>
      <w:r w:rsidRPr="00BE2C4A">
        <w:t>Medi</w:t>
      </w:r>
      <w:r w:rsidR="00611EE3">
        <w:t>cal matters</w:t>
      </w:r>
      <w:r w:rsidR="00EA00B6">
        <w:tab/>
        <w:t>37</w:t>
      </w:r>
    </w:p>
    <w:p w14:paraId="06ED493D" w14:textId="77777777" w:rsidR="0006722D" w:rsidRDefault="0006722D" w:rsidP="00CC2165">
      <w:pPr>
        <w:pStyle w:val="ListParagraph"/>
        <w:tabs>
          <w:tab w:val="left" w:pos="6521"/>
        </w:tabs>
        <w:ind w:left="360"/>
      </w:pPr>
      <w:r w:rsidRPr="00BE2C4A">
        <w:t>Complaints procedure</w:t>
      </w:r>
      <w:r w:rsidR="00EA00B6">
        <w:tab/>
        <w:t>38</w:t>
      </w:r>
    </w:p>
    <w:p w14:paraId="581F6327" w14:textId="77777777" w:rsidR="00367A2C" w:rsidRPr="00BE2C4A" w:rsidRDefault="00367A2C" w:rsidP="00CC2165">
      <w:pPr>
        <w:pStyle w:val="ListParagraph"/>
        <w:tabs>
          <w:tab w:val="left" w:pos="6521"/>
        </w:tabs>
        <w:ind w:left="360"/>
      </w:pPr>
      <w:r>
        <w:t>Breakfast Provision</w:t>
      </w:r>
      <w:r>
        <w:tab/>
        <w:t>38</w:t>
      </w:r>
    </w:p>
    <w:p w14:paraId="472BBFA3" w14:textId="77777777" w:rsidR="0006722D" w:rsidRPr="00BE2C4A" w:rsidRDefault="0006722D" w:rsidP="00CC2165">
      <w:pPr>
        <w:pStyle w:val="ListParagraph"/>
        <w:tabs>
          <w:tab w:val="left" w:pos="6521"/>
        </w:tabs>
        <w:ind w:left="360"/>
      </w:pPr>
      <w:r w:rsidRPr="00BE2C4A">
        <w:t>Oscars</w:t>
      </w:r>
      <w:r w:rsidR="00EA00B6">
        <w:tab/>
        <w:t>38</w:t>
      </w:r>
    </w:p>
    <w:p w14:paraId="74639C57" w14:textId="77777777" w:rsidR="00966880" w:rsidRDefault="001E0D50" w:rsidP="00CC2165">
      <w:pPr>
        <w:pStyle w:val="ListParagraph"/>
        <w:tabs>
          <w:tab w:val="left" w:pos="6521"/>
        </w:tabs>
        <w:ind w:left="360"/>
      </w:pPr>
      <w:r>
        <w:t xml:space="preserve">Charging </w:t>
      </w:r>
      <w:r w:rsidR="00EA00B6">
        <w:tab/>
        <w:t>38</w:t>
      </w:r>
    </w:p>
    <w:p w14:paraId="2C71A46D" w14:textId="77777777" w:rsidR="003B2EEE" w:rsidRDefault="00632E91" w:rsidP="00966880">
      <w:pPr>
        <w:pStyle w:val="ListParagraph"/>
        <w:ind w:left="360"/>
        <w:rPr>
          <w:b/>
          <w:u w:val="single"/>
        </w:rPr>
      </w:pPr>
      <w:r>
        <w:br w:type="page"/>
      </w:r>
      <w:r w:rsidR="00966880">
        <w:lastRenderedPageBreak/>
        <w:br w:type="page"/>
      </w:r>
      <w:r w:rsidR="0006722D" w:rsidRPr="00BE2C4A">
        <w:rPr>
          <w:b/>
          <w:u w:val="single"/>
        </w:rPr>
        <w:lastRenderedPageBreak/>
        <w:t xml:space="preserve">Headteacher’s </w:t>
      </w:r>
      <w:r w:rsidR="00966880">
        <w:rPr>
          <w:b/>
          <w:u w:val="single"/>
        </w:rPr>
        <w:t>W</w:t>
      </w:r>
      <w:r w:rsidR="0006722D" w:rsidRPr="00BE2C4A">
        <w:rPr>
          <w:b/>
          <w:u w:val="single"/>
        </w:rPr>
        <w:t>elcome</w:t>
      </w:r>
    </w:p>
    <w:p w14:paraId="1EBDB5F4" w14:textId="77777777" w:rsidR="003B2EEE" w:rsidRPr="00735854" w:rsidRDefault="003B2EEE">
      <w:r w:rsidRPr="00735854">
        <w:t>Dear Parents and Carers,</w:t>
      </w:r>
    </w:p>
    <w:p w14:paraId="6EFA08A3" w14:textId="77777777" w:rsidR="003B2EEE" w:rsidRPr="00735854" w:rsidRDefault="003B2EEE" w:rsidP="00324AA8">
      <w:pPr>
        <w:jc w:val="both"/>
      </w:pPr>
      <w:r w:rsidRPr="00735854">
        <w:t>This prospectus is designed to give you detailed information about all aspects of Caerleon Lodge Hill Primary School. Our school is on two sites in an attractive part of Caerleon near to the rich historical Roman features and small but very active village. We have very dedicated, experienced and highly competent staff who go the extra mile to ensure the best possible learning experiences for the children. We are proud of our high academic standards but we are also committed to developi</w:t>
      </w:r>
      <w:r w:rsidR="00BC2CE2" w:rsidRPr="00735854">
        <w:t>ng children’s other qualities and skills in the creative arts and sport. The school has a long tradition of a strong partnership with parents and we are always looking at new ways to involve the parent community. We are also fortunate in h</w:t>
      </w:r>
      <w:r w:rsidR="00796D28" w:rsidRPr="00735854">
        <w:t>aving a very strong, committed governing b</w:t>
      </w:r>
      <w:r w:rsidR="00BC2CE2" w:rsidRPr="00735854">
        <w:t xml:space="preserve">ody comprising of </w:t>
      </w:r>
      <w:r w:rsidR="00F0207E" w:rsidRPr="00735854">
        <w:t>new and experienced governors, all offering different specialisms and experiences.</w:t>
      </w:r>
    </w:p>
    <w:p w14:paraId="092A3B7F" w14:textId="77777777" w:rsidR="00BC2CE2" w:rsidRPr="00735854" w:rsidRDefault="00BC2CE2" w:rsidP="00324AA8">
      <w:pPr>
        <w:jc w:val="both"/>
      </w:pPr>
      <w:r w:rsidRPr="00735854">
        <w:t>I hope that you find this prospectus interesting and informative. If you have any queries, please do not hesitate to contact the school.</w:t>
      </w:r>
    </w:p>
    <w:p w14:paraId="3439285E" w14:textId="77777777" w:rsidR="00BC2CE2" w:rsidRPr="00735854" w:rsidRDefault="00BC2CE2">
      <w:r w:rsidRPr="00735854">
        <w:t>Thank you,</w:t>
      </w:r>
    </w:p>
    <w:p w14:paraId="0FCE5E97" w14:textId="77777777" w:rsidR="00BC2CE2" w:rsidRPr="00735854" w:rsidRDefault="00BC2CE2">
      <w:r w:rsidRPr="00735854">
        <w:t>Helen Power- Headteacher</w:t>
      </w:r>
    </w:p>
    <w:p w14:paraId="7B0F826C" w14:textId="77777777" w:rsidR="005F2903" w:rsidRDefault="005F2903">
      <w:pPr>
        <w:rPr>
          <w:b/>
          <w:u w:val="single"/>
        </w:rPr>
      </w:pPr>
    </w:p>
    <w:p w14:paraId="1D0B5296" w14:textId="77777777" w:rsidR="001A50C6" w:rsidRDefault="002F5458">
      <w:pPr>
        <w:rPr>
          <w:b/>
          <w:u w:val="single"/>
        </w:rPr>
      </w:pPr>
      <w:r>
        <w:rPr>
          <w:b/>
          <w:u w:val="single"/>
        </w:rPr>
        <w:pict w14:anchorId="5DAF2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24pt">
            <v:imagedata r:id="rId8" o:title="IMG_2836"/>
          </v:shape>
        </w:pict>
      </w:r>
    </w:p>
    <w:p w14:paraId="566C06F4" w14:textId="77777777" w:rsidR="001A50C6" w:rsidRDefault="001A50C6">
      <w:pPr>
        <w:rPr>
          <w:b/>
          <w:u w:val="single"/>
        </w:rPr>
      </w:pPr>
    </w:p>
    <w:p w14:paraId="09539CE7" w14:textId="77777777" w:rsidR="000758F0" w:rsidRDefault="00966880" w:rsidP="005F2903">
      <w:pPr>
        <w:jc w:val="center"/>
        <w:rPr>
          <w:b/>
          <w:u w:val="single"/>
        </w:rPr>
      </w:pPr>
      <w:r>
        <w:rPr>
          <w:b/>
          <w:u w:val="single"/>
        </w:rPr>
        <w:br w:type="page"/>
      </w:r>
      <w:r w:rsidR="0006722D" w:rsidRPr="00BE2C4A">
        <w:rPr>
          <w:b/>
          <w:u w:val="single"/>
        </w:rPr>
        <w:lastRenderedPageBreak/>
        <w:t>Addresses</w:t>
      </w:r>
    </w:p>
    <w:p w14:paraId="67B710B9" w14:textId="77777777" w:rsidR="000758F0" w:rsidRDefault="000758F0" w:rsidP="00101469">
      <w:pPr>
        <w:spacing w:after="120" w:line="240" w:lineRule="auto"/>
        <w:rPr>
          <w:rFonts w:eastAsia="MS Mincho"/>
        </w:rPr>
      </w:pPr>
      <w:r w:rsidRPr="00101469">
        <w:rPr>
          <w:rFonts w:eastAsia="MS Mincho"/>
          <w:b/>
        </w:rPr>
        <w:t>SCHOOL</w:t>
      </w:r>
      <w:r>
        <w:rPr>
          <w:rFonts w:eastAsia="MS Mincho"/>
        </w:rPr>
        <w:t xml:space="preserve">:   </w:t>
      </w:r>
      <w:r>
        <w:rPr>
          <w:rFonts w:eastAsia="MS Mincho"/>
        </w:rPr>
        <w:tab/>
      </w:r>
      <w:r w:rsidR="005B33E4">
        <w:rPr>
          <w:rFonts w:eastAsia="MS Mincho"/>
        </w:rPr>
        <w:tab/>
      </w:r>
      <w:r>
        <w:rPr>
          <w:rFonts w:eastAsia="MS Mincho"/>
        </w:rPr>
        <w:t>Caerleon Lodge Hill Primary School</w:t>
      </w:r>
    </w:p>
    <w:p w14:paraId="75097BFF" w14:textId="77777777" w:rsidR="00CF531E" w:rsidRPr="00101469" w:rsidRDefault="005B33E4" w:rsidP="00CF531E">
      <w:pPr>
        <w:spacing w:after="120" w:line="240" w:lineRule="auto"/>
        <w:rPr>
          <w:rFonts w:eastAsia="MS Mincho"/>
        </w:rPr>
      </w:pPr>
      <w:r>
        <w:rPr>
          <w:rFonts w:eastAsia="MS Mincho"/>
          <w:b/>
        </w:rPr>
        <w:t xml:space="preserve">Acting </w:t>
      </w:r>
      <w:r w:rsidR="00CF531E" w:rsidRPr="00CF531E">
        <w:rPr>
          <w:rFonts w:eastAsia="MS Mincho"/>
          <w:b/>
        </w:rPr>
        <w:t>Headteacher</w:t>
      </w:r>
      <w:r w:rsidR="00CF531E">
        <w:rPr>
          <w:rFonts w:eastAsia="MS Mincho"/>
        </w:rPr>
        <w:t>:</w:t>
      </w:r>
      <w:r w:rsidR="00CF531E">
        <w:rPr>
          <w:rFonts w:eastAsia="MS Mincho"/>
        </w:rPr>
        <w:tab/>
        <w:t xml:space="preserve">Mrs </w:t>
      </w:r>
      <w:r>
        <w:rPr>
          <w:rFonts w:eastAsia="MS Mincho"/>
        </w:rPr>
        <w:t>Julie Saville</w:t>
      </w:r>
    </w:p>
    <w:p w14:paraId="07E6C9F8" w14:textId="77777777" w:rsidR="000758F0" w:rsidRDefault="000758F0" w:rsidP="00101469">
      <w:pPr>
        <w:spacing w:after="120" w:line="240" w:lineRule="auto"/>
        <w:rPr>
          <w:rFonts w:eastAsia="MS Mincho"/>
        </w:rPr>
      </w:pPr>
      <w:r w:rsidRPr="00101469">
        <w:rPr>
          <w:rFonts w:eastAsia="MS Mincho"/>
          <w:b/>
        </w:rPr>
        <w:t>Junior Site</w:t>
      </w:r>
      <w:r>
        <w:rPr>
          <w:rFonts w:eastAsia="MS Mincho"/>
        </w:rPr>
        <w:tab/>
      </w:r>
      <w:r w:rsidR="005B33E4">
        <w:rPr>
          <w:rFonts w:eastAsia="MS Mincho"/>
        </w:rPr>
        <w:tab/>
      </w:r>
      <w:r>
        <w:rPr>
          <w:rFonts w:eastAsia="MS Mincho"/>
        </w:rPr>
        <w:t>Lodge Hill</w:t>
      </w:r>
      <w:r w:rsidR="0015494A">
        <w:rPr>
          <w:rFonts w:eastAsia="MS Mincho"/>
        </w:rPr>
        <w:t xml:space="preserve">, </w:t>
      </w:r>
      <w:r>
        <w:rPr>
          <w:rFonts w:eastAsia="MS Mincho"/>
        </w:rPr>
        <w:t>Caerleon</w:t>
      </w:r>
    </w:p>
    <w:p w14:paraId="3BDEEAF6" w14:textId="77777777" w:rsidR="000758F0" w:rsidRDefault="000758F0" w:rsidP="00101469">
      <w:pPr>
        <w:spacing w:after="120" w:line="240" w:lineRule="auto"/>
        <w:rPr>
          <w:rFonts w:eastAsia="MS Mincho"/>
        </w:rPr>
      </w:pPr>
      <w:r>
        <w:rPr>
          <w:rFonts w:eastAsia="MS Mincho"/>
        </w:rPr>
        <w:t xml:space="preserve"> </w:t>
      </w:r>
      <w:r>
        <w:rPr>
          <w:rFonts w:eastAsia="MS Mincho"/>
        </w:rPr>
        <w:tab/>
      </w:r>
      <w:r>
        <w:rPr>
          <w:rFonts w:eastAsia="MS Mincho"/>
        </w:rPr>
        <w:tab/>
      </w:r>
      <w:r w:rsidR="005B33E4">
        <w:rPr>
          <w:rFonts w:eastAsia="MS Mincho"/>
        </w:rPr>
        <w:tab/>
      </w:r>
      <w:r>
        <w:rPr>
          <w:rFonts w:eastAsia="MS Mincho"/>
        </w:rPr>
        <w:t>N</w:t>
      </w:r>
      <w:r w:rsidR="00101469">
        <w:rPr>
          <w:rFonts w:eastAsia="MS Mincho"/>
        </w:rPr>
        <w:t>ewport</w:t>
      </w:r>
      <w:r w:rsidR="0015494A">
        <w:rPr>
          <w:rFonts w:eastAsia="MS Mincho"/>
        </w:rPr>
        <w:t xml:space="preserve">, </w:t>
      </w:r>
      <w:r>
        <w:rPr>
          <w:rFonts w:eastAsia="MS Mincho"/>
        </w:rPr>
        <w:t>NP18 3BY</w:t>
      </w:r>
    </w:p>
    <w:p w14:paraId="71E8BE39" w14:textId="77777777" w:rsidR="000758F0" w:rsidRDefault="000758F0" w:rsidP="00CF531E">
      <w:pPr>
        <w:spacing w:after="120" w:line="240" w:lineRule="auto"/>
        <w:ind w:firstLine="720"/>
        <w:rPr>
          <w:rFonts w:eastAsia="MS Mincho"/>
        </w:rPr>
      </w:pPr>
      <w:r>
        <w:rPr>
          <w:rFonts w:eastAsia="MS Mincho"/>
        </w:rPr>
        <w:tab/>
      </w:r>
      <w:r w:rsidR="005B33E4">
        <w:rPr>
          <w:rFonts w:eastAsia="MS Mincho"/>
        </w:rPr>
        <w:tab/>
      </w:r>
      <w:r>
        <w:rPr>
          <w:rFonts w:eastAsia="MS Mincho"/>
        </w:rPr>
        <w:t xml:space="preserve">Telephone: </w:t>
      </w:r>
      <w:r>
        <w:rPr>
          <w:rFonts w:eastAsia="MS Mincho"/>
        </w:rPr>
        <w:tab/>
      </w:r>
      <w:r w:rsidR="00101469">
        <w:rPr>
          <w:rFonts w:eastAsia="MS Mincho"/>
        </w:rPr>
        <w:tab/>
      </w:r>
      <w:r>
        <w:rPr>
          <w:rFonts w:eastAsia="MS Mincho"/>
        </w:rPr>
        <w:t>(01633) 422322</w:t>
      </w:r>
      <w:r w:rsidR="00CF531E">
        <w:rPr>
          <w:rFonts w:eastAsia="MS Mincho"/>
        </w:rPr>
        <w:t xml:space="preserve"> / </w:t>
      </w:r>
      <w:r>
        <w:rPr>
          <w:rFonts w:eastAsia="MS Mincho"/>
        </w:rPr>
        <w:t>Fax:</w:t>
      </w:r>
      <w:r>
        <w:rPr>
          <w:rFonts w:eastAsia="MS Mincho"/>
        </w:rPr>
        <w:tab/>
      </w:r>
      <w:r>
        <w:rPr>
          <w:rFonts w:eastAsia="MS Mincho"/>
        </w:rPr>
        <w:tab/>
        <w:t>(01633) 431448</w:t>
      </w:r>
    </w:p>
    <w:p w14:paraId="08D68F44" w14:textId="77777777" w:rsidR="00101469" w:rsidRDefault="00101469" w:rsidP="00101469">
      <w:pPr>
        <w:spacing w:after="120" w:line="240" w:lineRule="auto"/>
        <w:rPr>
          <w:rFonts w:eastAsia="MS Mincho"/>
        </w:rPr>
      </w:pPr>
      <w:r w:rsidRPr="00101469">
        <w:rPr>
          <w:rFonts w:eastAsia="MS Mincho"/>
          <w:b/>
        </w:rPr>
        <w:t>Infant Site</w:t>
      </w:r>
      <w:r>
        <w:rPr>
          <w:rFonts w:eastAsia="MS Mincho"/>
          <w:b/>
        </w:rPr>
        <w:tab/>
      </w:r>
      <w:r w:rsidR="005B33E4">
        <w:rPr>
          <w:rFonts w:eastAsia="MS Mincho"/>
          <w:b/>
        </w:rPr>
        <w:tab/>
      </w:r>
      <w:r>
        <w:rPr>
          <w:rFonts w:eastAsia="MS Mincho"/>
        </w:rPr>
        <w:t>Roman Way</w:t>
      </w:r>
      <w:r w:rsidR="0015494A">
        <w:rPr>
          <w:rFonts w:eastAsia="MS Mincho"/>
        </w:rPr>
        <w:t xml:space="preserve">, </w:t>
      </w:r>
      <w:r>
        <w:rPr>
          <w:rFonts w:eastAsia="MS Mincho"/>
        </w:rPr>
        <w:t>Caerleon</w:t>
      </w:r>
    </w:p>
    <w:p w14:paraId="2A42CF3D" w14:textId="77777777" w:rsidR="00101469" w:rsidRDefault="00101469" w:rsidP="00101469">
      <w:pPr>
        <w:spacing w:after="120" w:line="240" w:lineRule="auto"/>
        <w:rPr>
          <w:rFonts w:eastAsia="MS Mincho"/>
        </w:rPr>
      </w:pPr>
      <w:r>
        <w:rPr>
          <w:rFonts w:eastAsia="MS Mincho"/>
        </w:rPr>
        <w:tab/>
      </w:r>
      <w:r>
        <w:rPr>
          <w:rFonts w:eastAsia="MS Mincho"/>
        </w:rPr>
        <w:tab/>
      </w:r>
      <w:r w:rsidR="005B33E4">
        <w:rPr>
          <w:rFonts w:eastAsia="MS Mincho"/>
        </w:rPr>
        <w:tab/>
      </w:r>
      <w:r>
        <w:rPr>
          <w:rFonts w:eastAsia="MS Mincho"/>
        </w:rPr>
        <w:t>Newport</w:t>
      </w:r>
      <w:r w:rsidR="0015494A">
        <w:rPr>
          <w:rFonts w:eastAsia="MS Mincho"/>
        </w:rPr>
        <w:t xml:space="preserve">, </w:t>
      </w:r>
      <w:r>
        <w:rPr>
          <w:rFonts w:eastAsia="MS Mincho"/>
        </w:rPr>
        <w:t>NP18 3DY</w:t>
      </w:r>
    </w:p>
    <w:p w14:paraId="60151F17" w14:textId="77777777" w:rsidR="00101469" w:rsidRDefault="00101469" w:rsidP="00101469">
      <w:pPr>
        <w:spacing w:after="120" w:line="240" w:lineRule="auto"/>
        <w:ind w:firstLine="720"/>
        <w:rPr>
          <w:rFonts w:eastAsia="MS Mincho"/>
        </w:rPr>
      </w:pPr>
      <w:r>
        <w:rPr>
          <w:rFonts w:eastAsia="MS Mincho"/>
        </w:rPr>
        <w:tab/>
      </w:r>
      <w:r w:rsidR="005B33E4">
        <w:rPr>
          <w:rFonts w:eastAsia="MS Mincho"/>
        </w:rPr>
        <w:tab/>
      </w:r>
      <w:r>
        <w:rPr>
          <w:rFonts w:eastAsia="MS Mincho"/>
        </w:rPr>
        <w:t xml:space="preserve">Telephone/Fax: </w:t>
      </w:r>
      <w:r>
        <w:rPr>
          <w:rFonts w:eastAsia="MS Mincho"/>
        </w:rPr>
        <w:tab/>
        <w:t>(01633) 421735</w:t>
      </w:r>
    </w:p>
    <w:p w14:paraId="25569D95" w14:textId="77777777" w:rsidR="000758F0" w:rsidRPr="00A61575" w:rsidRDefault="000758F0" w:rsidP="00101469">
      <w:pPr>
        <w:spacing w:after="120" w:line="240" w:lineRule="auto"/>
        <w:rPr>
          <w:rFonts w:eastAsia="MS Mincho"/>
        </w:rPr>
      </w:pPr>
      <w:r w:rsidRPr="00A61575">
        <w:rPr>
          <w:rFonts w:eastAsia="MS Mincho"/>
        </w:rPr>
        <w:t xml:space="preserve">Website: </w:t>
      </w:r>
      <w:r w:rsidR="001337D9">
        <w:rPr>
          <w:rFonts w:eastAsia="MS Mincho"/>
        </w:rPr>
        <w:tab/>
      </w:r>
      <w:r w:rsidR="005B33E4">
        <w:rPr>
          <w:rFonts w:eastAsia="MS Mincho"/>
        </w:rPr>
        <w:tab/>
      </w:r>
      <w:hyperlink r:id="rId9" w:history="1">
        <w:r w:rsidR="007B0A34" w:rsidRPr="005B1F65">
          <w:rPr>
            <w:rStyle w:val="Hyperlink"/>
          </w:rPr>
          <w:t>www.caerleonlodgehillprimary.org</w:t>
        </w:r>
      </w:hyperlink>
      <w:r w:rsidR="007B0A34">
        <w:t xml:space="preserve"> </w:t>
      </w:r>
    </w:p>
    <w:p w14:paraId="06E82A02" w14:textId="77777777" w:rsidR="000758F0" w:rsidRDefault="008751CD" w:rsidP="00101469">
      <w:pPr>
        <w:spacing w:after="120" w:line="240" w:lineRule="auto"/>
        <w:rPr>
          <w:rFonts w:eastAsia="MS Mincho"/>
        </w:rPr>
      </w:pPr>
      <w:r>
        <w:rPr>
          <w:rFonts w:eastAsia="MS Mincho"/>
        </w:rPr>
        <w:t xml:space="preserve">The school is a Community Primary School. Community Schools are </w:t>
      </w:r>
      <w:r w:rsidRPr="008751CD">
        <w:rPr>
          <w:rFonts w:eastAsia="MS Mincho"/>
        </w:rPr>
        <w:t>wholly owned and maintained by the local authority</w:t>
      </w:r>
      <w:r>
        <w:rPr>
          <w:rFonts w:eastAsia="MS Mincho"/>
        </w:rPr>
        <w:t>.</w:t>
      </w:r>
    </w:p>
    <w:p w14:paraId="13A05024" w14:textId="77777777" w:rsidR="000758F0" w:rsidRDefault="000758F0" w:rsidP="00101469">
      <w:pPr>
        <w:spacing w:after="120" w:line="240" w:lineRule="auto"/>
        <w:rPr>
          <w:rFonts w:eastAsia="MS Mincho"/>
        </w:rPr>
      </w:pPr>
      <w:r w:rsidRPr="00101469">
        <w:rPr>
          <w:rFonts w:eastAsia="MS Mincho"/>
          <w:b/>
        </w:rPr>
        <w:t>LOCAL EDUCATION AUTHORITY</w:t>
      </w:r>
      <w:r>
        <w:rPr>
          <w:rFonts w:eastAsia="MS Mincho"/>
        </w:rPr>
        <w:t xml:space="preserve">: </w:t>
      </w:r>
    </w:p>
    <w:p w14:paraId="082F3E83" w14:textId="77777777" w:rsidR="000758F0" w:rsidRDefault="000758F0" w:rsidP="00101469">
      <w:pPr>
        <w:spacing w:after="120" w:line="240" w:lineRule="auto"/>
        <w:rPr>
          <w:rFonts w:eastAsia="MS Mincho"/>
        </w:rPr>
      </w:pPr>
      <w:r>
        <w:rPr>
          <w:rFonts w:eastAsia="MS Mincho"/>
        </w:rPr>
        <w:tab/>
      </w:r>
      <w:r>
        <w:rPr>
          <w:rFonts w:eastAsia="MS Mincho"/>
        </w:rPr>
        <w:tab/>
        <w:t>Newport Education Authority</w:t>
      </w:r>
    </w:p>
    <w:p w14:paraId="177DDB5E" w14:textId="77777777" w:rsidR="000758F0" w:rsidRDefault="00101469" w:rsidP="00101469">
      <w:pPr>
        <w:spacing w:after="120" w:line="240" w:lineRule="auto"/>
        <w:rPr>
          <w:rFonts w:eastAsia="MS Mincho"/>
        </w:rPr>
      </w:pPr>
      <w:r>
        <w:rPr>
          <w:rFonts w:eastAsia="MS Mincho"/>
        </w:rPr>
        <w:tab/>
      </w:r>
      <w:r w:rsidR="000758F0">
        <w:rPr>
          <w:rFonts w:eastAsia="MS Mincho"/>
        </w:rPr>
        <w:tab/>
        <w:t>Civic Centre</w:t>
      </w:r>
    </w:p>
    <w:p w14:paraId="52556C54" w14:textId="77777777" w:rsidR="000758F0" w:rsidRDefault="000758F0" w:rsidP="00101469">
      <w:pPr>
        <w:spacing w:after="120" w:line="240" w:lineRule="auto"/>
        <w:rPr>
          <w:rFonts w:eastAsia="MS Mincho"/>
        </w:rPr>
      </w:pPr>
      <w:r>
        <w:rPr>
          <w:rFonts w:eastAsia="MS Mincho"/>
        </w:rPr>
        <w:tab/>
      </w:r>
      <w:r>
        <w:rPr>
          <w:rFonts w:eastAsia="MS Mincho"/>
        </w:rPr>
        <w:tab/>
        <w:t>N</w:t>
      </w:r>
      <w:r w:rsidR="00101469">
        <w:rPr>
          <w:rFonts w:eastAsia="MS Mincho"/>
        </w:rPr>
        <w:t>ewport</w:t>
      </w:r>
      <w:r w:rsidR="0015494A">
        <w:rPr>
          <w:rFonts w:eastAsia="MS Mincho"/>
        </w:rPr>
        <w:t xml:space="preserve">, </w:t>
      </w:r>
      <w:r>
        <w:rPr>
          <w:rFonts w:eastAsia="MS Mincho"/>
        </w:rPr>
        <w:t>NP20 4UR</w:t>
      </w:r>
    </w:p>
    <w:p w14:paraId="3229C1C9" w14:textId="77777777" w:rsidR="000758F0" w:rsidRDefault="00101469" w:rsidP="00101469">
      <w:pPr>
        <w:spacing w:after="120" w:line="240" w:lineRule="auto"/>
        <w:rPr>
          <w:rFonts w:eastAsia="MS Mincho"/>
        </w:rPr>
      </w:pPr>
      <w:r>
        <w:rPr>
          <w:rFonts w:eastAsia="MS Mincho"/>
        </w:rPr>
        <w:tab/>
      </w:r>
      <w:r w:rsidR="000758F0">
        <w:rPr>
          <w:rFonts w:eastAsia="MS Mincho"/>
        </w:rPr>
        <w:tab/>
        <w:t xml:space="preserve">Telephone: (01633) </w:t>
      </w:r>
      <w:r w:rsidR="009004DB">
        <w:rPr>
          <w:rFonts w:cs="Calibri"/>
          <w:lang w:val="en"/>
        </w:rPr>
        <w:t>656656</w:t>
      </w:r>
    </w:p>
    <w:p w14:paraId="06FC0BBF" w14:textId="77777777" w:rsidR="000758F0" w:rsidRDefault="000758F0" w:rsidP="00101469">
      <w:pPr>
        <w:spacing w:after="120" w:line="240" w:lineRule="auto"/>
        <w:rPr>
          <w:rFonts w:eastAsia="MS Mincho"/>
        </w:rPr>
      </w:pPr>
    </w:p>
    <w:p w14:paraId="0E5B5C0E" w14:textId="77777777" w:rsidR="000758F0" w:rsidRPr="006B7A76" w:rsidRDefault="000758F0" w:rsidP="00101469">
      <w:pPr>
        <w:spacing w:after="120" w:line="240" w:lineRule="auto"/>
        <w:rPr>
          <w:rFonts w:eastAsia="MS Mincho"/>
        </w:rPr>
      </w:pPr>
      <w:r w:rsidRPr="006B7A76">
        <w:rPr>
          <w:rFonts w:eastAsia="MS Mincho"/>
        </w:rPr>
        <w:t xml:space="preserve">CHIEF EDUCATION OFFICER:   </w:t>
      </w:r>
      <w:r w:rsidRPr="006B7A76">
        <w:rPr>
          <w:rFonts w:eastAsia="MS Mincho"/>
        </w:rPr>
        <w:tab/>
      </w:r>
      <w:r w:rsidR="001411A0">
        <w:rPr>
          <w:rFonts w:eastAsia="MS Mincho"/>
        </w:rPr>
        <w:t>Mr James Harris</w:t>
      </w:r>
      <w:r w:rsidRPr="006B7A76">
        <w:rPr>
          <w:rFonts w:eastAsia="MS Mincho"/>
        </w:rPr>
        <w:t xml:space="preserve"> </w:t>
      </w:r>
    </w:p>
    <w:p w14:paraId="61E74B5E" w14:textId="77777777" w:rsidR="00E2164F" w:rsidRDefault="00E2164F" w:rsidP="00101469">
      <w:pPr>
        <w:spacing w:after="120" w:line="240" w:lineRule="auto"/>
        <w:rPr>
          <w:rFonts w:eastAsia="MS Mincho"/>
        </w:rPr>
      </w:pPr>
    </w:p>
    <w:p w14:paraId="01433D87" w14:textId="77777777" w:rsidR="000758F0" w:rsidRDefault="000758F0" w:rsidP="00101469">
      <w:pPr>
        <w:spacing w:after="120" w:line="240" w:lineRule="auto"/>
        <w:rPr>
          <w:rFonts w:eastAsia="MS Mincho"/>
        </w:rPr>
      </w:pPr>
      <w:r>
        <w:rPr>
          <w:rFonts w:eastAsia="MS Mincho"/>
        </w:rPr>
        <w:t>CABINET MEMBER FOR YOUNG PEOPLE’S SERVICES:</w:t>
      </w:r>
      <w:r>
        <w:rPr>
          <w:rFonts w:eastAsia="MS Mincho"/>
        </w:rPr>
        <w:tab/>
      </w:r>
      <w:r w:rsidR="00AC0465">
        <w:t xml:space="preserve">Cllr </w:t>
      </w:r>
      <w:r w:rsidR="00FB4AAE">
        <w:t>Gail Giles</w:t>
      </w:r>
    </w:p>
    <w:p w14:paraId="0B9C187F" w14:textId="77777777" w:rsidR="00E2164F" w:rsidRDefault="00E2164F" w:rsidP="00101469">
      <w:pPr>
        <w:spacing w:after="120" w:line="240" w:lineRule="auto"/>
        <w:rPr>
          <w:rFonts w:eastAsia="MS Mincho"/>
        </w:rPr>
      </w:pPr>
    </w:p>
    <w:p w14:paraId="7E64794E" w14:textId="77777777" w:rsidR="000758F0" w:rsidRDefault="000758F0" w:rsidP="00101469">
      <w:pPr>
        <w:spacing w:after="120" w:line="240" w:lineRule="auto"/>
        <w:rPr>
          <w:rFonts w:eastAsia="MS Mincho"/>
        </w:rPr>
      </w:pPr>
      <w:r>
        <w:rPr>
          <w:rFonts w:eastAsia="MS Mincho"/>
        </w:rPr>
        <w:t>SCHOOL GOVERNING BODY: (meetings half-termly)</w:t>
      </w:r>
    </w:p>
    <w:p w14:paraId="6F8EA161" w14:textId="77777777" w:rsidR="000758F0" w:rsidRDefault="000758F0" w:rsidP="00101469">
      <w:pPr>
        <w:spacing w:after="120" w:line="240" w:lineRule="auto"/>
        <w:rPr>
          <w:rFonts w:eastAsia="MS Mincho"/>
        </w:rPr>
      </w:pPr>
      <w:r>
        <w:rPr>
          <w:rFonts w:eastAsia="MS Mincho"/>
        </w:rPr>
        <w:t>Chair</w:t>
      </w:r>
      <w:r w:rsidR="00966880">
        <w:rPr>
          <w:rFonts w:eastAsia="MS Mincho"/>
        </w:rPr>
        <w:t>person</w:t>
      </w:r>
      <w:r>
        <w:rPr>
          <w:rFonts w:eastAsia="MS Mincho"/>
        </w:rPr>
        <w:t>:</w:t>
      </w:r>
      <w:r>
        <w:rPr>
          <w:rFonts w:eastAsia="MS Mincho"/>
        </w:rPr>
        <w:tab/>
      </w:r>
      <w:r w:rsidR="00E2164F">
        <w:rPr>
          <w:rFonts w:eastAsia="MS Mincho"/>
        </w:rPr>
        <w:tab/>
      </w:r>
      <w:r w:rsidR="00E2164F">
        <w:rPr>
          <w:rFonts w:eastAsia="MS Mincho"/>
        </w:rPr>
        <w:tab/>
      </w:r>
      <w:r w:rsidR="00FB4AAE">
        <w:rPr>
          <w:rFonts w:eastAsia="MS Mincho"/>
        </w:rPr>
        <w:tab/>
      </w:r>
      <w:r w:rsidR="00101469" w:rsidRPr="000F4EF2">
        <w:rPr>
          <w:rFonts w:eastAsia="MS Mincho"/>
          <w:iCs/>
        </w:rPr>
        <w:t>Mr</w:t>
      </w:r>
      <w:r w:rsidR="00101469">
        <w:rPr>
          <w:rFonts w:eastAsia="MS Mincho"/>
          <w:iCs/>
        </w:rPr>
        <w:t>s</w:t>
      </w:r>
      <w:r w:rsidR="00101469" w:rsidRPr="000F4EF2">
        <w:rPr>
          <w:rFonts w:eastAsia="MS Mincho"/>
          <w:iCs/>
        </w:rPr>
        <w:t xml:space="preserve"> </w:t>
      </w:r>
      <w:r w:rsidR="00101469">
        <w:rPr>
          <w:rFonts w:eastAsia="MS Mincho"/>
          <w:iCs/>
        </w:rPr>
        <w:t>Caroline McLachlan</w:t>
      </w:r>
      <w:r w:rsidR="00966880">
        <w:rPr>
          <w:rFonts w:eastAsia="MS Mincho"/>
          <w:iCs/>
        </w:rPr>
        <w:tab/>
      </w:r>
    </w:p>
    <w:p w14:paraId="4DD1E805" w14:textId="77777777" w:rsidR="00101469" w:rsidRPr="000F4EF2" w:rsidRDefault="000758F0" w:rsidP="00101469">
      <w:pPr>
        <w:spacing w:after="120" w:line="240" w:lineRule="auto"/>
        <w:rPr>
          <w:rFonts w:eastAsia="MS Mincho"/>
          <w:iCs/>
        </w:rPr>
      </w:pPr>
      <w:r w:rsidRPr="000F4EF2">
        <w:rPr>
          <w:rFonts w:eastAsia="MS Mincho"/>
          <w:iCs/>
        </w:rPr>
        <w:t>Vice-</w:t>
      </w:r>
      <w:r w:rsidR="00D00BD4">
        <w:rPr>
          <w:rFonts w:eastAsia="MS Mincho"/>
          <w:iCs/>
        </w:rPr>
        <w:t>Chairperson</w:t>
      </w:r>
      <w:r w:rsidR="00CF531E">
        <w:rPr>
          <w:rFonts w:eastAsia="MS Mincho"/>
          <w:iCs/>
        </w:rPr>
        <w:t xml:space="preserve">: </w:t>
      </w:r>
      <w:r w:rsidR="00CF531E">
        <w:rPr>
          <w:rFonts w:eastAsia="MS Mincho"/>
          <w:iCs/>
        </w:rPr>
        <w:tab/>
      </w:r>
      <w:r w:rsidRPr="000F4EF2">
        <w:rPr>
          <w:rFonts w:eastAsia="MS Mincho"/>
          <w:iCs/>
        </w:rPr>
        <w:tab/>
      </w:r>
      <w:r w:rsidR="00FB4AAE">
        <w:rPr>
          <w:rFonts w:eastAsia="MS Mincho"/>
          <w:iCs/>
        </w:rPr>
        <w:tab/>
      </w:r>
      <w:r w:rsidR="007B0A34">
        <w:rPr>
          <w:rFonts w:eastAsia="MS Mincho"/>
        </w:rPr>
        <w:t>Mr Phil Kenney</w:t>
      </w:r>
    </w:p>
    <w:p w14:paraId="08BEE34F" w14:textId="77777777" w:rsidR="00FB4AAE" w:rsidRDefault="000758F0" w:rsidP="00FB4AAE">
      <w:pPr>
        <w:spacing w:after="120" w:line="240" w:lineRule="auto"/>
      </w:pPr>
      <w:r>
        <w:rPr>
          <w:rFonts w:eastAsia="MS Mincho"/>
        </w:rPr>
        <w:t>Parent Representatives:</w:t>
      </w:r>
      <w:r w:rsidR="00E2164F">
        <w:rPr>
          <w:rFonts w:eastAsia="MS Mincho"/>
        </w:rPr>
        <w:t xml:space="preserve"> </w:t>
      </w:r>
      <w:r w:rsidR="00E2164F">
        <w:rPr>
          <w:rFonts w:eastAsia="MS Mincho"/>
        </w:rPr>
        <w:tab/>
      </w:r>
      <w:r w:rsidR="00FB4AAE">
        <w:rPr>
          <w:rFonts w:eastAsia="MS Mincho"/>
        </w:rPr>
        <w:tab/>
      </w:r>
      <w:r w:rsidR="007B0A34">
        <w:t xml:space="preserve">Mrs Lisa Davies, Mr Adrian Davis, </w:t>
      </w:r>
      <w:r w:rsidR="00FB4AAE">
        <w:t xml:space="preserve">Mrs Natalie Evans, </w:t>
      </w:r>
    </w:p>
    <w:p w14:paraId="1E22F8DC" w14:textId="77777777" w:rsidR="00101469" w:rsidRDefault="00FB4AAE" w:rsidP="00FB4AAE">
      <w:pPr>
        <w:spacing w:after="120" w:line="240" w:lineRule="auto"/>
        <w:ind w:left="2880" w:firstLine="720"/>
      </w:pPr>
      <w:r>
        <w:t xml:space="preserve">Mr Simon Mayor, </w:t>
      </w:r>
      <w:r w:rsidR="007B0A34">
        <w:t>Mrs Emma Watson</w:t>
      </w:r>
    </w:p>
    <w:p w14:paraId="3EB1DB60" w14:textId="77777777" w:rsidR="00CF531E" w:rsidRDefault="00CF531E" w:rsidP="00101469">
      <w:pPr>
        <w:spacing w:after="120" w:line="240" w:lineRule="auto"/>
        <w:rPr>
          <w:color w:val="000000"/>
        </w:rPr>
      </w:pPr>
      <w:r>
        <w:rPr>
          <w:color w:val="000000"/>
        </w:rPr>
        <w:t>LEA Appointed:</w:t>
      </w:r>
      <w:r>
        <w:rPr>
          <w:color w:val="000000"/>
        </w:rPr>
        <w:tab/>
      </w:r>
      <w:r w:rsidR="00E2164F">
        <w:rPr>
          <w:color w:val="000000"/>
        </w:rPr>
        <w:tab/>
      </w:r>
      <w:r w:rsidR="00E2164F">
        <w:rPr>
          <w:color w:val="000000"/>
        </w:rPr>
        <w:tab/>
      </w:r>
      <w:r w:rsidR="00FB4AAE">
        <w:rPr>
          <w:color w:val="000000"/>
        </w:rPr>
        <w:tab/>
      </w:r>
      <w:r>
        <w:rPr>
          <w:color w:val="000000"/>
        </w:rPr>
        <w:t>Cllr Gail Giles</w:t>
      </w:r>
      <w:r w:rsidR="00E2164F">
        <w:rPr>
          <w:color w:val="000000"/>
        </w:rPr>
        <w:t xml:space="preserve">, </w:t>
      </w:r>
      <w:r>
        <w:rPr>
          <w:color w:val="000000"/>
        </w:rPr>
        <w:t>Cllr Paul Huntley</w:t>
      </w:r>
      <w:r w:rsidR="005B33E4">
        <w:rPr>
          <w:color w:val="000000"/>
        </w:rPr>
        <w:t>,</w:t>
      </w:r>
      <w:r w:rsidR="005B33E4" w:rsidRPr="005B33E4">
        <w:rPr>
          <w:color w:val="000000"/>
        </w:rPr>
        <w:t xml:space="preserve"> </w:t>
      </w:r>
      <w:r w:rsidR="005B33E4">
        <w:rPr>
          <w:color w:val="000000"/>
        </w:rPr>
        <w:t xml:space="preserve">Ms </w:t>
      </w:r>
      <w:r w:rsidR="005B33E4" w:rsidRPr="005B33E4">
        <w:rPr>
          <w:color w:val="000000"/>
        </w:rPr>
        <w:t>Kailey Pritchard-Parton</w:t>
      </w:r>
    </w:p>
    <w:p w14:paraId="4839C858" w14:textId="77777777" w:rsidR="00CF531E" w:rsidRDefault="00CF531E" w:rsidP="00101469">
      <w:pPr>
        <w:spacing w:after="120" w:line="240" w:lineRule="auto"/>
        <w:rPr>
          <w:color w:val="000000"/>
        </w:rPr>
      </w:pPr>
      <w:r>
        <w:rPr>
          <w:color w:val="000000"/>
        </w:rPr>
        <w:t>Community Governors:</w:t>
      </w:r>
      <w:r w:rsidR="00E2164F">
        <w:rPr>
          <w:color w:val="000000"/>
        </w:rPr>
        <w:tab/>
      </w:r>
      <w:r w:rsidR="00E2164F">
        <w:rPr>
          <w:color w:val="000000"/>
        </w:rPr>
        <w:tab/>
      </w:r>
      <w:r w:rsidR="00FB4AAE">
        <w:rPr>
          <w:color w:val="000000"/>
        </w:rPr>
        <w:tab/>
      </w:r>
      <w:r w:rsidR="0079176D">
        <w:rPr>
          <w:color w:val="000000"/>
        </w:rPr>
        <w:t xml:space="preserve">Mrs Judith Evans, </w:t>
      </w:r>
      <w:r>
        <w:rPr>
          <w:color w:val="000000"/>
        </w:rPr>
        <w:t>Mr Phil</w:t>
      </w:r>
      <w:r w:rsidR="00FB4AAE">
        <w:rPr>
          <w:color w:val="000000"/>
        </w:rPr>
        <w:t>l</w:t>
      </w:r>
      <w:r>
        <w:rPr>
          <w:color w:val="000000"/>
        </w:rPr>
        <w:t xml:space="preserve"> Jones</w:t>
      </w:r>
      <w:r w:rsidR="00E2164F">
        <w:rPr>
          <w:color w:val="000000"/>
        </w:rPr>
        <w:t xml:space="preserve">, </w:t>
      </w:r>
      <w:r w:rsidR="007B0A34" w:rsidRPr="007B0A34">
        <w:rPr>
          <w:color w:val="000000"/>
        </w:rPr>
        <w:t>Mr Tony Szary</w:t>
      </w:r>
    </w:p>
    <w:p w14:paraId="6BC7A2F8" w14:textId="77777777" w:rsidR="00CF531E" w:rsidRDefault="005B33E4" w:rsidP="00101469">
      <w:pPr>
        <w:spacing w:after="120" w:line="240" w:lineRule="auto"/>
        <w:rPr>
          <w:color w:val="000000"/>
        </w:rPr>
      </w:pPr>
      <w:r>
        <w:rPr>
          <w:color w:val="000000"/>
        </w:rPr>
        <w:t xml:space="preserve">Acting </w:t>
      </w:r>
      <w:r w:rsidR="00E2164F">
        <w:rPr>
          <w:color w:val="000000"/>
        </w:rPr>
        <w:t>Headteacher:</w:t>
      </w:r>
      <w:r w:rsidR="00E2164F">
        <w:rPr>
          <w:color w:val="000000"/>
        </w:rPr>
        <w:tab/>
      </w:r>
      <w:r w:rsidR="00E2164F">
        <w:rPr>
          <w:color w:val="000000"/>
        </w:rPr>
        <w:tab/>
      </w:r>
      <w:r w:rsidR="00E2164F">
        <w:rPr>
          <w:color w:val="000000"/>
        </w:rPr>
        <w:tab/>
        <w:t xml:space="preserve">Mrs </w:t>
      </w:r>
      <w:r>
        <w:rPr>
          <w:color w:val="000000"/>
        </w:rPr>
        <w:t>Julie Saville</w:t>
      </w:r>
    </w:p>
    <w:p w14:paraId="64C3FD7A" w14:textId="77777777" w:rsidR="00CF531E" w:rsidRDefault="00CF531E" w:rsidP="00E2164F">
      <w:pPr>
        <w:spacing w:after="120" w:line="240" w:lineRule="auto"/>
        <w:rPr>
          <w:color w:val="000000"/>
        </w:rPr>
      </w:pPr>
      <w:r>
        <w:rPr>
          <w:color w:val="000000"/>
        </w:rPr>
        <w:t>Teacher Re</w:t>
      </w:r>
      <w:r w:rsidR="00E2164F">
        <w:rPr>
          <w:color w:val="000000"/>
        </w:rPr>
        <w:t>presentatives:</w:t>
      </w:r>
      <w:r w:rsidR="00E2164F">
        <w:rPr>
          <w:color w:val="000000"/>
        </w:rPr>
        <w:tab/>
      </w:r>
      <w:r w:rsidR="00FB4AAE">
        <w:rPr>
          <w:color w:val="000000"/>
        </w:rPr>
        <w:tab/>
      </w:r>
      <w:r w:rsidR="00E2164F">
        <w:rPr>
          <w:color w:val="000000"/>
        </w:rPr>
        <w:t xml:space="preserve">Mrs Julie Saville, </w:t>
      </w:r>
      <w:r w:rsidR="007B0A34">
        <w:rPr>
          <w:color w:val="000000"/>
        </w:rPr>
        <w:t>Mrs Laura Isaac</w:t>
      </w:r>
    </w:p>
    <w:p w14:paraId="4DE0150D" w14:textId="77777777" w:rsidR="00E2164F" w:rsidRDefault="00E2164F" w:rsidP="00E2164F">
      <w:pPr>
        <w:spacing w:after="120" w:line="240" w:lineRule="auto"/>
        <w:rPr>
          <w:color w:val="000000"/>
        </w:rPr>
      </w:pPr>
      <w:r>
        <w:rPr>
          <w:color w:val="000000"/>
        </w:rPr>
        <w:t>Staff Representative:</w:t>
      </w:r>
      <w:r>
        <w:rPr>
          <w:color w:val="000000"/>
        </w:rPr>
        <w:tab/>
      </w:r>
      <w:r>
        <w:rPr>
          <w:color w:val="000000"/>
        </w:rPr>
        <w:tab/>
      </w:r>
      <w:r w:rsidR="00FB4AAE">
        <w:rPr>
          <w:color w:val="000000"/>
        </w:rPr>
        <w:tab/>
      </w:r>
      <w:r>
        <w:rPr>
          <w:color w:val="000000"/>
        </w:rPr>
        <w:t>Mrs Kathryn Brown</w:t>
      </w:r>
    </w:p>
    <w:p w14:paraId="2894647F" w14:textId="77777777" w:rsidR="00E2164F" w:rsidRDefault="00FB4AAE" w:rsidP="00E2164F">
      <w:pPr>
        <w:spacing w:after="120" w:line="240" w:lineRule="auto"/>
        <w:rPr>
          <w:color w:val="000000"/>
        </w:rPr>
      </w:pPr>
      <w:r>
        <w:rPr>
          <w:color w:val="000000"/>
        </w:rPr>
        <w:t>Non</w:t>
      </w:r>
      <w:r w:rsidR="00F979FF">
        <w:rPr>
          <w:color w:val="000000"/>
        </w:rPr>
        <w:t>-v</w:t>
      </w:r>
      <w:r>
        <w:rPr>
          <w:color w:val="000000"/>
        </w:rPr>
        <w:t>oting Co-opted Governor:</w:t>
      </w:r>
      <w:r>
        <w:rPr>
          <w:color w:val="000000"/>
        </w:rPr>
        <w:tab/>
      </w:r>
      <w:r>
        <w:rPr>
          <w:color w:val="000000"/>
        </w:rPr>
        <w:tab/>
        <w:t>Mr Nicholas Smith</w:t>
      </w:r>
    </w:p>
    <w:p w14:paraId="5FE02EA2" w14:textId="77777777" w:rsidR="000758F0" w:rsidRPr="00BE2C4A" w:rsidRDefault="000758F0" w:rsidP="00101469">
      <w:pPr>
        <w:spacing w:after="120"/>
        <w:rPr>
          <w:b/>
          <w:u w:val="single"/>
        </w:rPr>
      </w:pPr>
    </w:p>
    <w:p w14:paraId="3669D62B" w14:textId="77777777" w:rsidR="0006722D" w:rsidRDefault="00966880">
      <w:pPr>
        <w:rPr>
          <w:b/>
          <w:u w:val="single"/>
        </w:rPr>
      </w:pPr>
      <w:r>
        <w:rPr>
          <w:b/>
          <w:u w:val="single"/>
        </w:rPr>
        <w:br w:type="page"/>
      </w:r>
      <w:r w:rsidR="0006722D" w:rsidRPr="00BE2C4A">
        <w:rPr>
          <w:b/>
          <w:u w:val="single"/>
        </w:rPr>
        <w:lastRenderedPageBreak/>
        <w:t>Catchment Area</w:t>
      </w:r>
    </w:p>
    <w:p w14:paraId="1549F6E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The roads listed below fall within the catchment area of Caerleon Lodge Hill</w:t>
      </w:r>
      <w:r w:rsidR="00172663" w:rsidRPr="005835F4">
        <w:rPr>
          <w:rFonts w:ascii="Calibri" w:hAnsi="Calibri" w:cs="Calibri"/>
          <w:sz w:val="22"/>
          <w:szCs w:val="22"/>
        </w:rPr>
        <w:t xml:space="preserve"> Primary </w:t>
      </w:r>
      <w:r w:rsidRPr="005835F4">
        <w:rPr>
          <w:rFonts w:ascii="Calibri" w:hAnsi="Calibri" w:cs="Calibri"/>
          <w:sz w:val="22"/>
          <w:szCs w:val="22"/>
        </w:rPr>
        <w:t xml:space="preserve">Schools. Children are allowed to join the school from outside the catchment area. In the first instance, parents who wish to do this should contact the </w:t>
      </w:r>
      <w:r w:rsidR="00172663" w:rsidRPr="005835F4">
        <w:rPr>
          <w:rFonts w:ascii="Calibri" w:hAnsi="Calibri" w:cs="Calibri"/>
          <w:sz w:val="22"/>
          <w:szCs w:val="22"/>
        </w:rPr>
        <w:t>H</w:t>
      </w:r>
      <w:r w:rsidRPr="005835F4">
        <w:rPr>
          <w:rFonts w:ascii="Calibri" w:hAnsi="Calibri" w:cs="Calibri"/>
          <w:sz w:val="22"/>
          <w:szCs w:val="22"/>
        </w:rPr>
        <w:t xml:space="preserve">eadteacher.  </w:t>
      </w:r>
    </w:p>
    <w:p w14:paraId="5190E59C" w14:textId="77777777" w:rsidR="00101469" w:rsidRPr="005835F4" w:rsidRDefault="00101469" w:rsidP="00101469">
      <w:pPr>
        <w:pStyle w:val="BodyText"/>
        <w:rPr>
          <w:rFonts w:ascii="Calibri" w:hAnsi="Calibri" w:cs="Calibri"/>
          <w:sz w:val="22"/>
          <w:szCs w:val="22"/>
        </w:rPr>
      </w:pPr>
    </w:p>
    <w:tbl>
      <w:tblPr>
        <w:tblW w:w="0" w:type="auto"/>
        <w:tblLook w:val="0000" w:firstRow="0" w:lastRow="0" w:firstColumn="0" w:lastColumn="0" w:noHBand="0" w:noVBand="0"/>
      </w:tblPr>
      <w:tblGrid>
        <w:gridCol w:w="1993"/>
        <w:gridCol w:w="1735"/>
        <w:gridCol w:w="2094"/>
        <w:gridCol w:w="1722"/>
      </w:tblGrid>
      <w:tr w:rsidR="00101469" w:rsidRPr="005835F4" w14:paraId="1DF1AE77" w14:textId="77777777" w:rsidTr="00101469">
        <w:tc>
          <w:tcPr>
            <w:tcW w:w="0" w:type="auto"/>
          </w:tcPr>
          <w:p w14:paraId="3EC583A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Afon Gardens</w:t>
            </w:r>
          </w:p>
        </w:tc>
        <w:tc>
          <w:tcPr>
            <w:tcW w:w="0" w:type="auto"/>
          </w:tcPr>
          <w:p w14:paraId="3A57E89F"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Devon Court</w:t>
            </w:r>
          </w:p>
        </w:tc>
        <w:tc>
          <w:tcPr>
            <w:tcW w:w="0" w:type="auto"/>
          </w:tcPr>
          <w:p w14:paraId="5983DE8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Highfield Road</w:t>
            </w:r>
          </w:p>
        </w:tc>
        <w:tc>
          <w:tcPr>
            <w:tcW w:w="0" w:type="auto"/>
          </w:tcPr>
          <w:p w14:paraId="32FC8E7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Oxford Close</w:t>
            </w:r>
          </w:p>
        </w:tc>
      </w:tr>
      <w:tr w:rsidR="00101469" w:rsidRPr="005835F4" w14:paraId="12B1CCBA" w14:textId="77777777" w:rsidTr="00101469">
        <w:tc>
          <w:tcPr>
            <w:tcW w:w="0" w:type="auto"/>
          </w:tcPr>
          <w:p w14:paraId="5BBED928"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Anglesey Court</w:t>
            </w:r>
          </w:p>
        </w:tc>
        <w:tc>
          <w:tcPr>
            <w:tcW w:w="0" w:type="auto"/>
          </w:tcPr>
          <w:p w14:paraId="439DA9C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Close</w:t>
            </w:r>
          </w:p>
        </w:tc>
        <w:tc>
          <w:tcPr>
            <w:tcW w:w="0" w:type="auto"/>
          </w:tcPr>
          <w:p w14:paraId="1286ED6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Hillcrest</w:t>
            </w:r>
          </w:p>
        </w:tc>
        <w:tc>
          <w:tcPr>
            <w:tcW w:w="0" w:type="auto"/>
          </w:tcPr>
          <w:p w14:paraId="5D4DF4B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Parkwood Close</w:t>
            </w:r>
          </w:p>
        </w:tc>
      </w:tr>
      <w:tr w:rsidR="00101469" w:rsidRPr="005835F4" w14:paraId="3418DEE0" w14:textId="77777777" w:rsidTr="00101469">
        <w:tc>
          <w:tcPr>
            <w:tcW w:w="0" w:type="auto"/>
          </w:tcPr>
          <w:p w14:paraId="4A07B08B"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Anthony Drive</w:t>
            </w:r>
          </w:p>
        </w:tc>
        <w:tc>
          <w:tcPr>
            <w:tcW w:w="0" w:type="auto"/>
          </w:tcPr>
          <w:p w14:paraId="240CAE7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Drive</w:t>
            </w:r>
          </w:p>
        </w:tc>
        <w:tc>
          <w:tcPr>
            <w:tcW w:w="0" w:type="auto"/>
          </w:tcPr>
          <w:p w14:paraId="158D1F1D"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Hornbeam Close</w:t>
            </w:r>
          </w:p>
        </w:tc>
        <w:tc>
          <w:tcPr>
            <w:tcW w:w="0" w:type="auto"/>
          </w:tcPr>
          <w:p w14:paraId="61EF4AE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Pear Tree Close</w:t>
            </w:r>
          </w:p>
        </w:tc>
      </w:tr>
      <w:tr w:rsidR="00101469" w:rsidRPr="005835F4" w14:paraId="2B7DE70C" w14:textId="77777777" w:rsidTr="00101469">
        <w:tc>
          <w:tcPr>
            <w:tcW w:w="0" w:type="auto"/>
          </w:tcPr>
          <w:p w14:paraId="392B0D3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Anwyll Close</w:t>
            </w:r>
          </w:p>
        </w:tc>
        <w:tc>
          <w:tcPr>
            <w:tcW w:w="0" w:type="auto"/>
          </w:tcPr>
          <w:p w14:paraId="43A7E38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Mews</w:t>
            </w:r>
          </w:p>
        </w:tc>
        <w:tc>
          <w:tcPr>
            <w:tcW w:w="0" w:type="auto"/>
          </w:tcPr>
          <w:p w14:paraId="1ACFBFDB"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Home Farm Close</w:t>
            </w:r>
          </w:p>
        </w:tc>
        <w:tc>
          <w:tcPr>
            <w:tcW w:w="0" w:type="auto"/>
          </w:tcPr>
          <w:p w14:paraId="2EFFEEE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Pillmawr Road</w:t>
            </w:r>
          </w:p>
        </w:tc>
      </w:tr>
      <w:tr w:rsidR="00101469" w:rsidRPr="005835F4" w14:paraId="237A0F56" w14:textId="77777777" w:rsidTr="00101469">
        <w:tc>
          <w:tcPr>
            <w:tcW w:w="0" w:type="auto"/>
          </w:tcPr>
          <w:p w14:paraId="18156EE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Augustan Close</w:t>
            </w:r>
          </w:p>
        </w:tc>
        <w:tc>
          <w:tcPr>
            <w:tcW w:w="0" w:type="auto"/>
          </w:tcPr>
          <w:p w14:paraId="094B9E6F"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Road</w:t>
            </w:r>
          </w:p>
        </w:tc>
        <w:tc>
          <w:tcPr>
            <w:tcW w:w="0" w:type="auto"/>
          </w:tcPr>
          <w:p w14:paraId="3509C2F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Home Farm Crescent</w:t>
            </w:r>
          </w:p>
        </w:tc>
        <w:tc>
          <w:tcPr>
            <w:tcW w:w="0" w:type="auto"/>
          </w:tcPr>
          <w:p w14:paraId="528A6CBA"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Plane Tree Close</w:t>
            </w:r>
          </w:p>
        </w:tc>
      </w:tr>
      <w:tr w:rsidR="00101469" w:rsidRPr="005835F4" w14:paraId="161770A9" w14:textId="77777777" w:rsidTr="00101469">
        <w:tc>
          <w:tcPr>
            <w:tcW w:w="0" w:type="auto"/>
          </w:tcPr>
          <w:p w14:paraId="1CAB221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Augustan Drive</w:t>
            </w:r>
          </w:p>
        </w:tc>
        <w:tc>
          <w:tcPr>
            <w:tcW w:w="0" w:type="auto"/>
          </w:tcPr>
          <w:p w14:paraId="6C46DF7B"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View</w:t>
            </w:r>
          </w:p>
        </w:tc>
        <w:tc>
          <w:tcPr>
            <w:tcW w:w="0" w:type="auto"/>
          </w:tcPr>
          <w:p w14:paraId="75F874C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Home Farm Green</w:t>
            </w:r>
          </w:p>
        </w:tc>
        <w:tc>
          <w:tcPr>
            <w:tcW w:w="0" w:type="auto"/>
          </w:tcPr>
          <w:p w14:paraId="57A5FE3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Pollard Close</w:t>
            </w:r>
          </w:p>
        </w:tc>
      </w:tr>
      <w:tr w:rsidR="00101469" w:rsidRPr="005835F4" w14:paraId="2CE9AD3F" w14:textId="77777777" w:rsidTr="00101469">
        <w:tc>
          <w:tcPr>
            <w:tcW w:w="0" w:type="auto"/>
          </w:tcPr>
          <w:p w14:paraId="1C49B899"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Augustan Way</w:t>
            </w:r>
          </w:p>
        </w:tc>
        <w:tc>
          <w:tcPr>
            <w:tcW w:w="0" w:type="auto"/>
          </w:tcPr>
          <w:p w14:paraId="533B77B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Eastfield Way</w:t>
            </w:r>
          </w:p>
        </w:tc>
        <w:tc>
          <w:tcPr>
            <w:tcW w:w="0" w:type="auto"/>
          </w:tcPr>
          <w:p w14:paraId="2B6C487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Ivor John Walk</w:t>
            </w:r>
          </w:p>
        </w:tc>
        <w:tc>
          <w:tcPr>
            <w:tcW w:w="0" w:type="auto"/>
          </w:tcPr>
          <w:p w14:paraId="74243A9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Poplars Court</w:t>
            </w:r>
          </w:p>
        </w:tc>
      </w:tr>
      <w:tr w:rsidR="00101469" w:rsidRPr="005835F4" w14:paraId="3287153C" w14:textId="77777777" w:rsidTr="00101469">
        <w:tc>
          <w:tcPr>
            <w:tcW w:w="0" w:type="auto"/>
          </w:tcPr>
          <w:p w14:paraId="1BA80874"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Baytree Close</w:t>
            </w:r>
          </w:p>
        </w:tc>
        <w:tc>
          <w:tcPr>
            <w:tcW w:w="0" w:type="auto"/>
          </w:tcPr>
          <w:p w14:paraId="1859175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Elder Close</w:t>
            </w:r>
          </w:p>
        </w:tc>
        <w:tc>
          <w:tcPr>
            <w:tcW w:w="0" w:type="auto"/>
          </w:tcPr>
          <w:p w14:paraId="2CE05BB7"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Julius Close</w:t>
            </w:r>
          </w:p>
        </w:tc>
        <w:tc>
          <w:tcPr>
            <w:tcW w:w="0" w:type="auto"/>
          </w:tcPr>
          <w:p w14:paraId="362B346D"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Priory Close</w:t>
            </w:r>
          </w:p>
        </w:tc>
      </w:tr>
      <w:tr w:rsidR="00101469" w:rsidRPr="005835F4" w14:paraId="49D7F1E5" w14:textId="77777777" w:rsidTr="00101469">
        <w:tc>
          <w:tcPr>
            <w:tcW w:w="0" w:type="auto"/>
          </w:tcPr>
          <w:p w14:paraId="03467E4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Bellin Close</w:t>
            </w:r>
          </w:p>
        </w:tc>
        <w:tc>
          <w:tcPr>
            <w:tcW w:w="0" w:type="auto"/>
          </w:tcPr>
          <w:p w14:paraId="42666D30"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Elm Grove</w:t>
            </w:r>
          </w:p>
        </w:tc>
        <w:tc>
          <w:tcPr>
            <w:tcW w:w="0" w:type="auto"/>
          </w:tcPr>
          <w:p w14:paraId="6E77A1A7"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Kent Court</w:t>
            </w:r>
          </w:p>
        </w:tc>
        <w:tc>
          <w:tcPr>
            <w:tcW w:w="0" w:type="auto"/>
          </w:tcPr>
          <w:p w14:paraId="7E8184F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Redwood Close</w:t>
            </w:r>
          </w:p>
        </w:tc>
      </w:tr>
      <w:tr w:rsidR="00101469" w:rsidRPr="005835F4" w14:paraId="22AA8C4E" w14:textId="77777777" w:rsidTr="00101469">
        <w:tc>
          <w:tcPr>
            <w:tcW w:w="0" w:type="auto"/>
          </w:tcPr>
          <w:p w14:paraId="7C67AE2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Blackthorn Close</w:t>
            </w:r>
          </w:p>
        </w:tc>
        <w:tc>
          <w:tcPr>
            <w:tcW w:w="0" w:type="auto"/>
          </w:tcPr>
          <w:p w14:paraId="30906DA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Essex Court</w:t>
            </w:r>
          </w:p>
        </w:tc>
        <w:tc>
          <w:tcPr>
            <w:tcW w:w="0" w:type="auto"/>
          </w:tcPr>
          <w:p w14:paraId="2FCB59BD"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Larkfield Close</w:t>
            </w:r>
          </w:p>
        </w:tc>
        <w:tc>
          <w:tcPr>
            <w:tcW w:w="0" w:type="auto"/>
          </w:tcPr>
          <w:p w14:paraId="273E78BC"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Roman Reach</w:t>
            </w:r>
          </w:p>
        </w:tc>
      </w:tr>
      <w:tr w:rsidR="00101469" w:rsidRPr="005835F4" w14:paraId="5129DBAC" w14:textId="77777777" w:rsidTr="00101469">
        <w:tc>
          <w:tcPr>
            <w:tcW w:w="0" w:type="auto"/>
          </w:tcPr>
          <w:p w14:paraId="03D5552C"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Box Tree Close</w:t>
            </w:r>
          </w:p>
        </w:tc>
        <w:tc>
          <w:tcPr>
            <w:tcW w:w="0" w:type="auto"/>
          </w:tcPr>
          <w:p w14:paraId="2A311B6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Fairfield Close</w:t>
            </w:r>
          </w:p>
        </w:tc>
        <w:tc>
          <w:tcPr>
            <w:tcW w:w="0" w:type="auto"/>
          </w:tcPr>
          <w:p w14:paraId="38F41A07"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Lincoln Court</w:t>
            </w:r>
          </w:p>
        </w:tc>
        <w:tc>
          <w:tcPr>
            <w:tcW w:w="0" w:type="auto"/>
          </w:tcPr>
          <w:p w14:paraId="07974474"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Roman Way</w:t>
            </w:r>
          </w:p>
        </w:tc>
      </w:tr>
      <w:tr w:rsidR="00101469" w:rsidRPr="005835F4" w14:paraId="00C4A0BC" w14:textId="77777777" w:rsidTr="00101469">
        <w:tc>
          <w:tcPr>
            <w:tcW w:w="0" w:type="auto"/>
          </w:tcPr>
          <w:p w14:paraId="4DDD44E7"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Brecon Court</w:t>
            </w:r>
          </w:p>
        </w:tc>
        <w:tc>
          <w:tcPr>
            <w:tcW w:w="0" w:type="auto"/>
          </w:tcPr>
          <w:p w14:paraId="3CA92F94"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Fairfield Road</w:t>
            </w:r>
          </w:p>
        </w:tc>
        <w:tc>
          <w:tcPr>
            <w:tcW w:w="0" w:type="auto"/>
          </w:tcPr>
          <w:p w14:paraId="41931C8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Lodge Avenue</w:t>
            </w:r>
          </w:p>
        </w:tc>
        <w:tc>
          <w:tcPr>
            <w:tcW w:w="0" w:type="auto"/>
          </w:tcPr>
          <w:p w14:paraId="43BB3A9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St. Cadoc’s Close</w:t>
            </w:r>
          </w:p>
        </w:tc>
      </w:tr>
      <w:tr w:rsidR="00101469" w:rsidRPr="005835F4" w14:paraId="7F873F5F" w14:textId="77777777" w:rsidTr="00101469">
        <w:tc>
          <w:tcPr>
            <w:tcW w:w="0" w:type="auto"/>
          </w:tcPr>
          <w:p w14:paraId="1256FDE7"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Brooklea</w:t>
            </w:r>
          </w:p>
        </w:tc>
        <w:tc>
          <w:tcPr>
            <w:tcW w:w="0" w:type="auto"/>
          </w:tcPr>
          <w:p w14:paraId="2E5743D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Fir Tree Close</w:t>
            </w:r>
          </w:p>
        </w:tc>
        <w:tc>
          <w:tcPr>
            <w:tcW w:w="0" w:type="auto"/>
          </w:tcPr>
          <w:p w14:paraId="64D2419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Lodge Hill</w:t>
            </w:r>
          </w:p>
        </w:tc>
        <w:tc>
          <w:tcPr>
            <w:tcW w:w="0" w:type="auto"/>
          </w:tcPr>
          <w:p w14:paraId="712A518B"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Trinity Lane</w:t>
            </w:r>
          </w:p>
        </w:tc>
      </w:tr>
      <w:tr w:rsidR="00101469" w:rsidRPr="005835F4" w14:paraId="1EDCC9FE" w14:textId="77777777" w:rsidTr="00101469">
        <w:tc>
          <w:tcPr>
            <w:tcW w:w="0" w:type="auto"/>
          </w:tcPr>
          <w:p w14:paraId="029725B6"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Caesar Crescent</w:t>
            </w:r>
          </w:p>
        </w:tc>
        <w:tc>
          <w:tcPr>
            <w:tcW w:w="0" w:type="auto"/>
          </w:tcPr>
          <w:p w14:paraId="7B8E76E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Flint Court</w:t>
            </w:r>
          </w:p>
        </w:tc>
        <w:tc>
          <w:tcPr>
            <w:tcW w:w="0" w:type="auto"/>
          </w:tcPr>
          <w:p w14:paraId="237385B0"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Lodge Road</w:t>
            </w:r>
          </w:p>
        </w:tc>
        <w:tc>
          <w:tcPr>
            <w:tcW w:w="0" w:type="auto"/>
          </w:tcPr>
          <w:p w14:paraId="21DC635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Trinity View</w:t>
            </w:r>
          </w:p>
        </w:tc>
      </w:tr>
      <w:tr w:rsidR="00101469" w:rsidRPr="005835F4" w14:paraId="73DE746F" w14:textId="77777777" w:rsidTr="00101469">
        <w:tc>
          <w:tcPr>
            <w:tcW w:w="0" w:type="auto"/>
          </w:tcPr>
          <w:p w14:paraId="173DDBA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Cambridge Court</w:t>
            </w:r>
          </w:p>
        </w:tc>
        <w:tc>
          <w:tcPr>
            <w:tcW w:w="0" w:type="auto"/>
          </w:tcPr>
          <w:p w14:paraId="3B1F9ED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Gloucester Court</w:t>
            </w:r>
          </w:p>
        </w:tc>
        <w:tc>
          <w:tcPr>
            <w:tcW w:w="0" w:type="auto"/>
          </w:tcPr>
          <w:p w14:paraId="471D281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Mithras Way</w:t>
            </w:r>
          </w:p>
        </w:tc>
        <w:tc>
          <w:tcPr>
            <w:tcW w:w="0" w:type="auto"/>
          </w:tcPr>
          <w:p w14:paraId="44971A7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Walnut Drive</w:t>
            </w:r>
          </w:p>
        </w:tc>
      </w:tr>
      <w:tr w:rsidR="00101469" w:rsidRPr="005835F4" w14:paraId="79B142A2" w14:textId="77777777" w:rsidTr="00101469">
        <w:tc>
          <w:tcPr>
            <w:tcW w:w="0" w:type="auto"/>
          </w:tcPr>
          <w:p w14:paraId="3825AB2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Caradoc Close</w:t>
            </w:r>
          </w:p>
        </w:tc>
        <w:tc>
          <w:tcPr>
            <w:tcW w:w="0" w:type="auto"/>
          </w:tcPr>
          <w:p w14:paraId="1824CA1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Greenfield</w:t>
            </w:r>
          </w:p>
        </w:tc>
        <w:tc>
          <w:tcPr>
            <w:tcW w:w="0" w:type="auto"/>
          </w:tcPr>
          <w:p w14:paraId="5668DD8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Northfield Close</w:t>
            </w:r>
          </w:p>
        </w:tc>
        <w:tc>
          <w:tcPr>
            <w:tcW w:w="0" w:type="auto"/>
          </w:tcPr>
          <w:p w14:paraId="10070E03"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Webley Close</w:t>
            </w:r>
          </w:p>
        </w:tc>
      </w:tr>
      <w:tr w:rsidR="00101469" w:rsidRPr="005835F4" w14:paraId="1620FEF2" w14:textId="77777777" w:rsidTr="00101469">
        <w:tc>
          <w:tcPr>
            <w:tcW w:w="0" w:type="auto"/>
          </w:tcPr>
          <w:p w14:paraId="20562DE0"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Cardigan Court</w:t>
            </w:r>
          </w:p>
        </w:tc>
        <w:tc>
          <w:tcPr>
            <w:tcW w:w="0" w:type="auto"/>
          </w:tcPr>
          <w:p w14:paraId="252AA8F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Gwladys Place</w:t>
            </w:r>
          </w:p>
        </w:tc>
        <w:tc>
          <w:tcPr>
            <w:tcW w:w="0" w:type="auto"/>
          </w:tcPr>
          <w:p w14:paraId="709FF2B9"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Northfield Road</w:t>
            </w:r>
          </w:p>
        </w:tc>
        <w:tc>
          <w:tcPr>
            <w:tcW w:w="0" w:type="auto"/>
          </w:tcPr>
          <w:p w14:paraId="432FA6DB"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Webley Gardens</w:t>
            </w:r>
          </w:p>
        </w:tc>
      </w:tr>
      <w:tr w:rsidR="00101469" w:rsidRPr="005835F4" w14:paraId="67F2D740" w14:textId="77777777" w:rsidTr="00101469">
        <w:tc>
          <w:tcPr>
            <w:tcW w:w="0" w:type="auto"/>
          </w:tcPr>
          <w:p w14:paraId="0AE14629"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Chestnut Grove</w:t>
            </w:r>
          </w:p>
        </w:tc>
        <w:tc>
          <w:tcPr>
            <w:tcW w:w="0" w:type="auto"/>
          </w:tcPr>
          <w:p w14:paraId="7F4D47D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Hadrian Close</w:t>
            </w:r>
          </w:p>
        </w:tc>
        <w:tc>
          <w:tcPr>
            <w:tcW w:w="0" w:type="auto"/>
          </w:tcPr>
          <w:p w14:paraId="52CAF999"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Oakdale Close</w:t>
            </w:r>
          </w:p>
        </w:tc>
        <w:tc>
          <w:tcPr>
            <w:tcW w:w="0" w:type="auto"/>
          </w:tcPr>
          <w:p w14:paraId="4FD6366D"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Wentwood Road</w:t>
            </w:r>
          </w:p>
        </w:tc>
      </w:tr>
      <w:tr w:rsidR="00101469" w:rsidRPr="005835F4" w14:paraId="0676A271" w14:textId="77777777" w:rsidTr="00101469">
        <w:tc>
          <w:tcPr>
            <w:tcW w:w="0" w:type="auto"/>
          </w:tcPr>
          <w:p w14:paraId="6A38A26A"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College Glade</w:t>
            </w:r>
          </w:p>
        </w:tc>
        <w:tc>
          <w:tcPr>
            <w:tcW w:w="0" w:type="auto"/>
          </w:tcPr>
          <w:p w14:paraId="19BBB97E"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Harrow Close</w:t>
            </w:r>
          </w:p>
        </w:tc>
        <w:tc>
          <w:tcPr>
            <w:tcW w:w="0" w:type="auto"/>
          </w:tcPr>
          <w:p w14:paraId="51C7C959"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Oakdene Close</w:t>
            </w:r>
          </w:p>
        </w:tc>
        <w:tc>
          <w:tcPr>
            <w:tcW w:w="0" w:type="auto"/>
          </w:tcPr>
          <w:p w14:paraId="78844C78"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Westfield Close</w:t>
            </w:r>
          </w:p>
        </w:tc>
      </w:tr>
      <w:tr w:rsidR="00101469" w:rsidRPr="005835F4" w14:paraId="18A240F3" w14:textId="77777777" w:rsidTr="00101469">
        <w:tc>
          <w:tcPr>
            <w:tcW w:w="0" w:type="auto"/>
          </w:tcPr>
          <w:p w14:paraId="10426C7F"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Conifer Close</w:t>
            </w:r>
          </w:p>
        </w:tc>
        <w:tc>
          <w:tcPr>
            <w:tcW w:w="0" w:type="auto"/>
          </w:tcPr>
          <w:p w14:paraId="5F48F464"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Hazel Walk</w:t>
            </w:r>
          </w:p>
        </w:tc>
        <w:tc>
          <w:tcPr>
            <w:tcW w:w="0" w:type="auto"/>
          </w:tcPr>
          <w:p w14:paraId="0CD4794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Oakfield</w:t>
            </w:r>
          </w:p>
        </w:tc>
        <w:tc>
          <w:tcPr>
            <w:tcW w:w="0" w:type="auto"/>
          </w:tcPr>
          <w:p w14:paraId="4E3D16D8"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Westfield Road</w:t>
            </w:r>
          </w:p>
        </w:tc>
      </w:tr>
      <w:tr w:rsidR="00101469" w:rsidRPr="005835F4" w14:paraId="6CD55CDB" w14:textId="77777777" w:rsidTr="00101469">
        <w:tc>
          <w:tcPr>
            <w:tcW w:w="0" w:type="auto"/>
          </w:tcPr>
          <w:p w14:paraId="23A27402"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Copper Beech Close</w:t>
            </w:r>
          </w:p>
        </w:tc>
        <w:tc>
          <w:tcPr>
            <w:tcW w:w="0" w:type="auto"/>
          </w:tcPr>
          <w:p w14:paraId="2A494061"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Hereford Court</w:t>
            </w:r>
          </w:p>
        </w:tc>
        <w:tc>
          <w:tcPr>
            <w:tcW w:w="0" w:type="auto"/>
          </w:tcPr>
          <w:p w14:paraId="57377FEF"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Orchard Road</w:t>
            </w:r>
          </w:p>
        </w:tc>
        <w:tc>
          <w:tcPr>
            <w:tcW w:w="0" w:type="auto"/>
          </w:tcPr>
          <w:p w14:paraId="0733E498"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White Ash Glade</w:t>
            </w:r>
          </w:p>
        </w:tc>
      </w:tr>
      <w:tr w:rsidR="00101469" w:rsidRPr="005835F4" w14:paraId="6A683D50" w14:textId="77777777" w:rsidTr="00101469">
        <w:tc>
          <w:tcPr>
            <w:tcW w:w="0" w:type="auto"/>
          </w:tcPr>
          <w:p w14:paraId="50581BE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Cypress Close</w:t>
            </w:r>
          </w:p>
        </w:tc>
        <w:tc>
          <w:tcPr>
            <w:tcW w:w="0" w:type="auto"/>
          </w:tcPr>
          <w:p w14:paraId="5F32EE0A"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Highfield Close</w:t>
            </w:r>
          </w:p>
        </w:tc>
        <w:tc>
          <w:tcPr>
            <w:tcW w:w="0" w:type="auto"/>
          </w:tcPr>
          <w:p w14:paraId="3FE2EB4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Owen Close</w:t>
            </w:r>
          </w:p>
        </w:tc>
        <w:tc>
          <w:tcPr>
            <w:tcW w:w="0" w:type="auto"/>
          </w:tcPr>
          <w:p w14:paraId="7F6896A5" w14:textId="77777777" w:rsidR="00101469" w:rsidRPr="005835F4" w:rsidRDefault="00101469" w:rsidP="00101469">
            <w:pPr>
              <w:pStyle w:val="BodyText"/>
              <w:rPr>
                <w:rFonts w:ascii="Calibri" w:hAnsi="Calibri" w:cs="Calibri"/>
                <w:sz w:val="22"/>
                <w:szCs w:val="22"/>
              </w:rPr>
            </w:pPr>
            <w:r w:rsidRPr="005835F4">
              <w:rPr>
                <w:rFonts w:ascii="Calibri" w:hAnsi="Calibri" w:cs="Calibri"/>
                <w:sz w:val="22"/>
                <w:szCs w:val="22"/>
              </w:rPr>
              <w:t>Willow Green</w:t>
            </w:r>
          </w:p>
        </w:tc>
      </w:tr>
    </w:tbl>
    <w:p w14:paraId="3C050C31" w14:textId="77777777" w:rsidR="00101469" w:rsidRPr="00BE2C4A" w:rsidRDefault="00101469">
      <w:pPr>
        <w:rPr>
          <w:b/>
          <w:u w:val="single"/>
        </w:rPr>
      </w:pPr>
    </w:p>
    <w:p w14:paraId="28B17D62" w14:textId="77777777" w:rsidR="0006722D" w:rsidRDefault="00966880">
      <w:pPr>
        <w:rPr>
          <w:b/>
          <w:u w:val="single"/>
        </w:rPr>
      </w:pPr>
      <w:r>
        <w:rPr>
          <w:b/>
          <w:u w:val="single"/>
        </w:rPr>
        <w:br w:type="page"/>
      </w:r>
      <w:r w:rsidR="0006722D" w:rsidRPr="00BE2C4A">
        <w:rPr>
          <w:b/>
          <w:u w:val="single"/>
        </w:rPr>
        <w:lastRenderedPageBreak/>
        <w:t xml:space="preserve">School </w:t>
      </w:r>
      <w:r w:rsidR="00172663">
        <w:rPr>
          <w:b/>
          <w:u w:val="single"/>
        </w:rPr>
        <w:t>T</w:t>
      </w:r>
      <w:r w:rsidR="0006722D" w:rsidRPr="00BE2C4A">
        <w:rPr>
          <w:b/>
          <w:u w:val="single"/>
        </w:rPr>
        <w:t xml:space="preserve">imes and </w:t>
      </w:r>
      <w:r w:rsidR="00172663">
        <w:rPr>
          <w:b/>
          <w:u w:val="single"/>
        </w:rPr>
        <w:t>H</w:t>
      </w:r>
      <w:r w:rsidR="0006722D" w:rsidRPr="00BE2C4A">
        <w:rPr>
          <w:b/>
          <w:u w:val="single"/>
        </w:rPr>
        <w:t>olidays</w:t>
      </w:r>
    </w:p>
    <w:p w14:paraId="3C23DA50" w14:textId="77777777" w:rsidR="00172663" w:rsidRPr="005835F4" w:rsidRDefault="00172663" w:rsidP="00172663">
      <w:pPr>
        <w:pStyle w:val="PlainText"/>
        <w:spacing w:after="120"/>
        <w:rPr>
          <w:rFonts w:ascii="Calibri" w:hAnsi="Calibri" w:cs="Calibri"/>
          <w:sz w:val="22"/>
          <w:szCs w:val="22"/>
          <w:u w:val="single"/>
        </w:rPr>
      </w:pPr>
      <w:r w:rsidRPr="005835F4">
        <w:rPr>
          <w:rFonts w:ascii="Calibri" w:hAnsi="Calibri" w:cs="Calibri"/>
          <w:sz w:val="22"/>
          <w:szCs w:val="22"/>
          <w:u w:val="single"/>
        </w:rPr>
        <w:t>Term dates for 201</w:t>
      </w:r>
      <w:r w:rsidR="005B33E4">
        <w:rPr>
          <w:rFonts w:ascii="Calibri" w:hAnsi="Calibri" w:cs="Calibri"/>
          <w:sz w:val="22"/>
          <w:szCs w:val="22"/>
          <w:u w:val="single"/>
        </w:rPr>
        <w:t>7</w:t>
      </w:r>
      <w:r w:rsidRPr="005835F4">
        <w:rPr>
          <w:rFonts w:ascii="Calibri" w:hAnsi="Calibri" w:cs="Calibri"/>
          <w:sz w:val="22"/>
          <w:szCs w:val="22"/>
          <w:u w:val="single"/>
        </w:rPr>
        <w:t>-201</w:t>
      </w:r>
      <w:r w:rsidR="005B33E4">
        <w:rPr>
          <w:rFonts w:ascii="Calibri" w:hAnsi="Calibri" w:cs="Calibri"/>
          <w:sz w:val="22"/>
          <w:szCs w:val="22"/>
          <w:u w:val="single"/>
        </w:rPr>
        <w:t>8</w:t>
      </w:r>
    </w:p>
    <w:p w14:paraId="467B145E" w14:textId="77777777" w:rsidR="00172663" w:rsidRPr="005835F4" w:rsidRDefault="00172663" w:rsidP="00172663">
      <w:pPr>
        <w:pStyle w:val="BodyText"/>
        <w:rPr>
          <w:rFonts w:ascii="Calibri" w:hAnsi="Calibri" w:cs="Calibri"/>
          <w:b/>
          <w:bCs/>
          <w:sz w:val="22"/>
          <w:szCs w:val="22"/>
        </w:rPr>
      </w:pPr>
      <w:r w:rsidRPr="005835F4">
        <w:rPr>
          <w:rFonts w:ascii="Calibri" w:hAnsi="Calibri" w:cs="Calibri"/>
          <w:b/>
          <w:bCs/>
          <w:sz w:val="22"/>
          <w:szCs w:val="22"/>
        </w:rPr>
        <w:t>Autumn Term</w:t>
      </w:r>
    </w:p>
    <w:p w14:paraId="7AC923CD" w14:textId="77777777" w:rsidR="00172663" w:rsidRPr="005835F4" w:rsidRDefault="005B33E4" w:rsidP="00172663">
      <w:pPr>
        <w:pStyle w:val="BodyTextIndent"/>
        <w:spacing w:line="240" w:lineRule="auto"/>
        <w:rPr>
          <w:rFonts w:cs="Calibri"/>
        </w:rPr>
      </w:pPr>
      <w:r>
        <w:rPr>
          <w:rFonts w:cs="Calibri"/>
        </w:rPr>
        <w:t>Mon</w:t>
      </w:r>
      <w:r w:rsidR="00172663" w:rsidRPr="005835F4">
        <w:rPr>
          <w:rFonts w:cs="Calibri"/>
        </w:rPr>
        <w:t xml:space="preserve">day </w:t>
      </w:r>
      <w:r>
        <w:rPr>
          <w:rFonts w:cs="Calibri"/>
        </w:rPr>
        <w:t>4</w:t>
      </w:r>
      <w:r w:rsidRPr="005B33E4">
        <w:rPr>
          <w:rFonts w:cs="Calibri"/>
          <w:vertAlign w:val="superscript"/>
        </w:rPr>
        <w:t>th</w:t>
      </w:r>
      <w:r>
        <w:rPr>
          <w:rFonts w:cs="Calibri"/>
        </w:rPr>
        <w:t xml:space="preserve"> </w:t>
      </w:r>
      <w:r w:rsidR="00172663" w:rsidRPr="005835F4">
        <w:rPr>
          <w:rFonts w:cs="Calibri"/>
        </w:rPr>
        <w:t xml:space="preserve">September to Friday </w:t>
      </w:r>
      <w:r>
        <w:rPr>
          <w:rFonts w:cs="Calibri"/>
        </w:rPr>
        <w:t>22</w:t>
      </w:r>
      <w:r w:rsidRPr="005B33E4">
        <w:rPr>
          <w:rFonts w:cs="Calibri"/>
          <w:vertAlign w:val="superscript"/>
        </w:rPr>
        <w:t>nd</w:t>
      </w:r>
      <w:r>
        <w:rPr>
          <w:rFonts w:cs="Calibri"/>
        </w:rPr>
        <w:t xml:space="preserve"> </w:t>
      </w:r>
      <w:r w:rsidR="00172663" w:rsidRPr="005835F4">
        <w:rPr>
          <w:rFonts w:cs="Calibri"/>
        </w:rPr>
        <w:t>December 201</w:t>
      </w:r>
      <w:r>
        <w:rPr>
          <w:rFonts w:cs="Calibri"/>
        </w:rPr>
        <w:t>7</w:t>
      </w:r>
    </w:p>
    <w:p w14:paraId="116F5E85" w14:textId="77777777" w:rsidR="00172663" w:rsidRPr="005835F4" w:rsidRDefault="00172663" w:rsidP="00172663">
      <w:pPr>
        <w:pStyle w:val="BodyTextIndent"/>
        <w:spacing w:line="240" w:lineRule="auto"/>
        <w:rPr>
          <w:rFonts w:cs="Calibri"/>
        </w:rPr>
      </w:pPr>
      <w:r w:rsidRPr="005835F4">
        <w:rPr>
          <w:rFonts w:cs="Calibri"/>
        </w:rPr>
        <w:t xml:space="preserve">Half Term: </w:t>
      </w:r>
      <w:r w:rsidR="005B33E4">
        <w:rPr>
          <w:rFonts w:cs="Calibri"/>
        </w:rPr>
        <w:t>30</w:t>
      </w:r>
      <w:r w:rsidRPr="005835F4">
        <w:rPr>
          <w:rFonts w:cs="Calibri"/>
          <w:vertAlign w:val="superscript"/>
        </w:rPr>
        <w:t>th</w:t>
      </w:r>
      <w:r w:rsidRPr="005835F4">
        <w:rPr>
          <w:rFonts w:cs="Calibri"/>
        </w:rPr>
        <w:t xml:space="preserve"> </w:t>
      </w:r>
      <w:r w:rsidR="009A3CC9" w:rsidRPr="005835F4">
        <w:rPr>
          <w:rFonts w:cs="Calibri"/>
        </w:rPr>
        <w:t>October</w:t>
      </w:r>
      <w:r w:rsidR="009A3CC9">
        <w:rPr>
          <w:rFonts w:cs="Calibri"/>
        </w:rPr>
        <w:t xml:space="preserve"> </w:t>
      </w:r>
      <w:r w:rsidR="005B33E4">
        <w:rPr>
          <w:rFonts w:cs="Calibri"/>
        </w:rPr>
        <w:t>– 3</w:t>
      </w:r>
      <w:r w:rsidR="005B33E4" w:rsidRPr="005B33E4">
        <w:rPr>
          <w:rFonts w:cs="Calibri"/>
          <w:vertAlign w:val="superscript"/>
        </w:rPr>
        <w:t>rd</w:t>
      </w:r>
      <w:r w:rsidR="005B33E4">
        <w:rPr>
          <w:rFonts w:cs="Calibri"/>
        </w:rPr>
        <w:t xml:space="preserve"> November</w:t>
      </w:r>
    </w:p>
    <w:p w14:paraId="7889CF48" w14:textId="77777777" w:rsidR="00172663" w:rsidRPr="005835F4" w:rsidRDefault="00172663" w:rsidP="00172663">
      <w:pPr>
        <w:pStyle w:val="BodyText"/>
        <w:rPr>
          <w:rFonts w:ascii="Calibri" w:hAnsi="Calibri" w:cs="Calibri"/>
          <w:b/>
          <w:bCs/>
          <w:sz w:val="22"/>
          <w:szCs w:val="22"/>
        </w:rPr>
      </w:pPr>
      <w:r w:rsidRPr="005835F4">
        <w:rPr>
          <w:rFonts w:ascii="Calibri" w:hAnsi="Calibri" w:cs="Calibri"/>
          <w:b/>
          <w:bCs/>
          <w:sz w:val="22"/>
          <w:szCs w:val="22"/>
        </w:rPr>
        <w:t>Spring Term</w:t>
      </w:r>
    </w:p>
    <w:p w14:paraId="59E1FB7C" w14:textId="77777777" w:rsidR="00172663" w:rsidRPr="005835F4" w:rsidRDefault="005B33E4" w:rsidP="00172663">
      <w:pPr>
        <w:pStyle w:val="BodyTextIndent"/>
        <w:spacing w:line="240" w:lineRule="auto"/>
        <w:rPr>
          <w:rFonts w:cs="Calibri"/>
        </w:rPr>
      </w:pPr>
      <w:r>
        <w:rPr>
          <w:rFonts w:cs="Calibri"/>
        </w:rPr>
        <w:t>Mon</w:t>
      </w:r>
      <w:r w:rsidR="00172663" w:rsidRPr="005835F4">
        <w:rPr>
          <w:rFonts w:cs="Calibri"/>
        </w:rPr>
        <w:t xml:space="preserve">day </w:t>
      </w:r>
      <w:r>
        <w:rPr>
          <w:rFonts w:cs="Calibri"/>
        </w:rPr>
        <w:t>8</w:t>
      </w:r>
      <w:r w:rsidRPr="005B33E4">
        <w:rPr>
          <w:rFonts w:cs="Calibri"/>
          <w:vertAlign w:val="superscript"/>
        </w:rPr>
        <w:t>th</w:t>
      </w:r>
      <w:r>
        <w:rPr>
          <w:rFonts w:cs="Calibri"/>
        </w:rPr>
        <w:t xml:space="preserve"> </w:t>
      </w:r>
      <w:r w:rsidR="00172663" w:rsidRPr="005835F4">
        <w:rPr>
          <w:rFonts w:cs="Calibri"/>
        </w:rPr>
        <w:t xml:space="preserve">January to </w:t>
      </w:r>
      <w:r>
        <w:rPr>
          <w:rFonts w:cs="Calibri"/>
        </w:rPr>
        <w:t>Thurs</w:t>
      </w:r>
      <w:r w:rsidR="00172663" w:rsidRPr="005835F4">
        <w:rPr>
          <w:rFonts w:cs="Calibri"/>
        </w:rPr>
        <w:t xml:space="preserve">day </w:t>
      </w:r>
      <w:r>
        <w:rPr>
          <w:rFonts w:cs="Calibri"/>
        </w:rPr>
        <w:t>29</w:t>
      </w:r>
      <w:r w:rsidRPr="005B33E4">
        <w:rPr>
          <w:rFonts w:cs="Calibri"/>
          <w:vertAlign w:val="superscript"/>
        </w:rPr>
        <w:t>th</w:t>
      </w:r>
      <w:r>
        <w:rPr>
          <w:rFonts w:cs="Calibri"/>
        </w:rPr>
        <w:t xml:space="preserve"> March</w:t>
      </w:r>
      <w:r w:rsidR="00172663" w:rsidRPr="005835F4">
        <w:rPr>
          <w:rFonts w:cs="Calibri"/>
        </w:rPr>
        <w:t xml:space="preserve"> 201</w:t>
      </w:r>
      <w:r>
        <w:rPr>
          <w:rFonts w:cs="Calibri"/>
        </w:rPr>
        <w:t>8</w:t>
      </w:r>
    </w:p>
    <w:p w14:paraId="4D79A77A" w14:textId="77777777" w:rsidR="00172663" w:rsidRPr="005835F4" w:rsidRDefault="00172663" w:rsidP="00172663">
      <w:pPr>
        <w:pStyle w:val="BodyTextIndent"/>
        <w:spacing w:line="240" w:lineRule="auto"/>
        <w:rPr>
          <w:rFonts w:cs="Calibri"/>
        </w:rPr>
      </w:pPr>
      <w:r w:rsidRPr="005835F4">
        <w:rPr>
          <w:rFonts w:cs="Calibri"/>
        </w:rPr>
        <w:t xml:space="preserve">Half Term: </w:t>
      </w:r>
      <w:r w:rsidR="005B33E4">
        <w:rPr>
          <w:rFonts w:cs="Calibri"/>
        </w:rPr>
        <w:t>19</w:t>
      </w:r>
      <w:r w:rsidRPr="005835F4">
        <w:rPr>
          <w:rFonts w:cs="Calibri"/>
          <w:vertAlign w:val="superscript"/>
        </w:rPr>
        <w:t>th</w:t>
      </w:r>
      <w:r w:rsidRPr="005835F4">
        <w:rPr>
          <w:rFonts w:cs="Calibri"/>
        </w:rPr>
        <w:t xml:space="preserve"> – </w:t>
      </w:r>
      <w:r w:rsidR="005B33E4">
        <w:rPr>
          <w:rFonts w:cs="Calibri"/>
        </w:rPr>
        <w:t>23</w:t>
      </w:r>
      <w:r w:rsidR="005B33E4" w:rsidRPr="005B33E4">
        <w:rPr>
          <w:rFonts w:cs="Calibri"/>
          <w:vertAlign w:val="superscript"/>
        </w:rPr>
        <w:t>rd</w:t>
      </w:r>
      <w:r w:rsidR="005B33E4">
        <w:rPr>
          <w:rFonts w:cs="Calibri"/>
        </w:rPr>
        <w:t xml:space="preserve"> </w:t>
      </w:r>
      <w:r w:rsidRPr="005835F4">
        <w:rPr>
          <w:rFonts w:cs="Calibri"/>
        </w:rPr>
        <w:t>February</w:t>
      </w:r>
    </w:p>
    <w:p w14:paraId="4F1ACE95" w14:textId="77777777" w:rsidR="00172663" w:rsidRPr="005835F4" w:rsidRDefault="00172663" w:rsidP="00172663">
      <w:pPr>
        <w:pStyle w:val="BodyText"/>
        <w:rPr>
          <w:rFonts w:ascii="Calibri" w:hAnsi="Calibri" w:cs="Calibri"/>
          <w:b/>
          <w:bCs/>
          <w:sz w:val="22"/>
          <w:szCs w:val="22"/>
        </w:rPr>
      </w:pPr>
      <w:r w:rsidRPr="005835F4">
        <w:rPr>
          <w:rFonts w:ascii="Calibri" w:hAnsi="Calibri" w:cs="Calibri"/>
          <w:b/>
          <w:bCs/>
          <w:sz w:val="22"/>
          <w:szCs w:val="22"/>
        </w:rPr>
        <w:t>Summer Term</w:t>
      </w:r>
    </w:p>
    <w:p w14:paraId="52740D1C" w14:textId="77777777" w:rsidR="00172663" w:rsidRPr="005835F4" w:rsidRDefault="00172663" w:rsidP="00172663">
      <w:pPr>
        <w:pStyle w:val="BodyTextIndent"/>
        <w:spacing w:line="240" w:lineRule="auto"/>
        <w:rPr>
          <w:rFonts w:cs="Calibri"/>
        </w:rPr>
      </w:pPr>
      <w:r w:rsidRPr="005835F4">
        <w:rPr>
          <w:rFonts w:cs="Calibri"/>
        </w:rPr>
        <w:t xml:space="preserve">Monday </w:t>
      </w:r>
      <w:r w:rsidR="004912E3">
        <w:rPr>
          <w:rFonts w:cs="Calibri"/>
        </w:rPr>
        <w:t>16</w:t>
      </w:r>
      <w:r w:rsidRPr="005835F4">
        <w:rPr>
          <w:rFonts w:cs="Calibri"/>
          <w:vertAlign w:val="superscript"/>
        </w:rPr>
        <w:t>th</w:t>
      </w:r>
      <w:r w:rsidRPr="005835F4">
        <w:rPr>
          <w:rFonts w:cs="Calibri"/>
        </w:rPr>
        <w:t xml:space="preserve"> April to </w:t>
      </w:r>
      <w:r w:rsidR="004912E3">
        <w:rPr>
          <w:rFonts w:cs="Calibri"/>
        </w:rPr>
        <w:t>Tuesd</w:t>
      </w:r>
      <w:r w:rsidR="00086E5D">
        <w:rPr>
          <w:rFonts w:cs="Calibri"/>
        </w:rPr>
        <w:t xml:space="preserve">ay </w:t>
      </w:r>
      <w:r w:rsidR="004912E3">
        <w:rPr>
          <w:rFonts w:cs="Calibri"/>
        </w:rPr>
        <w:t>24</w:t>
      </w:r>
      <w:r w:rsidR="004912E3" w:rsidRPr="004912E3">
        <w:rPr>
          <w:rFonts w:cs="Calibri"/>
          <w:vertAlign w:val="superscript"/>
        </w:rPr>
        <w:t>th</w:t>
      </w:r>
      <w:r w:rsidR="004912E3">
        <w:rPr>
          <w:rFonts w:cs="Calibri"/>
        </w:rPr>
        <w:t xml:space="preserve"> </w:t>
      </w:r>
      <w:r w:rsidRPr="005835F4">
        <w:rPr>
          <w:rFonts w:cs="Calibri"/>
        </w:rPr>
        <w:t>July 201</w:t>
      </w:r>
      <w:r w:rsidR="004912E3">
        <w:rPr>
          <w:rFonts w:cs="Calibri"/>
        </w:rPr>
        <w:t>8</w:t>
      </w:r>
    </w:p>
    <w:p w14:paraId="4927C2FD" w14:textId="77777777" w:rsidR="00CE3EF6" w:rsidRPr="005835F4" w:rsidRDefault="00CE3EF6" w:rsidP="00CE3EF6">
      <w:pPr>
        <w:pStyle w:val="BodyText"/>
        <w:ind w:left="284"/>
        <w:rPr>
          <w:rFonts w:ascii="Calibri" w:hAnsi="Calibri" w:cs="Calibri"/>
          <w:sz w:val="22"/>
          <w:szCs w:val="22"/>
        </w:rPr>
      </w:pPr>
      <w:r w:rsidRPr="005835F4">
        <w:rPr>
          <w:rFonts w:ascii="Calibri" w:hAnsi="Calibri" w:cs="Calibri"/>
          <w:sz w:val="22"/>
          <w:szCs w:val="22"/>
        </w:rPr>
        <w:t xml:space="preserve">Bank Holiday </w:t>
      </w:r>
      <w:r w:rsidR="004912E3">
        <w:rPr>
          <w:rFonts w:ascii="Calibri" w:hAnsi="Calibri" w:cs="Calibri"/>
          <w:sz w:val="22"/>
          <w:szCs w:val="22"/>
        </w:rPr>
        <w:t>7</w:t>
      </w:r>
      <w:r w:rsidR="004912E3" w:rsidRPr="004912E3">
        <w:rPr>
          <w:rFonts w:ascii="Calibri" w:hAnsi="Calibri" w:cs="Calibri"/>
          <w:sz w:val="22"/>
          <w:szCs w:val="22"/>
          <w:vertAlign w:val="superscript"/>
        </w:rPr>
        <w:t>th</w:t>
      </w:r>
      <w:r w:rsidR="004912E3">
        <w:rPr>
          <w:rFonts w:ascii="Calibri" w:hAnsi="Calibri" w:cs="Calibri"/>
          <w:sz w:val="22"/>
          <w:szCs w:val="22"/>
        </w:rPr>
        <w:t xml:space="preserve"> </w:t>
      </w:r>
      <w:r w:rsidRPr="005835F4">
        <w:rPr>
          <w:rFonts w:ascii="Calibri" w:hAnsi="Calibri" w:cs="Calibri"/>
          <w:sz w:val="22"/>
          <w:szCs w:val="22"/>
        </w:rPr>
        <w:t>May 201</w:t>
      </w:r>
      <w:r w:rsidR="004912E3">
        <w:rPr>
          <w:rFonts w:ascii="Calibri" w:hAnsi="Calibri" w:cs="Calibri"/>
          <w:sz w:val="22"/>
          <w:szCs w:val="22"/>
        </w:rPr>
        <w:t>8</w:t>
      </w:r>
    </w:p>
    <w:p w14:paraId="15703942" w14:textId="77777777" w:rsidR="00172663" w:rsidRPr="005835F4" w:rsidRDefault="00172663" w:rsidP="00172663">
      <w:pPr>
        <w:pStyle w:val="BodyTextIndent"/>
        <w:spacing w:line="240" w:lineRule="auto"/>
        <w:rPr>
          <w:rFonts w:cs="Calibri"/>
        </w:rPr>
      </w:pPr>
      <w:r w:rsidRPr="005835F4">
        <w:rPr>
          <w:rFonts w:cs="Calibri"/>
        </w:rPr>
        <w:t xml:space="preserve">Half Term: </w:t>
      </w:r>
      <w:r w:rsidR="00086E5D">
        <w:rPr>
          <w:rFonts w:cs="Calibri"/>
        </w:rPr>
        <w:t>2</w:t>
      </w:r>
      <w:r w:rsidR="004912E3">
        <w:rPr>
          <w:rFonts w:cs="Calibri"/>
        </w:rPr>
        <w:t>8</w:t>
      </w:r>
      <w:r w:rsidRPr="005835F4">
        <w:rPr>
          <w:rFonts w:cs="Calibri"/>
          <w:vertAlign w:val="superscript"/>
        </w:rPr>
        <w:t>th</w:t>
      </w:r>
      <w:r w:rsidRPr="005835F4">
        <w:rPr>
          <w:rFonts w:cs="Calibri"/>
        </w:rPr>
        <w:t xml:space="preserve"> </w:t>
      </w:r>
      <w:r w:rsidR="00F17DB8">
        <w:rPr>
          <w:rFonts w:cs="Calibri"/>
        </w:rPr>
        <w:t xml:space="preserve">May </w:t>
      </w:r>
      <w:r w:rsidRPr="005835F4">
        <w:rPr>
          <w:rFonts w:cs="Calibri"/>
        </w:rPr>
        <w:t xml:space="preserve">– </w:t>
      </w:r>
      <w:r w:rsidR="004912E3">
        <w:rPr>
          <w:rFonts w:cs="Calibri"/>
        </w:rPr>
        <w:t>1</w:t>
      </w:r>
      <w:r w:rsidR="004912E3" w:rsidRPr="004912E3">
        <w:rPr>
          <w:rFonts w:cs="Calibri"/>
          <w:vertAlign w:val="superscript"/>
        </w:rPr>
        <w:t>st</w:t>
      </w:r>
      <w:r w:rsidR="004912E3">
        <w:rPr>
          <w:rFonts w:cs="Calibri"/>
        </w:rPr>
        <w:t xml:space="preserve"> </w:t>
      </w:r>
      <w:r w:rsidR="00F17DB8">
        <w:rPr>
          <w:rFonts w:cs="Calibri"/>
        </w:rPr>
        <w:t>June</w:t>
      </w:r>
    </w:p>
    <w:p w14:paraId="0D51482F" w14:textId="77777777" w:rsidR="00172663" w:rsidRDefault="00172663" w:rsidP="00172663">
      <w:pPr>
        <w:pStyle w:val="BodyTextIndent"/>
        <w:spacing w:line="240" w:lineRule="auto"/>
        <w:rPr>
          <w:rFonts w:cs="Calibri"/>
        </w:rPr>
      </w:pPr>
    </w:p>
    <w:p w14:paraId="024AF730" w14:textId="10DCB7DB" w:rsidR="00172663" w:rsidRPr="005835F4" w:rsidRDefault="00172663" w:rsidP="00172663">
      <w:pPr>
        <w:pStyle w:val="BodyText"/>
        <w:rPr>
          <w:rFonts w:ascii="Calibri" w:hAnsi="Calibri" w:cs="Calibri"/>
          <w:sz w:val="22"/>
          <w:szCs w:val="22"/>
        </w:rPr>
      </w:pPr>
      <w:r w:rsidRPr="005835F4">
        <w:rPr>
          <w:rFonts w:ascii="Calibri" w:hAnsi="Calibri" w:cs="Calibri"/>
          <w:sz w:val="22"/>
          <w:szCs w:val="22"/>
        </w:rPr>
        <w:t xml:space="preserve">In </w:t>
      </w:r>
      <w:r w:rsidR="00150C32" w:rsidRPr="005835F4">
        <w:rPr>
          <w:rFonts w:ascii="Calibri" w:hAnsi="Calibri" w:cs="Calibri"/>
          <w:sz w:val="22"/>
          <w:szCs w:val="22"/>
        </w:rPr>
        <w:t>addition,</w:t>
      </w:r>
      <w:r w:rsidRPr="005835F4">
        <w:rPr>
          <w:rFonts w:ascii="Calibri" w:hAnsi="Calibri" w:cs="Calibri"/>
          <w:sz w:val="22"/>
          <w:szCs w:val="22"/>
        </w:rPr>
        <w:t xml:space="preserve"> the staff will take up to five training days during which pupils will be absent. In </w:t>
      </w:r>
      <w:r w:rsidR="00150C32" w:rsidRPr="005835F4">
        <w:rPr>
          <w:rFonts w:ascii="Calibri" w:hAnsi="Calibri" w:cs="Calibri"/>
          <w:sz w:val="22"/>
          <w:szCs w:val="22"/>
        </w:rPr>
        <w:t>general,</w:t>
      </w:r>
      <w:r w:rsidRPr="005835F4">
        <w:rPr>
          <w:rFonts w:ascii="Calibri" w:hAnsi="Calibri" w:cs="Calibri"/>
          <w:sz w:val="22"/>
          <w:szCs w:val="22"/>
        </w:rPr>
        <w:t xml:space="preserve"> these days will be added on to either end of existing holidays for the ease of parents and continuity of education. As the school is used as a Polling Station for election purposes, there may be additional closure dates.  These days will be notified to parents in writing as soon as dates are available.</w:t>
      </w:r>
    </w:p>
    <w:p w14:paraId="10F9A430" w14:textId="77777777" w:rsidR="00172663" w:rsidRPr="005835F4" w:rsidRDefault="00172663" w:rsidP="00172663">
      <w:pPr>
        <w:pStyle w:val="BodyText"/>
        <w:rPr>
          <w:rFonts w:ascii="Calibri" w:hAnsi="Calibri" w:cs="Calibri"/>
          <w:b/>
          <w:bCs/>
          <w:sz w:val="22"/>
          <w:szCs w:val="22"/>
        </w:rPr>
      </w:pPr>
    </w:p>
    <w:p w14:paraId="541C7E4F" w14:textId="234B3C27" w:rsidR="00172663" w:rsidRPr="000B2197" w:rsidRDefault="00172663" w:rsidP="00172663">
      <w:pPr>
        <w:pStyle w:val="BodyText"/>
        <w:rPr>
          <w:rFonts w:ascii="Calibri" w:hAnsi="Calibri" w:cs="Calibri"/>
          <w:b/>
          <w:bCs/>
          <w:iCs/>
          <w:sz w:val="22"/>
          <w:szCs w:val="22"/>
        </w:rPr>
      </w:pPr>
      <w:r w:rsidRPr="000B2197">
        <w:rPr>
          <w:rFonts w:ascii="Calibri" w:hAnsi="Calibri" w:cs="Calibri"/>
          <w:b/>
          <w:bCs/>
          <w:iCs/>
          <w:sz w:val="22"/>
          <w:szCs w:val="22"/>
        </w:rPr>
        <w:t>INSET (training days) planned so far</w:t>
      </w:r>
      <w:r w:rsidR="000B2197">
        <w:rPr>
          <w:rFonts w:ascii="Calibri" w:hAnsi="Calibri" w:cs="Calibri"/>
          <w:b/>
          <w:bCs/>
          <w:iCs/>
          <w:sz w:val="22"/>
          <w:szCs w:val="22"/>
        </w:rPr>
        <w:t xml:space="preserve"> (</w:t>
      </w:r>
      <w:r w:rsidR="00132F68">
        <w:rPr>
          <w:rFonts w:ascii="Calibri" w:hAnsi="Calibri" w:cs="Calibri"/>
          <w:b/>
          <w:bCs/>
          <w:iCs/>
          <w:sz w:val="22"/>
          <w:szCs w:val="22"/>
        </w:rPr>
        <w:t>three</w:t>
      </w:r>
      <w:r w:rsidR="000B2197">
        <w:rPr>
          <w:rFonts w:ascii="Calibri" w:hAnsi="Calibri" w:cs="Calibri"/>
          <w:b/>
          <w:bCs/>
          <w:iCs/>
          <w:sz w:val="22"/>
          <w:szCs w:val="22"/>
        </w:rPr>
        <w:t xml:space="preserve"> additional day</w:t>
      </w:r>
      <w:r w:rsidR="00132F68">
        <w:rPr>
          <w:rFonts w:ascii="Calibri" w:hAnsi="Calibri" w:cs="Calibri"/>
          <w:b/>
          <w:bCs/>
          <w:iCs/>
          <w:sz w:val="22"/>
          <w:szCs w:val="22"/>
        </w:rPr>
        <w:t>s</w:t>
      </w:r>
      <w:r w:rsidR="000B2197">
        <w:rPr>
          <w:rFonts w:ascii="Calibri" w:hAnsi="Calibri" w:cs="Calibri"/>
          <w:b/>
          <w:bCs/>
          <w:iCs/>
          <w:sz w:val="22"/>
          <w:szCs w:val="22"/>
        </w:rPr>
        <w:t xml:space="preserve"> to be confirmed)</w:t>
      </w:r>
      <w:r w:rsidR="004912E3">
        <w:rPr>
          <w:rFonts w:ascii="Calibri" w:hAnsi="Calibri" w:cs="Calibri"/>
          <w:b/>
          <w:bCs/>
          <w:iCs/>
          <w:sz w:val="22"/>
          <w:szCs w:val="22"/>
        </w:rPr>
        <w:t xml:space="preserve"> </w:t>
      </w:r>
      <w:r w:rsidR="00736AAB" w:rsidRPr="000B2197">
        <w:rPr>
          <w:rFonts w:ascii="Calibri" w:hAnsi="Calibri" w:cs="Calibri"/>
          <w:b/>
          <w:bCs/>
          <w:iCs/>
          <w:sz w:val="22"/>
          <w:szCs w:val="22"/>
        </w:rPr>
        <w:t>-</w:t>
      </w:r>
    </w:p>
    <w:p w14:paraId="6426885F" w14:textId="77777777" w:rsidR="00172663" w:rsidRDefault="004912E3" w:rsidP="00172663">
      <w:pPr>
        <w:pStyle w:val="BodyText"/>
        <w:rPr>
          <w:rFonts w:ascii="Calibri" w:hAnsi="Calibri" w:cs="Calibri"/>
          <w:sz w:val="22"/>
          <w:szCs w:val="22"/>
        </w:rPr>
      </w:pPr>
      <w:r>
        <w:rPr>
          <w:rFonts w:ascii="Calibri" w:hAnsi="Calibri" w:cs="Calibri"/>
          <w:sz w:val="22"/>
          <w:szCs w:val="22"/>
        </w:rPr>
        <w:t>Monday 4</w:t>
      </w:r>
      <w:r w:rsidRPr="004912E3">
        <w:rPr>
          <w:rFonts w:ascii="Calibri" w:hAnsi="Calibri" w:cs="Calibri"/>
          <w:sz w:val="22"/>
          <w:szCs w:val="22"/>
          <w:vertAlign w:val="superscript"/>
        </w:rPr>
        <w:t>th</w:t>
      </w:r>
      <w:r>
        <w:rPr>
          <w:rFonts w:ascii="Calibri" w:hAnsi="Calibri" w:cs="Calibri"/>
          <w:sz w:val="22"/>
          <w:szCs w:val="22"/>
        </w:rPr>
        <w:t xml:space="preserve"> </w:t>
      </w:r>
      <w:r w:rsidR="00086E5D">
        <w:rPr>
          <w:rFonts w:ascii="Calibri" w:hAnsi="Calibri" w:cs="Calibri"/>
          <w:sz w:val="22"/>
          <w:szCs w:val="22"/>
        </w:rPr>
        <w:t>September</w:t>
      </w:r>
      <w:r w:rsidR="006E772F" w:rsidRPr="000B2197">
        <w:rPr>
          <w:rFonts w:ascii="Calibri" w:hAnsi="Calibri" w:cs="Calibri"/>
          <w:sz w:val="22"/>
          <w:szCs w:val="22"/>
        </w:rPr>
        <w:t xml:space="preserve"> </w:t>
      </w:r>
      <w:r w:rsidR="00086E5D">
        <w:rPr>
          <w:rFonts w:ascii="Calibri" w:hAnsi="Calibri" w:cs="Calibri"/>
          <w:sz w:val="22"/>
          <w:szCs w:val="22"/>
        </w:rPr>
        <w:t>201</w:t>
      </w:r>
      <w:r>
        <w:rPr>
          <w:rFonts w:ascii="Calibri" w:hAnsi="Calibri" w:cs="Calibri"/>
          <w:sz w:val="22"/>
          <w:szCs w:val="22"/>
        </w:rPr>
        <w:t>7</w:t>
      </w:r>
    </w:p>
    <w:p w14:paraId="354A7F07" w14:textId="4E9ABD5B" w:rsidR="00AC0465" w:rsidRDefault="004912E3" w:rsidP="00172663">
      <w:pPr>
        <w:pStyle w:val="BodyText"/>
        <w:rPr>
          <w:rFonts w:ascii="Calibri" w:hAnsi="Calibri" w:cs="Calibri"/>
          <w:sz w:val="22"/>
          <w:szCs w:val="22"/>
        </w:rPr>
      </w:pPr>
      <w:r>
        <w:rPr>
          <w:rFonts w:ascii="Calibri" w:hAnsi="Calibri" w:cs="Calibri"/>
          <w:sz w:val="22"/>
          <w:szCs w:val="22"/>
        </w:rPr>
        <w:t>Monday</w:t>
      </w:r>
      <w:r w:rsidR="00155868">
        <w:rPr>
          <w:rFonts w:ascii="Calibri" w:hAnsi="Calibri" w:cs="Calibri"/>
          <w:sz w:val="22"/>
          <w:szCs w:val="22"/>
        </w:rPr>
        <w:t xml:space="preserve"> </w:t>
      </w:r>
      <w:r>
        <w:rPr>
          <w:rFonts w:ascii="Calibri" w:hAnsi="Calibri" w:cs="Calibri"/>
          <w:sz w:val="22"/>
          <w:szCs w:val="22"/>
        </w:rPr>
        <w:t>8</w:t>
      </w:r>
      <w:r w:rsidRPr="004912E3">
        <w:rPr>
          <w:rFonts w:ascii="Calibri" w:hAnsi="Calibri" w:cs="Calibri"/>
          <w:sz w:val="22"/>
          <w:szCs w:val="22"/>
          <w:vertAlign w:val="superscript"/>
        </w:rPr>
        <w:t>th</w:t>
      </w:r>
      <w:r>
        <w:rPr>
          <w:rFonts w:ascii="Calibri" w:hAnsi="Calibri" w:cs="Calibri"/>
          <w:sz w:val="22"/>
          <w:szCs w:val="22"/>
        </w:rPr>
        <w:t xml:space="preserve"> </w:t>
      </w:r>
      <w:r w:rsidR="00F17DB8" w:rsidRPr="00735854">
        <w:rPr>
          <w:rFonts w:ascii="Calibri" w:hAnsi="Calibri" w:cs="Calibri"/>
          <w:sz w:val="22"/>
          <w:szCs w:val="22"/>
        </w:rPr>
        <w:t>January</w:t>
      </w:r>
      <w:r w:rsidR="00AC0465" w:rsidRPr="00735854">
        <w:rPr>
          <w:rFonts w:ascii="Calibri" w:hAnsi="Calibri" w:cs="Calibri"/>
          <w:sz w:val="22"/>
          <w:szCs w:val="22"/>
        </w:rPr>
        <w:t xml:space="preserve"> 201</w:t>
      </w:r>
      <w:r>
        <w:rPr>
          <w:rFonts w:ascii="Calibri" w:hAnsi="Calibri" w:cs="Calibri"/>
          <w:sz w:val="22"/>
          <w:szCs w:val="22"/>
        </w:rPr>
        <w:t>8</w:t>
      </w:r>
    </w:p>
    <w:p w14:paraId="215F297F" w14:textId="77777777" w:rsidR="00132F68" w:rsidRPr="00735854" w:rsidRDefault="00132F68" w:rsidP="00172663">
      <w:pPr>
        <w:pStyle w:val="BodyText"/>
        <w:rPr>
          <w:rFonts w:ascii="Calibri" w:hAnsi="Calibri" w:cs="Calibri"/>
          <w:sz w:val="22"/>
          <w:szCs w:val="22"/>
        </w:rPr>
      </w:pPr>
    </w:p>
    <w:p w14:paraId="1439EC8F" w14:textId="77777777" w:rsidR="00172663" w:rsidRPr="005835F4" w:rsidRDefault="00172663" w:rsidP="00172663">
      <w:pPr>
        <w:pStyle w:val="PlainText"/>
        <w:spacing w:after="120"/>
        <w:rPr>
          <w:rFonts w:ascii="Calibri" w:eastAsia="MS Mincho" w:hAnsi="Calibri" w:cs="Calibri"/>
          <w:sz w:val="22"/>
          <w:szCs w:val="22"/>
        </w:rPr>
      </w:pPr>
      <w:r w:rsidRPr="005835F4">
        <w:rPr>
          <w:rFonts w:ascii="Calibri" w:eastAsia="MS Mincho" w:hAnsi="Calibri" w:cs="Calibri"/>
          <w:sz w:val="22"/>
          <w:szCs w:val="22"/>
        </w:rPr>
        <w:t>School Times</w:t>
      </w:r>
    </w:p>
    <w:p w14:paraId="0D34D530" w14:textId="77777777" w:rsidR="008F179A" w:rsidRPr="00DC7E3C" w:rsidRDefault="008F179A" w:rsidP="008F179A">
      <w:pPr>
        <w:tabs>
          <w:tab w:val="left" w:pos="1101"/>
          <w:tab w:val="left" w:pos="4763"/>
          <w:tab w:val="left" w:pos="5920"/>
        </w:tabs>
        <w:rPr>
          <w:rFonts w:eastAsia="Calibri"/>
        </w:rPr>
      </w:pPr>
      <w:r w:rsidRPr="00DC7E3C">
        <w:rPr>
          <w:rFonts w:eastAsia="Calibri"/>
          <w:b/>
          <w:u w:val="single"/>
        </w:rPr>
        <w:t>Juniors</w:t>
      </w:r>
    </w:p>
    <w:p w14:paraId="3EE33E7F" w14:textId="77777777" w:rsidR="008F179A" w:rsidRDefault="008F179A" w:rsidP="008F179A">
      <w:pPr>
        <w:tabs>
          <w:tab w:val="left" w:pos="1101"/>
          <w:tab w:val="left" w:pos="3402"/>
        </w:tabs>
        <w:rPr>
          <w:rFonts w:eastAsia="Calibri"/>
        </w:rPr>
      </w:pPr>
      <w:r w:rsidRPr="00DC7E3C">
        <w:rPr>
          <w:rFonts w:eastAsia="Calibri"/>
          <w:b/>
        </w:rPr>
        <w:t>Morning</w:t>
      </w:r>
      <w:r w:rsidRPr="00DC7E3C">
        <w:rPr>
          <w:rFonts w:eastAsia="Calibri"/>
          <w:b/>
        </w:rPr>
        <w:tab/>
      </w:r>
      <w:r w:rsidRPr="00DC7E3C">
        <w:rPr>
          <w:rFonts w:eastAsia="MS Mincho" w:cs="Calibri"/>
        </w:rPr>
        <w:t>9.00am - 12 noon</w:t>
      </w:r>
      <w:r>
        <w:rPr>
          <w:rFonts w:eastAsia="MS Mincho" w:cs="Calibri"/>
        </w:rPr>
        <w:t xml:space="preserve"> </w:t>
      </w:r>
      <w:r>
        <w:rPr>
          <w:rFonts w:eastAsia="MS Mincho" w:cs="Calibri"/>
        </w:rPr>
        <w:tab/>
      </w:r>
      <w:r w:rsidRPr="00DC7E3C">
        <w:rPr>
          <w:rFonts w:eastAsia="MS Mincho" w:cs="Calibri"/>
        </w:rPr>
        <w:t>with a break from 10.45 to 11.00am</w:t>
      </w:r>
    </w:p>
    <w:p w14:paraId="2EE1607C" w14:textId="77777777" w:rsidR="008F179A" w:rsidRPr="00DC7E3C" w:rsidRDefault="008F179A" w:rsidP="008F179A">
      <w:pPr>
        <w:tabs>
          <w:tab w:val="left" w:pos="1101"/>
          <w:tab w:val="left" w:pos="3402"/>
          <w:tab w:val="left" w:pos="5920"/>
        </w:tabs>
        <w:rPr>
          <w:rFonts w:eastAsia="Calibri"/>
        </w:rPr>
      </w:pPr>
      <w:r w:rsidRPr="00DC7E3C">
        <w:rPr>
          <w:rFonts w:eastAsia="Calibri"/>
          <w:b/>
        </w:rPr>
        <w:t>Afternoon</w:t>
      </w:r>
      <w:r w:rsidRPr="00DC7E3C">
        <w:rPr>
          <w:rFonts w:eastAsia="Calibri"/>
        </w:rPr>
        <w:tab/>
      </w:r>
      <w:r w:rsidRPr="00DC7E3C">
        <w:rPr>
          <w:rFonts w:eastAsia="MS Mincho" w:cs="Calibri"/>
        </w:rPr>
        <w:t>1.00pm - 3.30pm</w:t>
      </w:r>
      <w:r>
        <w:rPr>
          <w:rFonts w:eastAsia="MS Mincho" w:cs="Calibri"/>
        </w:rPr>
        <w:t xml:space="preserve"> </w:t>
      </w:r>
      <w:r>
        <w:rPr>
          <w:rFonts w:eastAsia="MS Mincho" w:cs="Calibri"/>
        </w:rPr>
        <w:tab/>
        <w:t>w</w:t>
      </w:r>
      <w:r w:rsidRPr="00DC7E3C">
        <w:rPr>
          <w:rFonts w:eastAsia="MS Mincho" w:cs="Calibri"/>
        </w:rPr>
        <w:t xml:space="preserve">ith a break from </w:t>
      </w:r>
      <w:smartTag w:uri="urn:schemas-microsoft-com:office:smarttags" w:element="time">
        <w:smartTagPr>
          <w:attr w:name="Hour" w:val="14"/>
          <w:attr w:name="Minute" w:val="0"/>
        </w:smartTagPr>
        <w:r w:rsidRPr="00DC7E3C">
          <w:rPr>
            <w:rFonts w:eastAsia="MS Mincho" w:cs="Calibri"/>
          </w:rPr>
          <w:t>2.15</w:t>
        </w:r>
      </w:smartTag>
      <w:r w:rsidRPr="00DC7E3C">
        <w:rPr>
          <w:rFonts w:eastAsia="MS Mincho" w:cs="Calibri"/>
        </w:rPr>
        <w:t xml:space="preserve"> to 2.</w:t>
      </w:r>
      <w:r w:rsidR="009A3CC9">
        <w:rPr>
          <w:rFonts w:eastAsia="MS Mincho" w:cs="Calibri"/>
        </w:rPr>
        <w:t>25</w:t>
      </w:r>
      <w:r w:rsidRPr="00DC7E3C">
        <w:rPr>
          <w:rFonts w:eastAsia="MS Mincho" w:cs="Calibri"/>
        </w:rPr>
        <w:t>pm</w:t>
      </w:r>
    </w:p>
    <w:p w14:paraId="173F406D" w14:textId="77777777" w:rsidR="008F179A" w:rsidRPr="00DC7E3C" w:rsidRDefault="008F179A" w:rsidP="008F179A">
      <w:pPr>
        <w:tabs>
          <w:tab w:val="left" w:pos="1101"/>
          <w:tab w:val="left" w:pos="4763"/>
          <w:tab w:val="left" w:pos="5920"/>
        </w:tabs>
        <w:rPr>
          <w:rFonts w:eastAsia="Calibri"/>
        </w:rPr>
      </w:pPr>
      <w:r w:rsidRPr="00DC7E3C">
        <w:rPr>
          <w:rFonts w:eastAsia="Calibri"/>
          <w:b/>
          <w:u w:val="single"/>
        </w:rPr>
        <w:t>Infants</w:t>
      </w:r>
    </w:p>
    <w:p w14:paraId="70976518" w14:textId="77777777" w:rsidR="008F179A" w:rsidRDefault="008F179A" w:rsidP="008F179A">
      <w:pPr>
        <w:tabs>
          <w:tab w:val="left" w:pos="1101"/>
          <w:tab w:val="left" w:pos="3402"/>
          <w:tab w:val="left" w:pos="5920"/>
        </w:tabs>
        <w:rPr>
          <w:rFonts w:eastAsia="Calibri"/>
        </w:rPr>
      </w:pPr>
      <w:r w:rsidRPr="00DC7E3C">
        <w:rPr>
          <w:rFonts w:eastAsia="Calibri"/>
          <w:b/>
        </w:rPr>
        <w:t>Morning</w:t>
      </w:r>
      <w:r w:rsidRPr="00DC7E3C">
        <w:rPr>
          <w:rFonts w:eastAsia="Calibri"/>
        </w:rPr>
        <w:tab/>
      </w:r>
      <w:r w:rsidRPr="00DC7E3C">
        <w:rPr>
          <w:rFonts w:eastAsia="MS Mincho" w:cs="Calibri"/>
        </w:rPr>
        <w:t>9.00 am - 12 noon</w:t>
      </w:r>
      <w:r>
        <w:rPr>
          <w:rFonts w:eastAsia="MS Mincho" w:cs="Calibri"/>
        </w:rPr>
        <w:t xml:space="preserve"> </w:t>
      </w:r>
      <w:r>
        <w:rPr>
          <w:rFonts w:eastAsia="MS Mincho" w:cs="Calibri"/>
        </w:rPr>
        <w:tab/>
      </w:r>
      <w:r w:rsidRPr="00DC7E3C">
        <w:rPr>
          <w:rFonts w:eastAsia="MS Mincho" w:cs="Calibri"/>
        </w:rPr>
        <w:t>with a break from 10.35 to 10.50am</w:t>
      </w:r>
    </w:p>
    <w:p w14:paraId="7B0E3F34" w14:textId="77777777" w:rsidR="008F179A" w:rsidRPr="00DC7E3C" w:rsidRDefault="008F179A" w:rsidP="008F179A">
      <w:pPr>
        <w:tabs>
          <w:tab w:val="left" w:pos="1101"/>
          <w:tab w:val="left" w:pos="3402"/>
          <w:tab w:val="left" w:pos="5920"/>
        </w:tabs>
        <w:rPr>
          <w:rFonts w:eastAsia="Calibri"/>
        </w:rPr>
      </w:pPr>
      <w:r w:rsidRPr="00DC7E3C">
        <w:rPr>
          <w:rFonts w:eastAsia="Calibri"/>
          <w:b/>
        </w:rPr>
        <w:t>Afternoon</w:t>
      </w:r>
      <w:r w:rsidRPr="00DC7E3C">
        <w:rPr>
          <w:rFonts w:eastAsia="Calibri"/>
        </w:rPr>
        <w:tab/>
      </w:r>
      <w:r w:rsidRPr="00DC7E3C">
        <w:rPr>
          <w:rFonts w:eastAsia="MS Mincho" w:cs="Calibri"/>
        </w:rPr>
        <w:t>1pm - 3.15 pm</w:t>
      </w:r>
      <w:r>
        <w:rPr>
          <w:rFonts w:eastAsia="MS Mincho" w:cs="Calibri"/>
        </w:rPr>
        <w:t xml:space="preserve"> </w:t>
      </w:r>
      <w:r>
        <w:rPr>
          <w:rFonts w:eastAsia="MS Mincho" w:cs="Calibri"/>
        </w:rPr>
        <w:tab/>
      </w:r>
      <w:r w:rsidRPr="00DC7E3C">
        <w:rPr>
          <w:rFonts w:eastAsia="MS Mincho" w:cs="Calibri"/>
        </w:rPr>
        <w:t>with a break from 2.35 to 2.45pm</w:t>
      </w:r>
    </w:p>
    <w:p w14:paraId="6C9BA6E6" w14:textId="77777777" w:rsidR="008F179A" w:rsidRPr="00DC7E3C" w:rsidRDefault="008F179A" w:rsidP="008F179A">
      <w:pPr>
        <w:tabs>
          <w:tab w:val="left" w:pos="1101"/>
          <w:tab w:val="left" w:pos="4763"/>
          <w:tab w:val="left" w:pos="5920"/>
        </w:tabs>
        <w:rPr>
          <w:rFonts w:eastAsia="Calibri"/>
        </w:rPr>
      </w:pPr>
      <w:r w:rsidRPr="00DC7E3C">
        <w:rPr>
          <w:rFonts w:eastAsia="Calibri"/>
          <w:b/>
          <w:u w:val="single"/>
        </w:rPr>
        <w:t>Nursery</w:t>
      </w:r>
    </w:p>
    <w:p w14:paraId="2A5EACE2" w14:textId="77777777" w:rsidR="008F179A" w:rsidRDefault="008F179A" w:rsidP="008F179A">
      <w:pPr>
        <w:tabs>
          <w:tab w:val="left" w:pos="1101"/>
          <w:tab w:val="left" w:pos="3402"/>
          <w:tab w:val="left" w:pos="5920"/>
        </w:tabs>
        <w:rPr>
          <w:rFonts w:eastAsia="Calibri"/>
          <w:b/>
        </w:rPr>
      </w:pPr>
      <w:r w:rsidRPr="00DC7E3C">
        <w:rPr>
          <w:rFonts w:eastAsia="Calibri"/>
          <w:b/>
        </w:rPr>
        <w:t>Morning</w:t>
      </w:r>
      <w:r w:rsidRPr="00DC7E3C">
        <w:rPr>
          <w:rFonts w:eastAsia="Calibri"/>
        </w:rPr>
        <w:tab/>
      </w:r>
      <w:r w:rsidRPr="00DC7E3C">
        <w:rPr>
          <w:rFonts w:eastAsia="MS Mincho" w:cs="Calibri"/>
        </w:rPr>
        <w:t>9.00am – 11.30am</w:t>
      </w:r>
      <w:r w:rsidRPr="00D70355">
        <w:rPr>
          <w:rFonts w:eastAsia="MS Mincho" w:cs="Calibri"/>
        </w:rPr>
        <w:t xml:space="preserve"> </w:t>
      </w:r>
      <w:r>
        <w:rPr>
          <w:rFonts w:eastAsia="MS Mincho" w:cs="Calibri"/>
        </w:rPr>
        <w:tab/>
      </w:r>
      <w:r w:rsidRPr="00DC7E3C">
        <w:rPr>
          <w:rFonts w:eastAsia="MS Mincho" w:cs="Calibri"/>
        </w:rPr>
        <w:t>with a break from 10.00 to 10.15am</w:t>
      </w:r>
    </w:p>
    <w:p w14:paraId="0D1B202A" w14:textId="77777777" w:rsidR="0006722D" w:rsidRDefault="008F179A" w:rsidP="00AC0465">
      <w:pPr>
        <w:tabs>
          <w:tab w:val="left" w:pos="1101"/>
          <w:tab w:val="left" w:pos="3402"/>
          <w:tab w:val="left" w:pos="5920"/>
        </w:tabs>
        <w:rPr>
          <w:b/>
          <w:u w:val="single"/>
        </w:rPr>
      </w:pPr>
      <w:r w:rsidRPr="00DC7E3C">
        <w:rPr>
          <w:rFonts w:eastAsia="Calibri"/>
          <w:b/>
        </w:rPr>
        <w:t>Afternoon</w:t>
      </w:r>
      <w:r w:rsidRPr="00DC7E3C">
        <w:rPr>
          <w:rFonts w:eastAsia="Calibri"/>
        </w:rPr>
        <w:tab/>
      </w:r>
      <w:r w:rsidRPr="00DC7E3C">
        <w:rPr>
          <w:rFonts w:eastAsia="MS Mincho" w:cs="Calibri"/>
        </w:rPr>
        <w:t>12.45pm - 3.15pm</w:t>
      </w:r>
      <w:r>
        <w:rPr>
          <w:rFonts w:eastAsia="MS Mincho" w:cs="Calibri"/>
        </w:rPr>
        <w:t xml:space="preserve"> </w:t>
      </w:r>
      <w:r>
        <w:rPr>
          <w:rFonts w:eastAsia="MS Mincho" w:cs="Calibri"/>
        </w:rPr>
        <w:tab/>
      </w:r>
      <w:r w:rsidRPr="00DC7E3C">
        <w:rPr>
          <w:rFonts w:eastAsia="MS Mincho" w:cs="Calibri"/>
        </w:rPr>
        <w:t>with a break from 2.20 to 2.30pm</w:t>
      </w:r>
      <w:r w:rsidR="00CE3EF6">
        <w:rPr>
          <w:rFonts w:eastAsia="MS Mincho" w:cs="Calibri"/>
        </w:rPr>
        <w:br w:type="page"/>
      </w:r>
      <w:r w:rsidR="0006722D" w:rsidRPr="00BE2C4A">
        <w:rPr>
          <w:b/>
          <w:u w:val="single"/>
        </w:rPr>
        <w:lastRenderedPageBreak/>
        <w:t>Site plan</w:t>
      </w:r>
      <w:r w:rsidR="0094314F">
        <w:rPr>
          <w:b/>
          <w:u w:val="single"/>
        </w:rPr>
        <w:t>s</w:t>
      </w:r>
    </w:p>
    <w:p w14:paraId="64AD985D" w14:textId="77777777" w:rsidR="008929CC" w:rsidRPr="00A3243B" w:rsidRDefault="0094314F" w:rsidP="00367A2C">
      <w:pPr>
        <w:pStyle w:val="PlainText"/>
        <w:rPr>
          <w:rFonts w:ascii="Segoe UI Light" w:hAnsi="Segoe UI Light" w:cs="Segoe UI Light"/>
          <w:sz w:val="16"/>
          <w:szCs w:val="16"/>
          <w:lang w:val="en" w:eastAsia="en-GB"/>
        </w:rPr>
      </w:pPr>
      <w:r w:rsidRPr="00A3243B">
        <w:rPr>
          <w:rFonts w:ascii="Calibri" w:hAnsi="Calibri" w:cs="Calibri"/>
          <w:sz w:val="22"/>
          <w:szCs w:val="22"/>
          <w:u w:val="none"/>
        </w:rPr>
        <w:t>Junior Site Sept. 201</w:t>
      </w:r>
      <w:r w:rsidR="004912E3">
        <w:rPr>
          <w:rFonts w:ascii="Calibri" w:hAnsi="Calibri" w:cs="Calibri"/>
          <w:sz w:val="22"/>
          <w:szCs w:val="22"/>
          <w:u w:val="none"/>
        </w:rPr>
        <w:t>7</w:t>
      </w:r>
      <w:r w:rsidRPr="00A3243B">
        <w:rPr>
          <w:rFonts w:ascii="Calibri" w:hAnsi="Calibri" w:cs="Calibri"/>
          <w:sz w:val="22"/>
          <w:szCs w:val="22"/>
          <w:u w:val="none"/>
        </w:rPr>
        <w:t xml:space="preserve">     </w:t>
      </w:r>
    </w:p>
    <w:p w14:paraId="72BB0EF5" w14:textId="2573B865" w:rsidR="008929CC" w:rsidRDefault="002F5458" w:rsidP="0094314F">
      <w:pPr>
        <w:pStyle w:val="PlainText"/>
        <w:rPr>
          <w:rFonts w:ascii="Calibri" w:hAnsi="Calibri" w:cs="Calibri"/>
          <w:i/>
          <w:sz w:val="22"/>
          <w:szCs w:val="22"/>
          <w:u w:val="none"/>
        </w:rPr>
      </w:pPr>
      <w:r>
        <w:rPr>
          <w:rFonts w:ascii="Calibri" w:hAnsi="Calibri" w:cs="Calibri"/>
          <w:i/>
          <w:sz w:val="22"/>
          <w:szCs w:val="22"/>
          <w:u w:val="none"/>
        </w:rPr>
        <w:pict w14:anchorId="6107DA4A">
          <v:shape id="_x0000_i1026" type="#_x0000_t75" style="width:461.25pt;height:604.5pt">
            <v:imagedata r:id="rId10" o:title="Junior site plan 2017"/>
          </v:shape>
        </w:pict>
      </w:r>
    </w:p>
    <w:p w14:paraId="0D39D1C8" w14:textId="77777777" w:rsidR="0094314F" w:rsidRPr="00F17DB8" w:rsidRDefault="008929CC" w:rsidP="0094314F">
      <w:pPr>
        <w:pStyle w:val="PlainText"/>
        <w:rPr>
          <w:rFonts w:ascii="Calibri" w:hAnsi="Calibri" w:cs="Calibri"/>
          <w:i/>
          <w:sz w:val="22"/>
          <w:szCs w:val="22"/>
          <w:u w:val="none"/>
        </w:rPr>
      </w:pPr>
      <w:r>
        <w:rPr>
          <w:rFonts w:ascii="Calibri" w:hAnsi="Calibri" w:cs="Calibri"/>
          <w:i/>
          <w:sz w:val="22"/>
          <w:szCs w:val="22"/>
          <w:u w:val="none"/>
        </w:rPr>
        <w:br w:type="page"/>
      </w:r>
    </w:p>
    <w:p w14:paraId="7E319409" w14:textId="77777777" w:rsidR="0094314F" w:rsidRPr="00A3243B" w:rsidRDefault="0094314F" w:rsidP="0094314F">
      <w:pPr>
        <w:pStyle w:val="PlainText"/>
        <w:rPr>
          <w:rFonts w:ascii="Calibri" w:hAnsi="Calibri" w:cs="Calibri"/>
          <w:sz w:val="22"/>
          <w:szCs w:val="22"/>
          <w:u w:val="none"/>
        </w:rPr>
      </w:pPr>
      <w:r w:rsidRPr="00A3243B">
        <w:rPr>
          <w:rFonts w:ascii="Calibri" w:hAnsi="Calibri" w:cs="Calibri"/>
          <w:sz w:val="22"/>
          <w:szCs w:val="22"/>
          <w:u w:val="none"/>
        </w:rPr>
        <w:t>Foundation Phase Site Sept. 201</w:t>
      </w:r>
      <w:r w:rsidR="004912E3">
        <w:rPr>
          <w:rFonts w:ascii="Calibri" w:hAnsi="Calibri" w:cs="Calibri"/>
          <w:sz w:val="22"/>
          <w:szCs w:val="22"/>
          <w:u w:val="none"/>
        </w:rPr>
        <w:t>7</w:t>
      </w:r>
      <w:r w:rsidRPr="00A3243B">
        <w:rPr>
          <w:rFonts w:ascii="Calibri" w:hAnsi="Calibri" w:cs="Calibri"/>
          <w:sz w:val="22"/>
          <w:szCs w:val="22"/>
          <w:u w:val="none"/>
        </w:rPr>
        <w:t xml:space="preserve">     </w:t>
      </w:r>
    </w:p>
    <w:p w14:paraId="4F0907D1" w14:textId="5A5CAB75" w:rsidR="0069664F" w:rsidRDefault="002F5458" w:rsidP="0094314F">
      <w:pPr>
        <w:pStyle w:val="PlainText"/>
        <w:rPr>
          <w:rFonts w:ascii="Calibri" w:hAnsi="Calibri" w:cs="Calibri"/>
          <w:sz w:val="22"/>
          <w:szCs w:val="22"/>
          <w:u w:val="none"/>
        </w:rPr>
      </w:pPr>
      <w:r>
        <w:rPr>
          <w:rFonts w:ascii="Calibri" w:hAnsi="Calibri" w:cs="Calibri"/>
          <w:sz w:val="22"/>
          <w:szCs w:val="22"/>
          <w:u w:val="none"/>
        </w:rPr>
        <w:pict w14:anchorId="16E1E835">
          <v:shape id="_x0000_i1027" type="#_x0000_t75" style="width:460.5pt;height:460.5pt">
            <v:imagedata r:id="rId11" o:title="Lodge Hill Infants School 2017"/>
          </v:shape>
        </w:pict>
      </w:r>
    </w:p>
    <w:p w14:paraId="287DC228" w14:textId="77777777" w:rsidR="005F2903" w:rsidRPr="0094314F" w:rsidRDefault="005F2903" w:rsidP="0094314F">
      <w:pPr>
        <w:pStyle w:val="PlainText"/>
        <w:rPr>
          <w:rFonts w:ascii="Calibri" w:hAnsi="Calibri" w:cs="Calibri"/>
          <w:sz w:val="22"/>
          <w:szCs w:val="22"/>
          <w:u w:val="none"/>
        </w:rPr>
      </w:pPr>
    </w:p>
    <w:p w14:paraId="7B8E3B37" w14:textId="77777777" w:rsidR="0094314F" w:rsidRPr="00BE2C4A" w:rsidRDefault="0094314F" w:rsidP="0094314F">
      <w:pPr>
        <w:rPr>
          <w:b/>
          <w:u w:val="single"/>
        </w:rPr>
      </w:pPr>
    </w:p>
    <w:p w14:paraId="1A82A026" w14:textId="77777777" w:rsidR="0006722D" w:rsidRDefault="00CE3EF6">
      <w:pPr>
        <w:rPr>
          <w:b/>
          <w:u w:val="single"/>
        </w:rPr>
      </w:pPr>
      <w:r>
        <w:rPr>
          <w:b/>
          <w:u w:val="single"/>
        </w:rPr>
        <w:br w:type="page"/>
      </w:r>
      <w:r w:rsidR="0006722D" w:rsidRPr="00BE2C4A">
        <w:rPr>
          <w:b/>
          <w:u w:val="single"/>
        </w:rPr>
        <w:lastRenderedPageBreak/>
        <w:t>Admissions Statement</w:t>
      </w:r>
    </w:p>
    <w:p w14:paraId="20468C53" w14:textId="77777777" w:rsidR="00E50269" w:rsidRPr="00905A1D" w:rsidRDefault="00E57BC1" w:rsidP="00324AA8">
      <w:pPr>
        <w:pStyle w:val="NormalWeb"/>
        <w:spacing w:before="0" w:beforeAutospacing="0" w:after="240" w:afterAutospacing="0"/>
        <w:jc w:val="both"/>
        <w:rPr>
          <w:rFonts w:ascii="Calibri" w:hAnsi="Calibri" w:cs="Calibri"/>
          <w:sz w:val="22"/>
          <w:szCs w:val="22"/>
        </w:rPr>
      </w:pPr>
      <w:r w:rsidRPr="00905A1D">
        <w:rPr>
          <w:rFonts w:ascii="Calibri" w:hAnsi="Calibri" w:cs="Calibri"/>
          <w:sz w:val="22"/>
          <w:szCs w:val="22"/>
        </w:rPr>
        <w:t>Caerleon Lodge Hill Primary School has a published admission number of 45. Children are accepted into the school in the Autumn Term (September), provided they are 4 years old before the 31</w:t>
      </w:r>
      <w:r w:rsidRPr="00905A1D">
        <w:rPr>
          <w:rFonts w:ascii="Calibri" w:hAnsi="Calibri" w:cs="Calibri"/>
          <w:sz w:val="22"/>
          <w:szCs w:val="22"/>
          <w:vertAlign w:val="superscript"/>
        </w:rPr>
        <w:t>st</w:t>
      </w:r>
      <w:r w:rsidRPr="00905A1D">
        <w:rPr>
          <w:rFonts w:ascii="Calibri" w:hAnsi="Calibri" w:cs="Calibri"/>
          <w:sz w:val="22"/>
          <w:szCs w:val="22"/>
        </w:rPr>
        <w:t xml:space="preserve"> August. </w:t>
      </w:r>
    </w:p>
    <w:p w14:paraId="4D8220AC" w14:textId="77777777" w:rsidR="00E50269" w:rsidRPr="00905A1D" w:rsidRDefault="00E50269" w:rsidP="00324AA8">
      <w:pPr>
        <w:pStyle w:val="NormalWeb"/>
        <w:spacing w:before="0" w:beforeAutospacing="0" w:after="240" w:afterAutospacing="0"/>
        <w:jc w:val="both"/>
        <w:rPr>
          <w:rFonts w:ascii="Calibri" w:hAnsi="Calibri" w:cs="Calibri"/>
          <w:sz w:val="22"/>
          <w:szCs w:val="22"/>
          <w:lang w:val="en"/>
        </w:rPr>
      </w:pPr>
      <w:r w:rsidRPr="00905A1D">
        <w:rPr>
          <w:rFonts w:ascii="Calibri" w:hAnsi="Calibri" w:cs="Calibri"/>
          <w:sz w:val="22"/>
          <w:szCs w:val="22"/>
          <w:lang w:val="en"/>
        </w:rPr>
        <w:t>Children are admitted to our nursery for a half-day session, either morning or afternoon, 5 days per week in the term after their 3</w:t>
      </w:r>
      <w:r w:rsidRPr="00905A1D">
        <w:rPr>
          <w:rFonts w:ascii="Calibri" w:hAnsi="Calibri" w:cs="Calibri"/>
          <w:sz w:val="22"/>
          <w:szCs w:val="22"/>
          <w:vertAlign w:val="superscript"/>
          <w:lang w:val="en"/>
        </w:rPr>
        <w:t>rd</w:t>
      </w:r>
      <w:r w:rsidRPr="00905A1D">
        <w:rPr>
          <w:rFonts w:ascii="Calibri" w:hAnsi="Calibri" w:cs="Calibri"/>
          <w:sz w:val="22"/>
          <w:szCs w:val="22"/>
          <w:lang w:val="en"/>
        </w:rPr>
        <w:t xml:space="preserve"> birthday. For children born between 1 September and 31 March (inclusive) this means that they could attend nursery for an additional one or two terms, depending upon the child’s date of birth. This is commonly known as a Rising 3 place. </w:t>
      </w:r>
    </w:p>
    <w:p w14:paraId="142C3C21" w14:textId="77777777" w:rsidR="00E50269" w:rsidRPr="00905A1D" w:rsidRDefault="00E50269" w:rsidP="00324AA8">
      <w:pPr>
        <w:pStyle w:val="NormalWeb"/>
        <w:spacing w:before="0" w:beforeAutospacing="0" w:after="240" w:afterAutospacing="0"/>
        <w:jc w:val="both"/>
        <w:rPr>
          <w:rFonts w:ascii="Calibri" w:hAnsi="Calibri" w:cs="Calibri"/>
          <w:sz w:val="22"/>
          <w:szCs w:val="22"/>
          <w:lang w:val="en"/>
        </w:rPr>
      </w:pPr>
      <w:r w:rsidRPr="00905A1D">
        <w:rPr>
          <w:rFonts w:ascii="Calibri" w:hAnsi="Calibri" w:cs="Calibri"/>
          <w:sz w:val="22"/>
          <w:szCs w:val="22"/>
          <w:lang w:val="en"/>
        </w:rPr>
        <w:t>All parents who wish their child to attend Caerleon Lodge Hill Primary School should apply to:</w:t>
      </w:r>
    </w:p>
    <w:p w14:paraId="000B8912" w14:textId="77777777" w:rsidR="00E50269" w:rsidRPr="00905A1D" w:rsidRDefault="00E50269" w:rsidP="00E50269">
      <w:pPr>
        <w:pStyle w:val="NormalWeb"/>
        <w:spacing w:before="0" w:beforeAutospacing="0" w:after="120" w:afterAutospacing="0"/>
        <w:ind w:left="720"/>
        <w:rPr>
          <w:rFonts w:ascii="Calibri" w:hAnsi="Calibri" w:cs="Calibri"/>
          <w:sz w:val="22"/>
          <w:szCs w:val="22"/>
          <w:lang w:val="en"/>
        </w:rPr>
      </w:pPr>
      <w:r w:rsidRPr="00905A1D">
        <w:rPr>
          <w:rFonts w:ascii="Calibri" w:hAnsi="Calibri" w:cs="Calibri"/>
          <w:sz w:val="22"/>
          <w:szCs w:val="22"/>
          <w:lang w:val="en"/>
        </w:rPr>
        <w:t>Pupil Services Section</w:t>
      </w:r>
    </w:p>
    <w:p w14:paraId="55962B2A" w14:textId="77777777" w:rsidR="00E50269" w:rsidRPr="00905A1D" w:rsidRDefault="00E50269" w:rsidP="00E50269">
      <w:pPr>
        <w:pStyle w:val="NormalWeb"/>
        <w:spacing w:before="0" w:beforeAutospacing="0" w:after="120" w:afterAutospacing="0"/>
        <w:ind w:left="720"/>
        <w:rPr>
          <w:rFonts w:ascii="Calibri" w:hAnsi="Calibri" w:cs="Calibri"/>
          <w:sz w:val="22"/>
          <w:szCs w:val="22"/>
          <w:lang w:val="en"/>
        </w:rPr>
      </w:pPr>
      <w:r w:rsidRPr="00905A1D">
        <w:rPr>
          <w:rFonts w:ascii="Calibri" w:hAnsi="Calibri" w:cs="Calibri"/>
          <w:sz w:val="22"/>
          <w:szCs w:val="22"/>
          <w:lang w:val="en"/>
        </w:rPr>
        <w:t>Civic Centre</w:t>
      </w:r>
    </w:p>
    <w:p w14:paraId="7D02C9DD" w14:textId="77777777" w:rsidR="00E50269" w:rsidRPr="00905A1D" w:rsidRDefault="00E50269" w:rsidP="00E50269">
      <w:pPr>
        <w:pStyle w:val="NormalWeb"/>
        <w:spacing w:before="0" w:beforeAutospacing="0" w:after="120" w:afterAutospacing="0"/>
        <w:ind w:left="720"/>
        <w:rPr>
          <w:rFonts w:ascii="Calibri" w:hAnsi="Calibri" w:cs="Calibri"/>
          <w:sz w:val="22"/>
          <w:szCs w:val="22"/>
          <w:lang w:val="en"/>
        </w:rPr>
      </w:pPr>
      <w:r w:rsidRPr="00905A1D">
        <w:rPr>
          <w:rFonts w:ascii="Calibri" w:hAnsi="Calibri" w:cs="Calibri"/>
          <w:sz w:val="22"/>
          <w:szCs w:val="22"/>
          <w:lang w:val="en"/>
        </w:rPr>
        <w:t>Newport</w:t>
      </w:r>
    </w:p>
    <w:p w14:paraId="6F07286E" w14:textId="77777777" w:rsidR="00E50269" w:rsidRPr="00905A1D" w:rsidRDefault="00E50269" w:rsidP="00E50269">
      <w:pPr>
        <w:pStyle w:val="NormalWeb"/>
        <w:spacing w:before="0" w:beforeAutospacing="0" w:after="120" w:afterAutospacing="0"/>
        <w:ind w:left="720"/>
        <w:rPr>
          <w:rFonts w:ascii="Calibri" w:hAnsi="Calibri" w:cs="Calibri"/>
          <w:sz w:val="22"/>
          <w:szCs w:val="22"/>
          <w:lang w:val="en"/>
        </w:rPr>
      </w:pPr>
      <w:r w:rsidRPr="00905A1D">
        <w:rPr>
          <w:rFonts w:ascii="Calibri" w:hAnsi="Calibri" w:cs="Calibri"/>
          <w:sz w:val="22"/>
          <w:szCs w:val="22"/>
          <w:lang w:val="en"/>
        </w:rPr>
        <w:t>NP20 4UR</w:t>
      </w:r>
    </w:p>
    <w:p w14:paraId="00A6FBA0" w14:textId="77777777" w:rsidR="00E50269" w:rsidRPr="00905A1D" w:rsidRDefault="00E50269" w:rsidP="00E50269">
      <w:pPr>
        <w:pStyle w:val="NormalWeb"/>
        <w:spacing w:before="0" w:beforeAutospacing="0" w:after="120" w:afterAutospacing="0"/>
        <w:rPr>
          <w:rFonts w:ascii="Calibri" w:hAnsi="Calibri" w:cs="Calibri"/>
          <w:sz w:val="22"/>
          <w:szCs w:val="22"/>
          <w:lang w:val="en"/>
        </w:rPr>
      </w:pPr>
      <w:r w:rsidRPr="00905A1D">
        <w:rPr>
          <w:rFonts w:ascii="Calibri" w:hAnsi="Calibri" w:cs="Calibri"/>
          <w:sz w:val="22"/>
          <w:szCs w:val="22"/>
          <w:lang w:val="en"/>
        </w:rPr>
        <w:t>Tel:</w:t>
      </w:r>
      <w:r w:rsidRPr="00905A1D">
        <w:rPr>
          <w:rFonts w:ascii="Calibri" w:hAnsi="Calibri" w:cs="Calibri"/>
          <w:sz w:val="22"/>
          <w:szCs w:val="22"/>
          <w:lang w:val="en"/>
        </w:rPr>
        <w:tab/>
        <w:t xml:space="preserve">01633 </w:t>
      </w:r>
      <w:r w:rsidR="009004DB">
        <w:rPr>
          <w:rFonts w:ascii="Calibri" w:hAnsi="Calibri" w:cs="Calibri"/>
          <w:sz w:val="22"/>
          <w:szCs w:val="22"/>
          <w:lang w:val="en"/>
        </w:rPr>
        <w:t>656656</w:t>
      </w:r>
    </w:p>
    <w:p w14:paraId="210FDFC0" w14:textId="77777777" w:rsidR="00E50269" w:rsidRPr="00905A1D" w:rsidRDefault="00E50269" w:rsidP="00E50269">
      <w:pPr>
        <w:pStyle w:val="NormalWeb"/>
        <w:spacing w:after="120" w:afterAutospacing="0"/>
        <w:rPr>
          <w:rFonts w:ascii="Calibri" w:hAnsi="Calibri" w:cs="Calibri"/>
          <w:sz w:val="22"/>
          <w:szCs w:val="22"/>
          <w:lang w:val="en"/>
        </w:rPr>
      </w:pPr>
      <w:r w:rsidRPr="00905A1D">
        <w:rPr>
          <w:rFonts w:ascii="Calibri" w:hAnsi="Calibri" w:cs="Calibri"/>
          <w:sz w:val="22"/>
          <w:szCs w:val="22"/>
          <w:lang w:val="en"/>
        </w:rPr>
        <w:t xml:space="preserve">A copy of the Local Authority Admission Policy can be found at </w:t>
      </w:r>
      <w:hyperlink r:id="rId12" w:history="1">
        <w:r w:rsidRPr="00905A1D">
          <w:rPr>
            <w:rStyle w:val="Hyperlink"/>
            <w:rFonts w:ascii="Calibri" w:hAnsi="Calibri" w:cs="Calibri"/>
            <w:sz w:val="22"/>
            <w:szCs w:val="22"/>
            <w:lang w:val="en"/>
          </w:rPr>
          <w:t>www.newport.gov.uk</w:t>
        </w:r>
      </w:hyperlink>
    </w:p>
    <w:p w14:paraId="79078C2F" w14:textId="77777777" w:rsidR="00E50269" w:rsidRPr="00905A1D" w:rsidRDefault="00E50269" w:rsidP="00E50269">
      <w:pPr>
        <w:pStyle w:val="NormalWeb"/>
        <w:spacing w:after="120" w:afterAutospacing="0"/>
        <w:rPr>
          <w:rFonts w:ascii="Calibri" w:hAnsi="Calibri" w:cs="Calibri"/>
          <w:sz w:val="22"/>
          <w:szCs w:val="22"/>
          <w:lang w:val="en"/>
        </w:rPr>
      </w:pPr>
    </w:p>
    <w:p w14:paraId="3199DEB3" w14:textId="77777777" w:rsidR="0006722D" w:rsidRPr="00BE2C4A" w:rsidRDefault="0006722D">
      <w:pPr>
        <w:rPr>
          <w:b/>
          <w:u w:val="single"/>
        </w:rPr>
      </w:pPr>
      <w:r w:rsidRPr="00BE2C4A">
        <w:rPr>
          <w:b/>
          <w:u w:val="single"/>
        </w:rPr>
        <w:t>Mission Statement</w:t>
      </w:r>
    </w:p>
    <w:p w14:paraId="77013F62" w14:textId="77777777" w:rsidR="0006722D" w:rsidRPr="00BE2C4A" w:rsidRDefault="0006722D">
      <w:r w:rsidRPr="00BE2C4A">
        <w:t>“</w:t>
      </w:r>
      <w:r w:rsidR="00C84B2B">
        <w:t>Working</w:t>
      </w:r>
      <w:r w:rsidRPr="00BE2C4A">
        <w:t xml:space="preserve"> together, </w:t>
      </w:r>
      <w:r w:rsidR="00C84B2B">
        <w:t>learning</w:t>
      </w:r>
      <w:r w:rsidRPr="00BE2C4A">
        <w:t xml:space="preserve"> together on our journey to success”</w:t>
      </w:r>
    </w:p>
    <w:p w14:paraId="05E981F3" w14:textId="77777777" w:rsidR="0006722D" w:rsidRPr="00BE2C4A" w:rsidRDefault="0006722D">
      <w:pPr>
        <w:rPr>
          <w:b/>
          <w:u w:val="single"/>
        </w:rPr>
      </w:pPr>
      <w:r w:rsidRPr="00BE2C4A">
        <w:rPr>
          <w:b/>
          <w:u w:val="single"/>
        </w:rPr>
        <w:t>School</w:t>
      </w:r>
      <w:r w:rsidRPr="00BE2C4A">
        <w:rPr>
          <w:u w:val="single"/>
        </w:rPr>
        <w:t xml:space="preserve"> </w:t>
      </w:r>
      <w:r w:rsidRPr="00BE2C4A">
        <w:rPr>
          <w:b/>
          <w:u w:val="single"/>
        </w:rPr>
        <w:t>Aims and Vision</w:t>
      </w:r>
    </w:p>
    <w:p w14:paraId="6A2AF7C1" w14:textId="77777777" w:rsidR="0006722D" w:rsidRPr="00BE2C4A" w:rsidRDefault="0006722D" w:rsidP="00F954D9">
      <w:pPr>
        <w:pStyle w:val="ListParagraph"/>
        <w:numPr>
          <w:ilvl w:val="0"/>
          <w:numId w:val="1"/>
        </w:numPr>
      </w:pPr>
      <w:r w:rsidRPr="00BE2C4A">
        <w:t>To foster an enjoyment and passion for learning</w:t>
      </w:r>
    </w:p>
    <w:p w14:paraId="0D6F94F6" w14:textId="77777777" w:rsidR="0006722D" w:rsidRPr="00BE2C4A" w:rsidRDefault="0006722D" w:rsidP="00F954D9">
      <w:pPr>
        <w:pStyle w:val="ListParagraph"/>
        <w:numPr>
          <w:ilvl w:val="0"/>
          <w:numId w:val="1"/>
        </w:numPr>
      </w:pPr>
      <w:r w:rsidRPr="00BE2C4A">
        <w:t>To be a school which exemplifies and celebrates excellent teaching and learning</w:t>
      </w:r>
    </w:p>
    <w:p w14:paraId="0CB25FC9" w14:textId="77777777" w:rsidR="0006722D" w:rsidRPr="00BE2C4A" w:rsidRDefault="0006722D" w:rsidP="00F954D9">
      <w:pPr>
        <w:pStyle w:val="ListParagraph"/>
        <w:numPr>
          <w:ilvl w:val="0"/>
          <w:numId w:val="1"/>
        </w:numPr>
      </w:pPr>
      <w:r w:rsidRPr="00BE2C4A">
        <w:t>To provide an interesting, challenging, broad and balanced curriculum ensuring pupils develop appropriate lifelong skills</w:t>
      </w:r>
    </w:p>
    <w:p w14:paraId="32116143" w14:textId="77777777" w:rsidR="0006722D" w:rsidRPr="00BE2C4A" w:rsidRDefault="0006722D" w:rsidP="00F954D9">
      <w:pPr>
        <w:pStyle w:val="ListParagraph"/>
        <w:numPr>
          <w:ilvl w:val="0"/>
          <w:numId w:val="1"/>
        </w:numPr>
      </w:pPr>
      <w:r w:rsidRPr="00BE2C4A">
        <w:t>To encourage pupils to be polite and well behaved, respecting each other and all those in the school community</w:t>
      </w:r>
    </w:p>
    <w:p w14:paraId="5FCD0681" w14:textId="77777777" w:rsidR="0006722D" w:rsidRPr="00BE2C4A" w:rsidRDefault="0006722D" w:rsidP="00F954D9">
      <w:pPr>
        <w:pStyle w:val="ListParagraph"/>
        <w:numPr>
          <w:ilvl w:val="0"/>
          <w:numId w:val="1"/>
        </w:numPr>
      </w:pPr>
      <w:r w:rsidRPr="00BE2C4A">
        <w:t>To create a positive, welcoming and inclusive ethos in which all pupils can achieve their potential in all areas</w:t>
      </w:r>
    </w:p>
    <w:p w14:paraId="577F616C" w14:textId="77777777" w:rsidR="0006722D" w:rsidRPr="00BE2C4A" w:rsidRDefault="0006722D" w:rsidP="00F954D9">
      <w:pPr>
        <w:pStyle w:val="ListParagraph"/>
        <w:numPr>
          <w:ilvl w:val="0"/>
          <w:numId w:val="1"/>
        </w:numPr>
      </w:pPr>
      <w:r w:rsidRPr="00BE2C4A">
        <w:t>To offer dedicated, enthusiastic staff working together sharing expertise in a positive manner</w:t>
      </w:r>
    </w:p>
    <w:p w14:paraId="4CC94EEA" w14:textId="77777777" w:rsidR="0006722D" w:rsidRPr="00BE2C4A" w:rsidRDefault="0006722D" w:rsidP="00F954D9">
      <w:pPr>
        <w:pStyle w:val="ListParagraph"/>
        <w:numPr>
          <w:ilvl w:val="0"/>
          <w:numId w:val="1"/>
        </w:numPr>
      </w:pPr>
      <w:r w:rsidRPr="00BE2C4A">
        <w:t>To value parental support ensuring a productive link between school and home with school being at the heart of the community</w:t>
      </w:r>
    </w:p>
    <w:p w14:paraId="61E54950" w14:textId="77777777" w:rsidR="0006722D" w:rsidRPr="00BE2C4A" w:rsidRDefault="0006722D" w:rsidP="00F954D9">
      <w:pPr>
        <w:pStyle w:val="ListParagraph"/>
        <w:numPr>
          <w:ilvl w:val="0"/>
          <w:numId w:val="1"/>
        </w:numPr>
      </w:pPr>
      <w:r w:rsidRPr="00BE2C4A">
        <w:t>To encourage pupils to take care of their environment taking into account sustainability and global citizenship</w:t>
      </w:r>
    </w:p>
    <w:p w14:paraId="343A67E4" w14:textId="77777777" w:rsidR="008751CD" w:rsidRPr="008751CD" w:rsidRDefault="008751CD" w:rsidP="008751CD">
      <w:pPr>
        <w:autoSpaceDE w:val="0"/>
        <w:autoSpaceDN w:val="0"/>
        <w:adjustRightInd w:val="0"/>
        <w:ind w:left="360"/>
        <w:rPr>
          <w:rFonts w:eastAsia="Calibri" w:cs="Calibri"/>
          <w:b/>
          <w:bCs/>
          <w:u w:val="single"/>
        </w:rPr>
      </w:pPr>
      <w:r w:rsidRPr="008751CD">
        <w:rPr>
          <w:rFonts w:eastAsia="Calibri" w:cs="Calibri"/>
          <w:b/>
          <w:bCs/>
          <w:u w:val="single"/>
        </w:rPr>
        <w:t xml:space="preserve">Language of the School </w:t>
      </w:r>
    </w:p>
    <w:p w14:paraId="3FB069E6" w14:textId="77777777" w:rsidR="0006722D" w:rsidRDefault="008751CD" w:rsidP="008751CD">
      <w:pPr>
        <w:autoSpaceDE w:val="0"/>
        <w:autoSpaceDN w:val="0"/>
        <w:adjustRightInd w:val="0"/>
        <w:ind w:left="360"/>
        <w:rPr>
          <w:b/>
          <w:u w:val="single"/>
        </w:rPr>
      </w:pPr>
      <w:r w:rsidRPr="008751CD">
        <w:rPr>
          <w:rFonts w:eastAsia="Calibri" w:cs="Calibri"/>
        </w:rPr>
        <w:t>English is the language of the day to day business of the school, but some Welsh is also used as a language of communication with the pupils with the aim of improving their capacity to use every</w:t>
      </w:r>
      <w:r w:rsidR="00086E5D">
        <w:rPr>
          <w:rFonts w:eastAsia="Calibri" w:cs="Calibri"/>
        </w:rPr>
        <w:t xml:space="preserve"> </w:t>
      </w:r>
      <w:r w:rsidRPr="008751CD">
        <w:rPr>
          <w:rFonts w:eastAsia="Calibri" w:cs="Calibri"/>
        </w:rPr>
        <w:t>day Welsh. The school communicates with parents in English.</w:t>
      </w:r>
      <w:r w:rsidR="00CE3EF6">
        <w:rPr>
          <w:b/>
          <w:u w:val="single"/>
        </w:rPr>
        <w:br w:type="page"/>
      </w:r>
      <w:r w:rsidR="0006722D" w:rsidRPr="00BE2C4A">
        <w:rPr>
          <w:b/>
          <w:u w:val="single"/>
        </w:rPr>
        <w:lastRenderedPageBreak/>
        <w:t>Staff</w:t>
      </w:r>
    </w:p>
    <w:p w14:paraId="6DDB6EC0" w14:textId="77777777" w:rsidR="008F0BEF" w:rsidRPr="008F0BEF" w:rsidRDefault="004912E3" w:rsidP="008F0BEF">
      <w:pPr>
        <w:spacing w:after="120" w:line="240" w:lineRule="auto"/>
        <w:rPr>
          <w:rFonts w:eastAsia="MS Mincho"/>
        </w:rPr>
      </w:pPr>
      <w:r>
        <w:rPr>
          <w:rFonts w:eastAsia="MS Mincho"/>
          <w:b/>
          <w:bCs/>
        </w:rPr>
        <w:t xml:space="preserve">Acting </w:t>
      </w:r>
      <w:r w:rsidR="008F0BEF" w:rsidRPr="008F0BEF">
        <w:rPr>
          <w:rFonts w:eastAsia="MS Mincho"/>
          <w:b/>
          <w:bCs/>
        </w:rPr>
        <w:t>Headteacher</w:t>
      </w:r>
      <w:r w:rsidR="008F0BEF" w:rsidRPr="008F0BEF">
        <w:rPr>
          <w:rFonts w:eastAsia="MS Mincho"/>
        </w:rPr>
        <w:t xml:space="preserve">             </w:t>
      </w:r>
      <w:r w:rsidR="008F0BEF" w:rsidRPr="008F0BEF">
        <w:rPr>
          <w:rFonts w:eastAsia="MS Mincho"/>
        </w:rPr>
        <w:tab/>
      </w:r>
      <w:r w:rsidR="008F0BEF" w:rsidRPr="008F0BEF">
        <w:rPr>
          <w:rFonts w:eastAsia="MS Mincho"/>
        </w:rPr>
        <w:tab/>
      </w:r>
      <w:r w:rsidR="008F0BEF" w:rsidRPr="008F0BEF">
        <w:rPr>
          <w:rFonts w:eastAsia="MS Mincho"/>
        </w:rPr>
        <w:tab/>
        <w:t xml:space="preserve">Mrs </w:t>
      </w:r>
      <w:r>
        <w:rPr>
          <w:rFonts w:eastAsia="MS Mincho"/>
        </w:rPr>
        <w:t>Julie Saville</w:t>
      </w:r>
    </w:p>
    <w:p w14:paraId="16349F8F" w14:textId="4B473A11" w:rsidR="008F0BEF" w:rsidRPr="0004118A" w:rsidRDefault="004912E3" w:rsidP="009D7D55">
      <w:pPr>
        <w:spacing w:after="120" w:line="240" w:lineRule="auto"/>
        <w:rPr>
          <w:rFonts w:eastAsia="MS Mincho"/>
        </w:rPr>
      </w:pPr>
      <w:r>
        <w:rPr>
          <w:rFonts w:eastAsia="MS Mincho"/>
          <w:b/>
          <w:bCs/>
        </w:rPr>
        <w:t xml:space="preserve">Acting </w:t>
      </w:r>
      <w:r w:rsidR="008F0BEF" w:rsidRPr="0004118A">
        <w:rPr>
          <w:rFonts w:eastAsia="MS Mincho"/>
          <w:b/>
          <w:bCs/>
        </w:rPr>
        <w:t>Deputy Headteacher</w:t>
      </w:r>
      <w:r w:rsidR="00A5489F">
        <w:rPr>
          <w:rFonts w:eastAsia="MS Mincho"/>
          <w:b/>
          <w:bCs/>
        </w:rPr>
        <w:t>s</w:t>
      </w:r>
      <w:r w:rsidR="008F0BEF" w:rsidRPr="0004118A">
        <w:rPr>
          <w:rFonts w:eastAsia="MS Mincho"/>
        </w:rPr>
        <w:t xml:space="preserve">       </w:t>
      </w:r>
      <w:r w:rsidR="008F0BEF" w:rsidRPr="0004118A">
        <w:rPr>
          <w:rFonts w:eastAsia="MS Mincho"/>
        </w:rPr>
        <w:tab/>
      </w:r>
      <w:r w:rsidR="008F0BEF" w:rsidRPr="0004118A">
        <w:rPr>
          <w:rFonts w:eastAsia="MS Mincho"/>
        </w:rPr>
        <w:tab/>
      </w:r>
      <w:r w:rsidR="00A5489F">
        <w:rPr>
          <w:rFonts w:eastAsia="MS Mincho"/>
        </w:rPr>
        <w:t>Mrs Laura Isaac / Mr Nicholas Smith</w:t>
      </w:r>
      <w:r w:rsidR="008F0BEF" w:rsidRPr="0004118A">
        <w:rPr>
          <w:rFonts w:eastAsia="MS Mincho"/>
        </w:rPr>
        <w:tab/>
      </w:r>
    </w:p>
    <w:p w14:paraId="7BD9E253" w14:textId="77777777" w:rsidR="008F0BEF" w:rsidRPr="0004118A" w:rsidRDefault="008F0BEF" w:rsidP="008F0BEF">
      <w:pPr>
        <w:spacing w:after="120" w:line="240" w:lineRule="auto"/>
        <w:rPr>
          <w:rFonts w:eastAsia="MS Mincho"/>
        </w:rPr>
      </w:pPr>
      <w:r w:rsidRPr="0004118A">
        <w:rPr>
          <w:rFonts w:eastAsia="MS Mincho"/>
          <w:b/>
          <w:bCs/>
        </w:rPr>
        <w:t>Class Teachers</w:t>
      </w:r>
      <w:r w:rsidR="00EB465C">
        <w:rPr>
          <w:rFonts w:eastAsia="MS Mincho"/>
          <w:b/>
          <w:bCs/>
        </w:rPr>
        <w:t xml:space="preserve"> - Infants</w:t>
      </w:r>
      <w:r w:rsidRPr="0004118A">
        <w:rPr>
          <w:rFonts w:eastAsia="MS Mincho"/>
          <w:b/>
          <w:bCs/>
          <w:i/>
        </w:rPr>
        <w:tab/>
      </w:r>
      <w:r w:rsidRPr="0004118A">
        <w:rPr>
          <w:rFonts w:eastAsia="MS Mincho"/>
          <w:i/>
        </w:rPr>
        <w:tab/>
      </w:r>
      <w:r w:rsidRPr="0004118A">
        <w:rPr>
          <w:rFonts w:eastAsia="MS Mincho"/>
          <w:i/>
        </w:rPr>
        <w:tab/>
      </w:r>
      <w:r w:rsidRPr="0004118A">
        <w:rPr>
          <w:rFonts w:eastAsia="MS Mincho"/>
          <w:i/>
        </w:rPr>
        <w:tab/>
      </w:r>
      <w:r w:rsidR="00EB465C" w:rsidRPr="0004118A">
        <w:rPr>
          <w:rFonts w:eastAsia="MS Mincho"/>
        </w:rPr>
        <w:t>M</w:t>
      </w:r>
      <w:r w:rsidR="00EB465C">
        <w:rPr>
          <w:rFonts w:eastAsia="MS Mincho"/>
        </w:rPr>
        <w:t>rs Laura Isaac</w:t>
      </w:r>
      <w:r w:rsidR="00EB465C" w:rsidRPr="0004118A">
        <w:rPr>
          <w:rFonts w:eastAsia="MS Mincho"/>
        </w:rPr>
        <w:t xml:space="preserve"> </w:t>
      </w:r>
      <w:r w:rsidR="00FA67A4">
        <w:rPr>
          <w:rFonts w:eastAsia="MS Mincho"/>
        </w:rPr>
        <w:t>(acting Deputy Headteacher)</w:t>
      </w:r>
    </w:p>
    <w:p w14:paraId="70CC7EE3" w14:textId="77777777" w:rsidR="004912E3" w:rsidRDefault="00EB465C" w:rsidP="00EB465C">
      <w:pPr>
        <w:spacing w:after="120" w:line="240" w:lineRule="auto"/>
        <w:ind w:left="3600" w:firstLine="720"/>
        <w:rPr>
          <w:rFonts w:eastAsia="MS Mincho"/>
        </w:rPr>
      </w:pPr>
      <w:r w:rsidRPr="0004118A">
        <w:rPr>
          <w:rFonts w:eastAsia="MS Mincho"/>
        </w:rPr>
        <w:t>M</w:t>
      </w:r>
      <w:r w:rsidR="004912E3">
        <w:rPr>
          <w:rFonts w:eastAsia="MS Mincho"/>
        </w:rPr>
        <w:t>iss</w:t>
      </w:r>
      <w:r w:rsidRPr="0004118A">
        <w:rPr>
          <w:rFonts w:eastAsia="MS Mincho"/>
        </w:rPr>
        <w:t xml:space="preserve"> </w:t>
      </w:r>
      <w:r w:rsidR="004912E3">
        <w:rPr>
          <w:rFonts w:eastAsia="MS Mincho"/>
        </w:rPr>
        <w:t xml:space="preserve">Amy Beynon </w:t>
      </w:r>
    </w:p>
    <w:p w14:paraId="702CCAAA" w14:textId="77777777" w:rsidR="00EB465C" w:rsidRDefault="004912E3" w:rsidP="00EB465C">
      <w:pPr>
        <w:spacing w:after="120" w:line="240" w:lineRule="auto"/>
        <w:ind w:left="3600" w:firstLine="720"/>
        <w:rPr>
          <w:rFonts w:eastAsia="MS Mincho"/>
        </w:rPr>
      </w:pPr>
      <w:r>
        <w:rPr>
          <w:rFonts w:eastAsia="MS Mincho"/>
        </w:rPr>
        <w:t>Mrs Johanna Walsh (covering for Mrs Fiona Davies)</w:t>
      </w:r>
    </w:p>
    <w:p w14:paraId="0167D3DF" w14:textId="77777777" w:rsidR="008F0BEF" w:rsidRDefault="00EB465C" w:rsidP="00EB465C">
      <w:pPr>
        <w:spacing w:after="120" w:line="240" w:lineRule="auto"/>
        <w:ind w:left="3600" w:firstLine="720"/>
        <w:rPr>
          <w:rFonts w:eastAsia="MS Mincho"/>
        </w:rPr>
      </w:pPr>
      <w:r>
        <w:rPr>
          <w:rFonts w:eastAsia="MS Mincho"/>
        </w:rPr>
        <w:t>M</w:t>
      </w:r>
      <w:r w:rsidR="0067215C" w:rsidRPr="0004118A">
        <w:rPr>
          <w:rFonts w:eastAsia="MS Mincho"/>
        </w:rPr>
        <w:t xml:space="preserve">iss </w:t>
      </w:r>
      <w:r w:rsidR="0004118A" w:rsidRPr="0004118A">
        <w:rPr>
          <w:rFonts w:eastAsia="MS Mincho"/>
        </w:rPr>
        <w:t>Chloe Jones</w:t>
      </w:r>
      <w:r w:rsidR="0067215C" w:rsidRPr="0004118A">
        <w:rPr>
          <w:rFonts w:eastAsia="MS Mincho"/>
        </w:rPr>
        <w:t xml:space="preserve"> </w:t>
      </w:r>
    </w:p>
    <w:p w14:paraId="0737CC16" w14:textId="77777777" w:rsidR="008F0BEF" w:rsidRPr="0004118A" w:rsidRDefault="00EB465C" w:rsidP="00EB465C">
      <w:pPr>
        <w:spacing w:after="120" w:line="240" w:lineRule="auto"/>
        <w:ind w:left="3600" w:firstLine="720"/>
        <w:rPr>
          <w:rFonts w:eastAsia="MS Mincho"/>
        </w:rPr>
      </w:pPr>
      <w:r w:rsidRPr="0004118A">
        <w:rPr>
          <w:rFonts w:eastAsia="MS Mincho"/>
        </w:rPr>
        <w:t>Mrs Susan Swales</w:t>
      </w:r>
    </w:p>
    <w:p w14:paraId="029D12B5" w14:textId="4D5F026D" w:rsidR="00EB465C" w:rsidRDefault="00EB465C" w:rsidP="004912E3">
      <w:pPr>
        <w:spacing w:after="120" w:line="240" w:lineRule="auto"/>
        <w:rPr>
          <w:rFonts w:eastAsia="MS Mincho"/>
        </w:rPr>
      </w:pPr>
      <w:r w:rsidRPr="00EB465C">
        <w:rPr>
          <w:rFonts w:eastAsia="MS Mincho"/>
          <w:b/>
        </w:rPr>
        <w:t xml:space="preserve">Class Teachers </w:t>
      </w:r>
      <w:r>
        <w:rPr>
          <w:rFonts w:eastAsia="MS Mincho"/>
          <w:b/>
        </w:rPr>
        <w:t>–</w:t>
      </w:r>
      <w:r w:rsidRPr="00EB465C">
        <w:rPr>
          <w:rFonts w:eastAsia="MS Mincho"/>
          <w:b/>
        </w:rPr>
        <w:t xml:space="preserve"> Juniors</w:t>
      </w:r>
      <w:r>
        <w:rPr>
          <w:rFonts w:eastAsia="MS Mincho"/>
          <w:b/>
        </w:rPr>
        <w:tab/>
      </w:r>
      <w:r>
        <w:rPr>
          <w:rFonts w:eastAsia="MS Mincho"/>
          <w:b/>
        </w:rPr>
        <w:tab/>
      </w:r>
      <w:r>
        <w:rPr>
          <w:rFonts w:eastAsia="MS Mincho"/>
          <w:b/>
        </w:rPr>
        <w:tab/>
      </w:r>
      <w:r>
        <w:rPr>
          <w:rFonts w:eastAsia="MS Mincho"/>
        </w:rPr>
        <w:t xml:space="preserve">Mr </w:t>
      </w:r>
      <w:r w:rsidR="00A5489F">
        <w:rPr>
          <w:rFonts w:eastAsia="MS Mincho"/>
        </w:rPr>
        <w:t>Nicholas</w:t>
      </w:r>
      <w:r>
        <w:rPr>
          <w:rFonts w:eastAsia="MS Mincho"/>
        </w:rPr>
        <w:t xml:space="preserve"> Smith</w:t>
      </w:r>
      <w:r w:rsidR="00FA67A4">
        <w:rPr>
          <w:rFonts w:eastAsia="MS Mincho"/>
        </w:rPr>
        <w:t xml:space="preserve"> (acting Deputy Headteacher)</w:t>
      </w:r>
    </w:p>
    <w:p w14:paraId="5EE356E6" w14:textId="77777777" w:rsidR="00FA67A4" w:rsidRPr="0004118A" w:rsidRDefault="004912E3" w:rsidP="00FA67A4">
      <w:pPr>
        <w:spacing w:after="120" w:line="240" w:lineRule="auto"/>
        <w:ind w:left="3600" w:firstLine="720"/>
        <w:rPr>
          <w:rFonts w:eastAsia="MS Mincho"/>
        </w:rPr>
      </w:pPr>
      <w:r w:rsidRPr="0004118A">
        <w:rPr>
          <w:rFonts w:eastAsia="MS Mincho"/>
        </w:rPr>
        <w:t xml:space="preserve">Ms </w:t>
      </w:r>
      <w:r>
        <w:rPr>
          <w:rFonts w:eastAsia="MS Mincho"/>
        </w:rPr>
        <w:t xml:space="preserve">Leanne </w:t>
      </w:r>
      <w:r w:rsidRPr="0004118A">
        <w:rPr>
          <w:rFonts w:eastAsia="MS Mincho"/>
        </w:rPr>
        <w:t>Price</w:t>
      </w:r>
      <w:r>
        <w:rPr>
          <w:rFonts w:eastAsia="MS Mincho"/>
        </w:rPr>
        <w:t xml:space="preserve"> / </w:t>
      </w:r>
      <w:r w:rsidR="00FA67A4">
        <w:rPr>
          <w:rFonts w:eastAsia="MS Mincho"/>
        </w:rPr>
        <w:t>Mrs Vivian Davies</w:t>
      </w:r>
    </w:p>
    <w:p w14:paraId="52898D09" w14:textId="77777777" w:rsidR="004912E3" w:rsidRDefault="00FA67A4" w:rsidP="004912E3">
      <w:pPr>
        <w:spacing w:after="120" w:line="240" w:lineRule="auto"/>
        <w:ind w:left="3600" w:firstLine="720"/>
      </w:pPr>
      <w:r w:rsidRPr="0004118A">
        <w:rPr>
          <w:rFonts w:eastAsia="MS Mincho"/>
        </w:rPr>
        <w:t>Mr William Peebles</w:t>
      </w:r>
      <w:r w:rsidR="004912E3" w:rsidRPr="004912E3">
        <w:t xml:space="preserve"> </w:t>
      </w:r>
    </w:p>
    <w:p w14:paraId="01F47268" w14:textId="77777777" w:rsidR="004912E3" w:rsidRDefault="004912E3" w:rsidP="004912E3">
      <w:pPr>
        <w:spacing w:after="120" w:line="240" w:lineRule="auto"/>
        <w:ind w:left="3600" w:firstLine="720"/>
      </w:pPr>
      <w:r>
        <w:t>Miss Hannah Cummins</w:t>
      </w:r>
    </w:p>
    <w:p w14:paraId="19D5B4FC" w14:textId="77777777" w:rsidR="004912E3" w:rsidRPr="0004118A" w:rsidRDefault="004912E3" w:rsidP="004912E3">
      <w:pPr>
        <w:spacing w:after="120" w:line="240" w:lineRule="auto"/>
        <w:ind w:left="3600" w:firstLine="720"/>
        <w:rPr>
          <w:rFonts w:eastAsia="MS Mincho"/>
        </w:rPr>
      </w:pPr>
      <w:r>
        <w:t>Mr Martin Livesey (PPA)</w:t>
      </w:r>
    </w:p>
    <w:p w14:paraId="368CD9AD" w14:textId="77777777" w:rsidR="00F36907" w:rsidRPr="00F77A0F" w:rsidRDefault="00F36907" w:rsidP="008F0BEF">
      <w:pPr>
        <w:spacing w:after="120" w:line="240" w:lineRule="auto"/>
        <w:rPr>
          <w:rFonts w:eastAsia="MS Mincho"/>
          <w:bCs/>
        </w:rPr>
      </w:pPr>
    </w:p>
    <w:p w14:paraId="5487A02E" w14:textId="77777777" w:rsidR="00EB465C" w:rsidRPr="00F36907" w:rsidRDefault="008F0BEF" w:rsidP="004912E3">
      <w:pPr>
        <w:spacing w:after="120" w:line="240" w:lineRule="auto"/>
        <w:rPr>
          <w:rFonts w:eastAsia="MS Mincho"/>
        </w:rPr>
      </w:pPr>
      <w:r w:rsidRPr="00F36907">
        <w:rPr>
          <w:rFonts w:eastAsia="MS Mincho"/>
          <w:b/>
          <w:bCs/>
        </w:rPr>
        <w:t>Classroom Support Assistants</w:t>
      </w:r>
      <w:r w:rsidRPr="00F36907">
        <w:rPr>
          <w:rFonts w:eastAsia="MS Mincho"/>
          <w:b/>
          <w:bCs/>
        </w:rPr>
        <w:tab/>
      </w:r>
      <w:r w:rsidRPr="00F36907">
        <w:rPr>
          <w:rFonts w:eastAsia="MS Mincho"/>
          <w:b/>
          <w:bCs/>
        </w:rPr>
        <w:tab/>
      </w:r>
      <w:r w:rsidRPr="00F36907">
        <w:rPr>
          <w:rFonts w:eastAsia="MS Mincho"/>
          <w:b/>
          <w:bCs/>
        </w:rPr>
        <w:tab/>
      </w:r>
      <w:r w:rsidR="00EB465C" w:rsidRPr="00F36907">
        <w:rPr>
          <w:rFonts w:eastAsia="MS Mincho"/>
          <w:bCs/>
        </w:rPr>
        <w:t>Mrs Stephanie Young</w:t>
      </w:r>
      <w:r w:rsidR="00EB465C">
        <w:rPr>
          <w:rFonts w:eastAsia="MS Mincho"/>
          <w:bCs/>
        </w:rPr>
        <w:t xml:space="preserve"> </w:t>
      </w:r>
    </w:p>
    <w:p w14:paraId="7218F8D9" w14:textId="77777777" w:rsidR="00F77A0F" w:rsidRPr="00F36907" w:rsidRDefault="00F77A0F" w:rsidP="00EB465C">
      <w:pPr>
        <w:spacing w:after="120" w:line="240" w:lineRule="auto"/>
        <w:ind w:left="3600" w:firstLine="720"/>
        <w:rPr>
          <w:rFonts w:eastAsia="MS Mincho"/>
          <w:bCs/>
        </w:rPr>
      </w:pPr>
      <w:r w:rsidRPr="00F36907">
        <w:rPr>
          <w:rFonts w:eastAsia="MS Mincho"/>
          <w:bCs/>
        </w:rPr>
        <w:t>Mrs Sarah Arnold</w:t>
      </w:r>
    </w:p>
    <w:p w14:paraId="430F8B80" w14:textId="77777777" w:rsidR="00EB465C" w:rsidRDefault="00EB465C" w:rsidP="00EB465C">
      <w:pPr>
        <w:spacing w:after="120" w:line="240" w:lineRule="auto"/>
        <w:ind w:left="3600" w:firstLine="720"/>
        <w:rPr>
          <w:rFonts w:eastAsia="MS Mincho"/>
          <w:bCs/>
        </w:rPr>
      </w:pPr>
      <w:r w:rsidRPr="00F36907">
        <w:rPr>
          <w:rFonts w:eastAsia="MS Mincho"/>
          <w:bCs/>
        </w:rPr>
        <w:t xml:space="preserve">Mrs Sandra Brannigan </w:t>
      </w:r>
    </w:p>
    <w:p w14:paraId="46679247" w14:textId="77777777" w:rsidR="00EB465C" w:rsidRDefault="00EB465C" w:rsidP="00EB465C">
      <w:pPr>
        <w:spacing w:after="120" w:line="240" w:lineRule="auto"/>
        <w:ind w:left="3600" w:firstLine="720"/>
        <w:rPr>
          <w:rFonts w:eastAsia="MS Mincho"/>
          <w:bCs/>
        </w:rPr>
      </w:pPr>
      <w:r w:rsidRPr="00F36907">
        <w:rPr>
          <w:rFonts w:eastAsia="MS Mincho"/>
          <w:bCs/>
        </w:rPr>
        <w:t xml:space="preserve">Mrs Claire Daniels </w:t>
      </w:r>
    </w:p>
    <w:p w14:paraId="0E639366" w14:textId="77777777" w:rsidR="00F77A0F" w:rsidRPr="00F36907" w:rsidRDefault="00F77A0F" w:rsidP="00EB465C">
      <w:pPr>
        <w:spacing w:after="120" w:line="240" w:lineRule="auto"/>
        <w:ind w:left="3600" w:firstLine="720"/>
        <w:rPr>
          <w:rFonts w:eastAsia="MS Mincho"/>
          <w:bCs/>
        </w:rPr>
      </w:pPr>
      <w:r w:rsidRPr="00F36907">
        <w:rPr>
          <w:rFonts w:eastAsia="MS Mincho"/>
          <w:bCs/>
        </w:rPr>
        <w:t>Mrs Sally Fairlie</w:t>
      </w:r>
    </w:p>
    <w:p w14:paraId="1D1A6F39" w14:textId="77777777" w:rsidR="002E564F" w:rsidRPr="00F36907" w:rsidRDefault="00EB465C" w:rsidP="00EB465C">
      <w:pPr>
        <w:spacing w:after="120" w:line="240" w:lineRule="auto"/>
        <w:ind w:left="3600" w:firstLine="720"/>
        <w:rPr>
          <w:rFonts w:eastAsia="MS Mincho"/>
          <w:bCs/>
        </w:rPr>
      </w:pPr>
      <w:r w:rsidRPr="00F36907">
        <w:rPr>
          <w:rFonts w:eastAsia="MS Mincho"/>
        </w:rPr>
        <w:t>Mrs Lynette Kenney</w:t>
      </w:r>
    </w:p>
    <w:p w14:paraId="1A2995E8" w14:textId="77777777" w:rsidR="00F77A0F" w:rsidRDefault="002E564F" w:rsidP="00EB465C">
      <w:pPr>
        <w:spacing w:after="120" w:line="240" w:lineRule="auto"/>
        <w:ind w:left="4320"/>
        <w:rPr>
          <w:rFonts w:eastAsia="MS Mincho"/>
          <w:bCs/>
        </w:rPr>
      </w:pPr>
      <w:r w:rsidRPr="00F36907">
        <w:rPr>
          <w:rFonts w:eastAsia="MS Mincho"/>
          <w:bCs/>
        </w:rPr>
        <w:t>Mrs Cath Morgan</w:t>
      </w:r>
    </w:p>
    <w:p w14:paraId="4868A199" w14:textId="77777777" w:rsidR="00F36907" w:rsidRDefault="00F36907" w:rsidP="00EB465C">
      <w:pPr>
        <w:spacing w:after="120" w:line="240" w:lineRule="auto"/>
        <w:ind w:left="3600" w:firstLine="720"/>
        <w:rPr>
          <w:rFonts w:eastAsia="MS Mincho"/>
          <w:bCs/>
        </w:rPr>
      </w:pPr>
      <w:r>
        <w:rPr>
          <w:rFonts w:eastAsia="MS Mincho"/>
          <w:bCs/>
        </w:rPr>
        <w:t>Mrs Justine Roberts</w:t>
      </w:r>
    </w:p>
    <w:p w14:paraId="710C4CE3" w14:textId="77777777" w:rsidR="004912E3" w:rsidRDefault="004912E3" w:rsidP="00EB465C">
      <w:pPr>
        <w:spacing w:after="120" w:line="240" w:lineRule="auto"/>
        <w:ind w:left="3600" w:firstLine="720"/>
        <w:rPr>
          <w:rFonts w:eastAsia="MS Mincho"/>
          <w:bCs/>
        </w:rPr>
      </w:pPr>
      <w:r>
        <w:rPr>
          <w:rFonts w:eastAsia="MS Mincho"/>
          <w:bCs/>
        </w:rPr>
        <w:t>Mrs Vivian-Price</w:t>
      </w:r>
    </w:p>
    <w:p w14:paraId="7FEE864A" w14:textId="77777777" w:rsidR="004912E3" w:rsidRPr="00F36907" w:rsidRDefault="004912E3" w:rsidP="00EB465C">
      <w:pPr>
        <w:spacing w:after="120" w:line="240" w:lineRule="auto"/>
        <w:ind w:left="3600" w:firstLine="720"/>
        <w:rPr>
          <w:rFonts w:eastAsia="MS Mincho"/>
          <w:bCs/>
        </w:rPr>
      </w:pPr>
      <w:r>
        <w:rPr>
          <w:rFonts w:eastAsia="MS Mincho"/>
          <w:bCs/>
        </w:rPr>
        <w:t>Miss Radella Hill</w:t>
      </w:r>
    </w:p>
    <w:p w14:paraId="7CA2BF63" w14:textId="77777777" w:rsidR="008F0BEF" w:rsidRPr="008F0BEF" w:rsidRDefault="008F0BEF" w:rsidP="008F0BEF">
      <w:pPr>
        <w:spacing w:after="120" w:line="240" w:lineRule="auto"/>
        <w:rPr>
          <w:rFonts w:eastAsia="MS Mincho"/>
        </w:rPr>
      </w:pPr>
    </w:p>
    <w:p w14:paraId="0A953892" w14:textId="77777777" w:rsidR="008F0BEF" w:rsidRDefault="008F0BEF" w:rsidP="008F0BEF">
      <w:pPr>
        <w:spacing w:after="120" w:line="240" w:lineRule="auto"/>
        <w:rPr>
          <w:rFonts w:eastAsia="MS Mincho"/>
        </w:rPr>
      </w:pPr>
      <w:r w:rsidRPr="008F0BEF">
        <w:rPr>
          <w:rFonts w:eastAsia="MS Mincho"/>
          <w:b/>
          <w:bCs/>
        </w:rPr>
        <w:t>School Office</w:t>
      </w:r>
      <w:r w:rsidRPr="008F0BEF">
        <w:rPr>
          <w:rFonts w:eastAsia="MS Mincho"/>
        </w:rPr>
        <w:tab/>
        <w:t xml:space="preserve"> </w:t>
      </w:r>
      <w:r w:rsidRPr="008F0BEF">
        <w:rPr>
          <w:rFonts w:eastAsia="MS Mincho"/>
        </w:rPr>
        <w:tab/>
      </w:r>
      <w:r w:rsidRPr="008F0BEF">
        <w:rPr>
          <w:rFonts w:eastAsia="MS Mincho"/>
        </w:rPr>
        <w:tab/>
      </w:r>
      <w:r w:rsidRPr="008F0BEF">
        <w:rPr>
          <w:rFonts w:eastAsia="MS Mincho"/>
        </w:rPr>
        <w:tab/>
      </w:r>
      <w:r w:rsidRPr="008F0BEF">
        <w:rPr>
          <w:rFonts w:eastAsia="MS Mincho"/>
        </w:rPr>
        <w:tab/>
        <w:t xml:space="preserve">Mrs Kathryn Brown </w:t>
      </w:r>
    </w:p>
    <w:p w14:paraId="19A7F968" w14:textId="77777777" w:rsidR="008F0BEF" w:rsidRDefault="008F0BEF" w:rsidP="008F0BEF">
      <w:pPr>
        <w:spacing w:after="120" w:line="240" w:lineRule="auto"/>
        <w:rPr>
          <w:rFonts w:eastAsia="MS Mincho"/>
        </w:rPr>
      </w:pP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rPr>
        <w:tab/>
        <w:t>Mrs Jane Johnson</w:t>
      </w:r>
    </w:p>
    <w:p w14:paraId="5C17BF61" w14:textId="77777777" w:rsidR="00086E5D" w:rsidRPr="008F0BEF" w:rsidRDefault="00086E5D" w:rsidP="008F0BEF">
      <w:pPr>
        <w:spacing w:after="120" w:line="240" w:lineRule="auto"/>
        <w:rPr>
          <w:rFonts w:eastAsia="MS Mincho"/>
        </w:rPr>
      </w:pPr>
      <w:r>
        <w:rPr>
          <w:rFonts w:eastAsia="MS Mincho"/>
        </w:rPr>
        <w:tab/>
      </w:r>
      <w:r>
        <w:rPr>
          <w:rFonts w:eastAsia="MS Mincho"/>
        </w:rPr>
        <w:tab/>
      </w:r>
      <w:r>
        <w:rPr>
          <w:rFonts w:eastAsia="MS Mincho"/>
        </w:rPr>
        <w:tab/>
      </w:r>
      <w:r>
        <w:rPr>
          <w:rFonts w:eastAsia="MS Mincho"/>
        </w:rPr>
        <w:tab/>
      </w:r>
      <w:r>
        <w:rPr>
          <w:rFonts w:eastAsia="MS Mincho"/>
        </w:rPr>
        <w:tab/>
      </w:r>
      <w:r>
        <w:rPr>
          <w:rFonts w:eastAsia="MS Mincho"/>
        </w:rPr>
        <w:tab/>
        <w:t>Mrs Louise Hayward</w:t>
      </w:r>
    </w:p>
    <w:p w14:paraId="1615D9B6" w14:textId="77777777" w:rsidR="008F0BEF" w:rsidRPr="008F0BEF" w:rsidRDefault="008F0BEF" w:rsidP="008F0BEF">
      <w:pPr>
        <w:spacing w:after="120" w:line="240" w:lineRule="auto"/>
        <w:rPr>
          <w:rFonts w:eastAsia="MS Mincho"/>
        </w:rPr>
      </w:pPr>
    </w:p>
    <w:p w14:paraId="5F4DDD0D" w14:textId="77777777" w:rsidR="008F0BEF" w:rsidRDefault="008F0BEF" w:rsidP="008F0BEF">
      <w:pPr>
        <w:spacing w:after="120" w:line="240" w:lineRule="auto"/>
        <w:rPr>
          <w:rFonts w:eastAsia="MS Mincho"/>
        </w:rPr>
      </w:pPr>
      <w:r w:rsidRPr="008F0BEF">
        <w:rPr>
          <w:rFonts w:eastAsia="MS Mincho"/>
          <w:b/>
          <w:bCs/>
        </w:rPr>
        <w:t>Caretaker</w:t>
      </w: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rPr>
        <w:tab/>
      </w:r>
      <w:r w:rsidR="00086E5D">
        <w:rPr>
          <w:rFonts w:eastAsia="MS Mincho"/>
        </w:rPr>
        <w:t xml:space="preserve">Mr Kevin Murray </w:t>
      </w:r>
    </w:p>
    <w:p w14:paraId="492635EE" w14:textId="77777777" w:rsidR="00FA67A4" w:rsidRDefault="00FA67A4" w:rsidP="008F0BEF">
      <w:pPr>
        <w:spacing w:after="120" w:line="240" w:lineRule="auto"/>
        <w:rPr>
          <w:rFonts w:eastAsia="MS Mincho"/>
          <w:b/>
          <w:bCs/>
        </w:rPr>
      </w:pPr>
    </w:p>
    <w:p w14:paraId="59EFCF1D" w14:textId="77777777" w:rsidR="008F0BEF" w:rsidRPr="008F0BEF" w:rsidRDefault="008F0BEF" w:rsidP="008F0BEF">
      <w:pPr>
        <w:spacing w:after="120" w:line="240" w:lineRule="auto"/>
        <w:rPr>
          <w:rFonts w:eastAsia="MS Mincho"/>
        </w:rPr>
      </w:pPr>
      <w:r w:rsidRPr="008F0BEF">
        <w:rPr>
          <w:rFonts w:eastAsia="MS Mincho"/>
          <w:b/>
          <w:bCs/>
        </w:rPr>
        <w:t xml:space="preserve">Cleaners  </w:t>
      </w:r>
      <w:r w:rsidRPr="008F0BEF">
        <w:rPr>
          <w:rFonts w:eastAsia="MS Mincho"/>
        </w:rPr>
        <w:t xml:space="preserve">                 </w:t>
      </w:r>
      <w:r w:rsidRPr="008F0BEF">
        <w:rPr>
          <w:rFonts w:eastAsia="MS Mincho"/>
        </w:rPr>
        <w:tab/>
      </w:r>
      <w:r w:rsidRPr="008F0BEF">
        <w:rPr>
          <w:rFonts w:eastAsia="MS Mincho"/>
        </w:rPr>
        <w:tab/>
      </w:r>
      <w:r w:rsidRPr="008F0BEF">
        <w:rPr>
          <w:rFonts w:eastAsia="MS Mincho"/>
        </w:rPr>
        <w:tab/>
      </w:r>
      <w:r w:rsidRPr="008F0BEF">
        <w:rPr>
          <w:rFonts w:eastAsia="MS Mincho"/>
        </w:rPr>
        <w:tab/>
      </w:r>
      <w:r w:rsidR="00086E5D">
        <w:rPr>
          <w:rFonts w:eastAsia="MS Mincho"/>
        </w:rPr>
        <w:t>Newport Norse</w:t>
      </w:r>
    </w:p>
    <w:p w14:paraId="5FE97BB4" w14:textId="77777777" w:rsidR="008F0BEF" w:rsidRPr="008F0BEF" w:rsidRDefault="008F0BEF" w:rsidP="008F0BEF">
      <w:pPr>
        <w:spacing w:after="120" w:line="240" w:lineRule="auto"/>
        <w:rPr>
          <w:rFonts w:eastAsia="MS Mincho"/>
        </w:rPr>
      </w:pPr>
    </w:p>
    <w:p w14:paraId="1B3B7F03" w14:textId="77777777" w:rsidR="008F0BEF" w:rsidRDefault="009D7D55" w:rsidP="008F0BEF">
      <w:pPr>
        <w:spacing w:after="120" w:line="240" w:lineRule="auto"/>
        <w:rPr>
          <w:rFonts w:eastAsia="MS Mincho"/>
        </w:rPr>
      </w:pPr>
      <w:r>
        <w:rPr>
          <w:rFonts w:eastAsia="MS Mincho"/>
          <w:b/>
          <w:bCs/>
        </w:rPr>
        <w:br w:type="page"/>
      </w:r>
      <w:r w:rsidR="008F0BEF" w:rsidRPr="008F0BEF">
        <w:rPr>
          <w:rFonts w:eastAsia="MS Mincho"/>
          <w:b/>
          <w:bCs/>
        </w:rPr>
        <w:lastRenderedPageBreak/>
        <w:t>Cook</w:t>
      </w:r>
      <w:r w:rsidR="008F0BEF">
        <w:rPr>
          <w:rFonts w:eastAsia="MS Mincho"/>
          <w:b/>
          <w:bCs/>
        </w:rPr>
        <w:t>s</w:t>
      </w:r>
      <w:r w:rsidR="008F0BEF" w:rsidRPr="008F0BEF">
        <w:rPr>
          <w:rFonts w:eastAsia="MS Mincho"/>
          <w:b/>
          <w:bCs/>
        </w:rPr>
        <w:t xml:space="preserve">   </w:t>
      </w:r>
      <w:r w:rsidR="008F0BEF" w:rsidRPr="008F0BEF">
        <w:rPr>
          <w:rFonts w:eastAsia="MS Mincho"/>
        </w:rPr>
        <w:t xml:space="preserve">        </w:t>
      </w:r>
      <w:r w:rsidR="008F0BEF" w:rsidRPr="008F0BEF">
        <w:rPr>
          <w:rFonts w:eastAsia="MS Mincho"/>
        </w:rPr>
        <w:tab/>
      </w:r>
      <w:r w:rsidR="008F0BEF" w:rsidRPr="008F0BEF">
        <w:rPr>
          <w:rFonts w:eastAsia="MS Mincho"/>
        </w:rPr>
        <w:tab/>
      </w:r>
      <w:r w:rsidR="008F0BEF" w:rsidRPr="008F0BEF">
        <w:rPr>
          <w:rFonts w:eastAsia="MS Mincho"/>
        </w:rPr>
        <w:tab/>
      </w:r>
      <w:r w:rsidR="008F0BEF" w:rsidRPr="008F0BEF">
        <w:rPr>
          <w:rFonts w:eastAsia="MS Mincho"/>
        </w:rPr>
        <w:tab/>
      </w:r>
      <w:r w:rsidR="008F0BEF" w:rsidRPr="008F0BEF">
        <w:rPr>
          <w:rFonts w:eastAsia="MS Mincho"/>
        </w:rPr>
        <w:tab/>
      </w:r>
      <w:r w:rsidR="008F0BEF">
        <w:rPr>
          <w:rFonts w:eastAsia="MS Mincho"/>
        </w:rPr>
        <w:t>Mrs Lynne White</w:t>
      </w:r>
    </w:p>
    <w:p w14:paraId="548448AA" w14:textId="77777777" w:rsidR="008F0BEF" w:rsidRPr="00F36907" w:rsidRDefault="008F0BEF" w:rsidP="008F0BEF">
      <w:pPr>
        <w:spacing w:after="120" w:line="240" w:lineRule="auto"/>
        <w:ind w:left="3600" w:firstLine="720"/>
        <w:rPr>
          <w:rFonts w:eastAsia="MS Mincho"/>
          <w:iCs/>
        </w:rPr>
      </w:pPr>
      <w:r>
        <w:rPr>
          <w:rFonts w:eastAsia="MS Mincho"/>
        </w:rPr>
        <w:t>Miss</w:t>
      </w:r>
      <w:r w:rsidRPr="008F0BEF">
        <w:rPr>
          <w:rFonts w:eastAsia="MS Mincho"/>
        </w:rPr>
        <w:t xml:space="preserve"> Lucy Griffiths</w:t>
      </w:r>
    </w:p>
    <w:p w14:paraId="71E492E6" w14:textId="77777777" w:rsidR="008F0BEF" w:rsidRDefault="008F0BEF" w:rsidP="008F0BEF">
      <w:pPr>
        <w:spacing w:after="120" w:line="240" w:lineRule="auto"/>
        <w:rPr>
          <w:rFonts w:eastAsia="MS Mincho"/>
        </w:rPr>
      </w:pPr>
      <w:r w:rsidRPr="008F0BEF">
        <w:rPr>
          <w:rFonts w:eastAsia="MS Mincho"/>
          <w:b/>
          <w:bCs/>
        </w:rPr>
        <w:t>Kitchen Assistant</w:t>
      </w:r>
      <w:r>
        <w:rPr>
          <w:rFonts w:eastAsia="MS Mincho"/>
          <w:b/>
          <w:bCs/>
        </w:rPr>
        <w:t>s</w:t>
      </w:r>
      <w:r w:rsidRPr="008F0BEF">
        <w:rPr>
          <w:rFonts w:eastAsia="MS Mincho"/>
        </w:rPr>
        <w:tab/>
      </w:r>
      <w:r w:rsidRPr="008F0BEF">
        <w:rPr>
          <w:rFonts w:eastAsia="MS Mincho"/>
        </w:rPr>
        <w:tab/>
      </w:r>
      <w:r w:rsidRPr="008F0BEF">
        <w:rPr>
          <w:rFonts w:eastAsia="MS Mincho"/>
        </w:rPr>
        <w:tab/>
      </w:r>
      <w:r w:rsidRPr="008F0BEF">
        <w:rPr>
          <w:rFonts w:eastAsia="MS Mincho"/>
        </w:rPr>
        <w:tab/>
      </w:r>
      <w:r>
        <w:rPr>
          <w:rFonts w:eastAsia="MS Mincho"/>
        </w:rPr>
        <w:t>Mrs Sharon Dunn</w:t>
      </w:r>
    </w:p>
    <w:p w14:paraId="68E46608" w14:textId="77777777" w:rsidR="00736AAB" w:rsidRPr="008F0BEF" w:rsidRDefault="00736AAB" w:rsidP="008F0BEF">
      <w:pPr>
        <w:spacing w:after="120" w:line="240" w:lineRule="auto"/>
        <w:rPr>
          <w:rFonts w:eastAsia="MS Mincho"/>
        </w:rPr>
      </w:pPr>
      <w:r>
        <w:rPr>
          <w:rFonts w:eastAsia="MS Mincho"/>
        </w:rPr>
        <w:tab/>
      </w:r>
      <w:r>
        <w:rPr>
          <w:rFonts w:eastAsia="MS Mincho"/>
        </w:rPr>
        <w:tab/>
      </w:r>
      <w:r>
        <w:rPr>
          <w:rFonts w:eastAsia="MS Mincho"/>
        </w:rPr>
        <w:tab/>
      </w:r>
      <w:r>
        <w:rPr>
          <w:rFonts w:eastAsia="MS Mincho"/>
        </w:rPr>
        <w:tab/>
      </w:r>
      <w:r>
        <w:rPr>
          <w:rFonts w:eastAsia="MS Mincho"/>
        </w:rPr>
        <w:tab/>
      </w:r>
      <w:r>
        <w:rPr>
          <w:rFonts w:eastAsia="MS Mincho"/>
        </w:rPr>
        <w:tab/>
      </w:r>
      <w:r w:rsidR="009F4CF6">
        <w:rPr>
          <w:rFonts w:eastAsia="MS Mincho"/>
        </w:rPr>
        <w:t>Miss Debbie Jewitt</w:t>
      </w:r>
    </w:p>
    <w:p w14:paraId="1D2B3114" w14:textId="77777777" w:rsidR="008F0BEF" w:rsidRPr="008F0BEF" w:rsidRDefault="008F0BEF" w:rsidP="008F0BEF">
      <w:pPr>
        <w:spacing w:after="120" w:line="240" w:lineRule="auto"/>
        <w:rPr>
          <w:rFonts w:eastAsia="MS Mincho"/>
        </w:rPr>
      </w:pPr>
    </w:p>
    <w:p w14:paraId="1D067C86" w14:textId="77777777" w:rsidR="008F0BEF" w:rsidRDefault="008F0BEF" w:rsidP="008F0BEF">
      <w:pPr>
        <w:spacing w:after="120" w:line="240" w:lineRule="auto"/>
        <w:rPr>
          <w:rFonts w:eastAsia="MS Mincho"/>
        </w:rPr>
      </w:pPr>
      <w:r w:rsidRPr="008F0BEF">
        <w:rPr>
          <w:rFonts w:eastAsia="MS Mincho"/>
          <w:b/>
          <w:bCs/>
        </w:rPr>
        <w:t>Lunchtime Supervisors:</w:t>
      </w:r>
      <w:r w:rsidRPr="008F0BEF">
        <w:rPr>
          <w:rFonts w:eastAsia="MS Mincho"/>
        </w:rPr>
        <w:tab/>
      </w:r>
      <w:r w:rsidRPr="008F0BEF">
        <w:rPr>
          <w:rFonts w:eastAsia="MS Mincho"/>
        </w:rPr>
        <w:tab/>
      </w:r>
      <w:r w:rsidRPr="008F0BEF">
        <w:rPr>
          <w:rFonts w:eastAsia="MS Mincho"/>
        </w:rPr>
        <w:tab/>
      </w:r>
      <w:r>
        <w:rPr>
          <w:rFonts w:eastAsia="MS Mincho"/>
        </w:rPr>
        <w:tab/>
      </w:r>
    </w:p>
    <w:p w14:paraId="1CE3D342" w14:textId="77777777" w:rsidR="008F0BEF" w:rsidRDefault="008F0BEF" w:rsidP="00F36907">
      <w:pPr>
        <w:spacing w:after="120" w:line="240" w:lineRule="auto"/>
        <w:ind w:firstLine="720"/>
        <w:rPr>
          <w:rFonts w:eastAsia="MS Mincho"/>
          <w:iCs/>
        </w:rPr>
      </w:pPr>
      <w:r w:rsidRPr="008F0BEF">
        <w:rPr>
          <w:rFonts w:eastAsia="MS Mincho"/>
          <w:b/>
        </w:rPr>
        <w:t>Juniors</w:t>
      </w:r>
      <w:r>
        <w:rPr>
          <w:rFonts w:eastAsia="MS Mincho"/>
        </w:rPr>
        <w:tab/>
      </w:r>
      <w:r>
        <w:rPr>
          <w:rFonts w:eastAsia="MS Mincho"/>
        </w:rPr>
        <w:tab/>
      </w:r>
      <w:r>
        <w:rPr>
          <w:rFonts w:eastAsia="MS Mincho"/>
        </w:rPr>
        <w:tab/>
      </w:r>
      <w:r>
        <w:rPr>
          <w:rFonts w:eastAsia="MS Mincho"/>
        </w:rPr>
        <w:tab/>
      </w:r>
      <w:r>
        <w:rPr>
          <w:rFonts w:eastAsia="MS Mincho"/>
        </w:rPr>
        <w:tab/>
      </w:r>
      <w:r w:rsidRPr="008F0BEF">
        <w:rPr>
          <w:rFonts w:eastAsia="MS Mincho"/>
        </w:rPr>
        <w:t xml:space="preserve">Ms </w:t>
      </w:r>
      <w:r w:rsidR="00F17DB8" w:rsidRPr="008F0BEF">
        <w:rPr>
          <w:rFonts w:eastAsia="MS Mincho"/>
          <w:iCs/>
        </w:rPr>
        <w:t>Sarah Czanerle</w:t>
      </w:r>
      <w:r w:rsidR="00F17DB8" w:rsidRPr="008F0BEF">
        <w:rPr>
          <w:rFonts w:eastAsia="MS Mincho"/>
        </w:rPr>
        <w:t xml:space="preserve"> </w:t>
      </w:r>
      <w:r>
        <w:rPr>
          <w:rFonts w:eastAsia="MS Mincho"/>
          <w:iCs/>
        </w:rPr>
        <w:t>(Senior Supervisor)</w:t>
      </w:r>
    </w:p>
    <w:p w14:paraId="6B2C55C1" w14:textId="77777777" w:rsidR="008F0BEF" w:rsidRPr="008F0BEF" w:rsidRDefault="008F0BEF" w:rsidP="008F0BEF">
      <w:pPr>
        <w:spacing w:after="120" w:line="240" w:lineRule="auto"/>
        <w:rPr>
          <w:rFonts w:eastAsia="MS Mincho"/>
          <w:iCs/>
        </w:rPr>
      </w:pP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rPr>
        <w:tab/>
      </w:r>
      <w:r w:rsidRPr="008F0BEF">
        <w:rPr>
          <w:rFonts w:eastAsia="MS Mincho"/>
          <w:iCs/>
        </w:rPr>
        <w:t xml:space="preserve">Mrs Linda Hill </w:t>
      </w:r>
    </w:p>
    <w:p w14:paraId="1EE2B198" w14:textId="77777777" w:rsidR="00CE3EF6" w:rsidRDefault="008F0BEF" w:rsidP="008F0BEF">
      <w:pPr>
        <w:spacing w:after="120" w:line="240" w:lineRule="auto"/>
        <w:rPr>
          <w:rFonts w:eastAsia="MS Mincho"/>
          <w:iCs/>
        </w:rPr>
      </w:pPr>
      <w:r>
        <w:rPr>
          <w:rFonts w:eastAsia="MS Mincho"/>
          <w:iCs/>
        </w:rPr>
        <w:tab/>
      </w:r>
      <w:r>
        <w:rPr>
          <w:rFonts w:eastAsia="MS Mincho"/>
          <w:iCs/>
        </w:rPr>
        <w:tab/>
      </w:r>
      <w:r>
        <w:rPr>
          <w:rFonts w:eastAsia="MS Mincho"/>
          <w:iCs/>
        </w:rPr>
        <w:tab/>
      </w:r>
      <w:r>
        <w:rPr>
          <w:rFonts w:eastAsia="MS Mincho"/>
          <w:iCs/>
        </w:rPr>
        <w:tab/>
      </w:r>
      <w:r>
        <w:rPr>
          <w:rFonts w:eastAsia="MS Mincho"/>
          <w:iCs/>
        </w:rPr>
        <w:tab/>
      </w:r>
      <w:r>
        <w:rPr>
          <w:rFonts w:eastAsia="MS Mincho"/>
          <w:iCs/>
        </w:rPr>
        <w:tab/>
      </w:r>
      <w:r w:rsidR="00CE3EF6">
        <w:rPr>
          <w:rFonts w:eastAsia="MS Mincho"/>
          <w:iCs/>
        </w:rPr>
        <w:t>Miss Nicola R</w:t>
      </w:r>
      <w:r w:rsidR="009004DB">
        <w:rPr>
          <w:rFonts w:eastAsia="MS Mincho"/>
          <w:iCs/>
        </w:rPr>
        <w:t>i</w:t>
      </w:r>
      <w:r w:rsidR="00CE3EF6">
        <w:rPr>
          <w:rFonts w:eastAsia="MS Mincho"/>
          <w:iCs/>
        </w:rPr>
        <w:t>ce</w:t>
      </w:r>
    </w:p>
    <w:p w14:paraId="79C3DE05" w14:textId="77777777" w:rsidR="004912E3" w:rsidRDefault="004912E3" w:rsidP="008F0BEF">
      <w:pPr>
        <w:spacing w:after="120" w:line="240" w:lineRule="auto"/>
        <w:rPr>
          <w:rFonts w:eastAsia="MS Mincho"/>
          <w:iCs/>
        </w:rPr>
      </w:pPr>
      <w:r>
        <w:rPr>
          <w:rFonts w:eastAsia="MS Mincho"/>
          <w:iCs/>
        </w:rPr>
        <w:tab/>
      </w:r>
      <w:r>
        <w:rPr>
          <w:rFonts w:eastAsia="MS Mincho"/>
          <w:iCs/>
        </w:rPr>
        <w:tab/>
      </w:r>
      <w:r>
        <w:rPr>
          <w:rFonts w:eastAsia="MS Mincho"/>
          <w:iCs/>
        </w:rPr>
        <w:tab/>
      </w:r>
      <w:r>
        <w:rPr>
          <w:rFonts w:eastAsia="MS Mincho"/>
          <w:iCs/>
        </w:rPr>
        <w:tab/>
      </w:r>
      <w:r>
        <w:rPr>
          <w:rFonts w:eastAsia="MS Mincho"/>
          <w:iCs/>
        </w:rPr>
        <w:tab/>
      </w:r>
      <w:r>
        <w:rPr>
          <w:rFonts w:eastAsia="MS Mincho"/>
          <w:iCs/>
        </w:rPr>
        <w:tab/>
      </w:r>
      <w:r>
        <w:rPr>
          <w:rFonts w:cs="Calibri"/>
          <w:lang w:eastAsia="en-GB"/>
        </w:rPr>
        <w:t xml:space="preserve">Mrs </w:t>
      </w:r>
      <w:r w:rsidRPr="00E4397F">
        <w:rPr>
          <w:rFonts w:cs="Calibri"/>
          <w:lang w:eastAsia="en-GB"/>
        </w:rPr>
        <w:t>Anne Morris</w:t>
      </w:r>
      <w:r>
        <w:rPr>
          <w:rFonts w:eastAsia="MS Mincho"/>
          <w:iCs/>
        </w:rPr>
        <w:t xml:space="preserve"> </w:t>
      </w:r>
    </w:p>
    <w:p w14:paraId="6A2962CB" w14:textId="77777777" w:rsidR="009004DB" w:rsidRDefault="004912E3" w:rsidP="004912E3">
      <w:pPr>
        <w:spacing w:after="120" w:line="240" w:lineRule="auto"/>
        <w:ind w:left="3600" w:firstLine="720"/>
        <w:rPr>
          <w:rFonts w:cs="Calibri"/>
          <w:lang w:eastAsia="en-GB"/>
        </w:rPr>
      </w:pPr>
      <w:r>
        <w:rPr>
          <w:rFonts w:cs="Calibri"/>
          <w:lang w:eastAsia="en-GB"/>
        </w:rPr>
        <w:t xml:space="preserve">Mrs </w:t>
      </w:r>
      <w:r w:rsidRPr="00905A1D">
        <w:rPr>
          <w:rFonts w:cs="Calibri"/>
          <w:lang w:eastAsia="en-GB"/>
        </w:rPr>
        <w:t xml:space="preserve">Barbara Gregg </w:t>
      </w:r>
    </w:p>
    <w:p w14:paraId="50C0050C" w14:textId="77777777" w:rsidR="00BF735E" w:rsidRPr="004912E3" w:rsidRDefault="00BF735E" w:rsidP="004912E3">
      <w:pPr>
        <w:spacing w:after="120" w:line="240" w:lineRule="auto"/>
        <w:ind w:left="3600" w:firstLine="720"/>
        <w:rPr>
          <w:rFonts w:cs="Calibri"/>
          <w:lang w:eastAsia="en-GB"/>
        </w:rPr>
      </w:pPr>
      <w:r>
        <w:rPr>
          <w:rFonts w:cs="Calibri"/>
          <w:lang w:eastAsia="en-GB"/>
        </w:rPr>
        <w:t>Ms Ellen Molloney</w:t>
      </w:r>
    </w:p>
    <w:p w14:paraId="718E8E80" w14:textId="77777777" w:rsidR="008F0BEF" w:rsidRDefault="008F0BEF" w:rsidP="00F36907">
      <w:pPr>
        <w:spacing w:after="120" w:line="240" w:lineRule="auto"/>
        <w:ind w:firstLine="720"/>
        <w:rPr>
          <w:rFonts w:eastAsia="MS Mincho"/>
          <w:iCs/>
        </w:rPr>
      </w:pPr>
      <w:r w:rsidRPr="008F0BEF">
        <w:rPr>
          <w:rFonts w:eastAsia="MS Mincho"/>
          <w:b/>
        </w:rPr>
        <w:t>Foundation Phase</w:t>
      </w:r>
      <w:r>
        <w:rPr>
          <w:rFonts w:eastAsia="MS Mincho"/>
          <w:b/>
        </w:rPr>
        <w:tab/>
      </w:r>
      <w:r>
        <w:rPr>
          <w:rFonts w:eastAsia="MS Mincho"/>
          <w:b/>
        </w:rPr>
        <w:tab/>
      </w:r>
      <w:r>
        <w:rPr>
          <w:rFonts w:eastAsia="MS Mincho"/>
          <w:b/>
        </w:rPr>
        <w:tab/>
      </w:r>
      <w:r w:rsidRPr="008F0BEF">
        <w:rPr>
          <w:rFonts w:eastAsia="MS Mincho"/>
        </w:rPr>
        <w:t xml:space="preserve">Miss </w:t>
      </w:r>
      <w:r>
        <w:rPr>
          <w:rFonts w:eastAsia="MS Mincho"/>
        </w:rPr>
        <w:t xml:space="preserve">Heather Shaw </w:t>
      </w:r>
      <w:r>
        <w:rPr>
          <w:rFonts w:eastAsia="MS Mincho"/>
          <w:iCs/>
        </w:rPr>
        <w:t>(Senior Supervisor)</w:t>
      </w:r>
    </w:p>
    <w:p w14:paraId="04FDA8FC" w14:textId="77777777" w:rsidR="004912E3" w:rsidRPr="008F0BEF" w:rsidRDefault="008F0BEF" w:rsidP="004912E3">
      <w:pPr>
        <w:spacing w:after="120" w:line="240" w:lineRule="auto"/>
        <w:rPr>
          <w:rFonts w:eastAsia="MS Mincho"/>
          <w:iCs/>
        </w:rPr>
      </w:pPr>
      <w:r>
        <w:rPr>
          <w:rFonts w:eastAsia="MS Mincho"/>
          <w:iCs/>
        </w:rPr>
        <w:tab/>
      </w:r>
      <w:r>
        <w:rPr>
          <w:rFonts w:eastAsia="MS Mincho"/>
          <w:iCs/>
        </w:rPr>
        <w:tab/>
      </w:r>
      <w:r>
        <w:rPr>
          <w:rFonts w:eastAsia="MS Mincho"/>
          <w:iCs/>
        </w:rPr>
        <w:tab/>
      </w:r>
      <w:r>
        <w:rPr>
          <w:rFonts w:eastAsia="MS Mincho"/>
          <w:iCs/>
        </w:rPr>
        <w:tab/>
      </w:r>
      <w:r>
        <w:rPr>
          <w:rFonts w:eastAsia="MS Mincho"/>
          <w:iCs/>
        </w:rPr>
        <w:tab/>
      </w:r>
      <w:r>
        <w:rPr>
          <w:rFonts w:eastAsia="MS Mincho"/>
          <w:iCs/>
        </w:rPr>
        <w:tab/>
      </w:r>
      <w:r w:rsidR="004912E3">
        <w:rPr>
          <w:rFonts w:eastAsia="MS Mincho"/>
          <w:iCs/>
        </w:rPr>
        <w:t>Miss Emma Brinsdon</w:t>
      </w:r>
    </w:p>
    <w:p w14:paraId="12486EFE" w14:textId="77777777" w:rsidR="00F17DB8" w:rsidRDefault="00086E5D" w:rsidP="00E4397F">
      <w:pPr>
        <w:spacing w:after="120" w:line="240" w:lineRule="auto"/>
        <w:ind w:left="3600" w:firstLine="720"/>
        <w:rPr>
          <w:rFonts w:cs="Calibri"/>
          <w:lang w:eastAsia="en-GB"/>
        </w:rPr>
      </w:pPr>
      <w:r>
        <w:rPr>
          <w:rFonts w:cs="Calibri"/>
          <w:lang w:eastAsia="en-GB"/>
        </w:rPr>
        <w:t>Mr Jonathan Morgan</w:t>
      </w:r>
    </w:p>
    <w:p w14:paraId="7FD6B686" w14:textId="77777777" w:rsidR="00F36907" w:rsidRDefault="00F36907" w:rsidP="00F36907">
      <w:pPr>
        <w:spacing w:after="120" w:line="240" w:lineRule="auto"/>
        <w:ind w:firstLine="720"/>
        <w:rPr>
          <w:rFonts w:cs="Calibri"/>
          <w:lang w:eastAsia="en-GB"/>
        </w:rPr>
      </w:pPr>
      <w:r w:rsidRPr="00F36907">
        <w:rPr>
          <w:rFonts w:cs="Calibri"/>
          <w:b/>
          <w:lang w:eastAsia="en-GB"/>
        </w:rPr>
        <w:t>Absence Cover (both sites)</w:t>
      </w:r>
      <w:r>
        <w:rPr>
          <w:rFonts w:cs="Calibri"/>
          <w:lang w:eastAsia="en-GB"/>
        </w:rPr>
        <w:tab/>
      </w:r>
      <w:r>
        <w:rPr>
          <w:rFonts w:cs="Calibri"/>
          <w:lang w:eastAsia="en-GB"/>
        </w:rPr>
        <w:tab/>
      </w:r>
      <w:r w:rsidR="00F17DB8">
        <w:rPr>
          <w:rFonts w:cs="Calibri"/>
          <w:lang w:eastAsia="en-GB"/>
        </w:rPr>
        <w:t>Mrs Maria Czanerle</w:t>
      </w:r>
    </w:p>
    <w:p w14:paraId="6B2531FB" w14:textId="77777777" w:rsidR="00BF735E" w:rsidRPr="00905A1D" w:rsidRDefault="00BF735E" w:rsidP="00F36907">
      <w:pPr>
        <w:spacing w:after="120" w:line="240" w:lineRule="auto"/>
        <w:ind w:firstLine="720"/>
        <w:rPr>
          <w:rFonts w:cs="Calibri"/>
          <w:lang w:eastAsia="en-GB"/>
        </w:rPr>
      </w:pPr>
      <w:r>
        <w:rPr>
          <w:rFonts w:cs="Calibri"/>
          <w:lang w:eastAsia="en-GB"/>
        </w:rPr>
        <w:tab/>
      </w:r>
      <w:r>
        <w:rPr>
          <w:rFonts w:cs="Calibri"/>
          <w:lang w:eastAsia="en-GB"/>
        </w:rPr>
        <w:tab/>
      </w:r>
      <w:r>
        <w:rPr>
          <w:rFonts w:cs="Calibri"/>
          <w:lang w:eastAsia="en-GB"/>
        </w:rPr>
        <w:tab/>
      </w:r>
      <w:r>
        <w:rPr>
          <w:rFonts w:cs="Calibri"/>
          <w:lang w:eastAsia="en-GB"/>
        </w:rPr>
        <w:tab/>
      </w:r>
      <w:r>
        <w:rPr>
          <w:rFonts w:cs="Calibri"/>
          <w:lang w:eastAsia="en-GB"/>
        </w:rPr>
        <w:tab/>
        <w:t>Mrs Hilary Walton</w:t>
      </w:r>
    </w:p>
    <w:p w14:paraId="0CFB5B67" w14:textId="77777777" w:rsidR="008F0BEF" w:rsidRDefault="008F0BEF" w:rsidP="00E4397F">
      <w:pPr>
        <w:spacing w:after="120" w:line="240" w:lineRule="auto"/>
        <w:rPr>
          <w:rFonts w:eastAsia="MS Mincho"/>
        </w:rPr>
      </w:pPr>
    </w:p>
    <w:p w14:paraId="21EE4394" w14:textId="77777777" w:rsidR="00086E5D" w:rsidRPr="00086E5D" w:rsidRDefault="00086E5D" w:rsidP="00E4397F">
      <w:pPr>
        <w:spacing w:after="120" w:line="240" w:lineRule="auto"/>
        <w:rPr>
          <w:rFonts w:eastAsia="MS Mincho"/>
          <w:b/>
        </w:rPr>
      </w:pPr>
      <w:r w:rsidRPr="00086E5D">
        <w:rPr>
          <w:rFonts w:eastAsia="MS Mincho"/>
          <w:b/>
        </w:rPr>
        <w:t>Breakfast Supervisors</w:t>
      </w:r>
      <w:r>
        <w:rPr>
          <w:rFonts w:eastAsia="MS Mincho"/>
          <w:b/>
        </w:rPr>
        <w:t xml:space="preserve"> (Infant Site</w:t>
      </w:r>
      <w:r w:rsidRPr="00086E5D">
        <w:rPr>
          <w:rFonts w:eastAsia="MS Mincho"/>
          <w:b/>
        </w:rPr>
        <w:t>:</w:t>
      </w:r>
    </w:p>
    <w:p w14:paraId="4CA35158" w14:textId="77777777" w:rsidR="00086E5D" w:rsidRDefault="00086E5D" w:rsidP="00086E5D">
      <w:pPr>
        <w:spacing w:after="120" w:line="240" w:lineRule="auto"/>
        <w:rPr>
          <w:rFonts w:eastAsia="MS Mincho"/>
        </w:rPr>
      </w:pPr>
      <w:r>
        <w:rPr>
          <w:rFonts w:eastAsia="MS Mincho"/>
        </w:rPr>
        <w:tab/>
      </w:r>
      <w:r w:rsidRPr="00086E5D">
        <w:rPr>
          <w:rFonts w:eastAsia="MS Mincho"/>
          <w:b/>
        </w:rPr>
        <w:t>Kitchen</w:t>
      </w:r>
      <w:r>
        <w:rPr>
          <w:rFonts w:eastAsia="MS Mincho"/>
        </w:rPr>
        <w:tab/>
      </w:r>
      <w:r>
        <w:rPr>
          <w:rFonts w:eastAsia="MS Mincho"/>
        </w:rPr>
        <w:tab/>
      </w:r>
      <w:r>
        <w:rPr>
          <w:rFonts w:eastAsia="MS Mincho"/>
        </w:rPr>
        <w:tab/>
      </w:r>
      <w:r>
        <w:rPr>
          <w:rFonts w:eastAsia="MS Mincho"/>
        </w:rPr>
        <w:tab/>
      </w:r>
      <w:r>
        <w:rPr>
          <w:rFonts w:eastAsia="MS Mincho"/>
        </w:rPr>
        <w:tab/>
        <w:t>Mrs Lynne White</w:t>
      </w:r>
    </w:p>
    <w:p w14:paraId="307468DF" w14:textId="77777777" w:rsidR="00086E5D" w:rsidRDefault="00086E5D" w:rsidP="00086E5D">
      <w:pPr>
        <w:spacing w:after="120" w:line="240" w:lineRule="auto"/>
        <w:rPr>
          <w:rFonts w:eastAsia="MS Mincho"/>
        </w:rPr>
      </w:pPr>
      <w:r>
        <w:rPr>
          <w:rFonts w:eastAsia="MS Mincho"/>
        </w:rPr>
        <w:tab/>
      </w:r>
      <w:r>
        <w:rPr>
          <w:rFonts w:eastAsia="MS Mincho"/>
        </w:rPr>
        <w:tab/>
      </w:r>
      <w:r>
        <w:rPr>
          <w:rFonts w:eastAsia="MS Mincho"/>
        </w:rPr>
        <w:tab/>
      </w:r>
      <w:r>
        <w:rPr>
          <w:rFonts w:eastAsia="MS Mincho"/>
        </w:rPr>
        <w:tab/>
      </w:r>
      <w:r>
        <w:rPr>
          <w:rFonts w:eastAsia="MS Mincho"/>
        </w:rPr>
        <w:tab/>
      </w:r>
      <w:r>
        <w:rPr>
          <w:rFonts w:eastAsia="MS Mincho"/>
        </w:rPr>
        <w:tab/>
        <w:t>Mrs Sharon Dunn</w:t>
      </w:r>
    </w:p>
    <w:p w14:paraId="7CE80CEC" w14:textId="77777777" w:rsidR="00086E5D" w:rsidRDefault="00086E5D" w:rsidP="00E4397F">
      <w:pPr>
        <w:spacing w:after="120" w:line="240" w:lineRule="auto"/>
        <w:rPr>
          <w:rFonts w:eastAsia="MS Mincho"/>
        </w:rPr>
      </w:pPr>
      <w:r>
        <w:rPr>
          <w:rFonts w:eastAsia="MS Mincho"/>
        </w:rPr>
        <w:tab/>
      </w:r>
      <w:r w:rsidRPr="008F0BEF">
        <w:rPr>
          <w:rFonts w:eastAsia="MS Mincho"/>
          <w:b/>
          <w:bCs/>
        </w:rPr>
        <w:t>Supervisors</w:t>
      </w:r>
      <w:r>
        <w:rPr>
          <w:rFonts w:eastAsia="MS Mincho"/>
          <w:b/>
          <w:bCs/>
        </w:rPr>
        <w:tab/>
      </w:r>
      <w:r>
        <w:rPr>
          <w:rFonts w:eastAsia="MS Mincho"/>
          <w:b/>
          <w:bCs/>
        </w:rPr>
        <w:tab/>
      </w:r>
      <w:r>
        <w:rPr>
          <w:rFonts w:eastAsia="MS Mincho"/>
          <w:b/>
          <w:bCs/>
        </w:rPr>
        <w:tab/>
      </w:r>
      <w:r>
        <w:rPr>
          <w:rFonts w:eastAsia="MS Mincho"/>
          <w:b/>
          <w:bCs/>
        </w:rPr>
        <w:tab/>
      </w:r>
      <w:r w:rsidRPr="008F0BEF">
        <w:rPr>
          <w:rFonts w:eastAsia="MS Mincho"/>
        </w:rPr>
        <w:t xml:space="preserve">Miss </w:t>
      </w:r>
      <w:r>
        <w:rPr>
          <w:rFonts w:eastAsia="MS Mincho"/>
        </w:rPr>
        <w:t>Heather Shaw</w:t>
      </w:r>
    </w:p>
    <w:p w14:paraId="6D44B8BC" w14:textId="77777777" w:rsidR="00086E5D" w:rsidRDefault="00086E5D" w:rsidP="00E4397F">
      <w:pPr>
        <w:spacing w:after="120" w:line="240" w:lineRule="auto"/>
        <w:rPr>
          <w:rFonts w:cs="Calibri"/>
          <w:lang w:eastAsia="en-GB"/>
        </w:rPr>
      </w:pPr>
      <w:r>
        <w:rPr>
          <w:rFonts w:eastAsia="MS Mincho"/>
        </w:rPr>
        <w:tab/>
      </w:r>
      <w:r>
        <w:rPr>
          <w:rFonts w:eastAsia="MS Mincho"/>
        </w:rPr>
        <w:tab/>
      </w:r>
      <w:r>
        <w:rPr>
          <w:rFonts w:eastAsia="MS Mincho"/>
        </w:rPr>
        <w:tab/>
      </w:r>
      <w:r>
        <w:rPr>
          <w:rFonts w:eastAsia="MS Mincho"/>
        </w:rPr>
        <w:tab/>
      </w:r>
      <w:r>
        <w:rPr>
          <w:rFonts w:eastAsia="MS Mincho"/>
        </w:rPr>
        <w:tab/>
      </w:r>
      <w:r>
        <w:rPr>
          <w:rFonts w:eastAsia="MS Mincho"/>
        </w:rPr>
        <w:tab/>
      </w:r>
      <w:r>
        <w:rPr>
          <w:rFonts w:cs="Calibri"/>
          <w:lang w:eastAsia="en-GB"/>
        </w:rPr>
        <w:t xml:space="preserve">Mrs </w:t>
      </w:r>
      <w:r w:rsidRPr="00E4397F">
        <w:rPr>
          <w:rFonts w:cs="Calibri"/>
          <w:lang w:eastAsia="en-GB"/>
        </w:rPr>
        <w:t>Anne Morris</w:t>
      </w:r>
    </w:p>
    <w:p w14:paraId="00700002" w14:textId="77777777" w:rsidR="00086E5D" w:rsidRDefault="00086E5D" w:rsidP="00E4397F">
      <w:pPr>
        <w:spacing w:after="120" w:line="240" w:lineRule="auto"/>
        <w:rPr>
          <w:rFonts w:eastAsia="MS Mincho"/>
          <w:iCs/>
        </w:rPr>
      </w:pPr>
      <w:r>
        <w:rPr>
          <w:rFonts w:cs="Calibri"/>
          <w:lang w:eastAsia="en-GB"/>
        </w:rPr>
        <w:tab/>
      </w:r>
      <w:r>
        <w:rPr>
          <w:rFonts w:cs="Calibri"/>
          <w:lang w:eastAsia="en-GB"/>
        </w:rPr>
        <w:tab/>
      </w:r>
      <w:r>
        <w:rPr>
          <w:rFonts w:cs="Calibri"/>
          <w:lang w:eastAsia="en-GB"/>
        </w:rPr>
        <w:tab/>
      </w:r>
      <w:r>
        <w:rPr>
          <w:rFonts w:cs="Calibri"/>
          <w:lang w:eastAsia="en-GB"/>
        </w:rPr>
        <w:tab/>
      </w:r>
      <w:r>
        <w:rPr>
          <w:rFonts w:cs="Calibri"/>
          <w:lang w:eastAsia="en-GB"/>
        </w:rPr>
        <w:tab/>
      </w:r>
      <w:r>
        <w:rPr>
          <w:rFonts w:cs="Calibri"/>
          <w:lang w:eastAsia="en-GB"/>
        </w:rPr>
        <w:tab/>
      </w:r>
      <w:r>
        <w:rPr>
          <w:rFonts w:eastAsia="MS Mincho"/>
          <w:iCs/>
        </w:rPr>
        <w:t>Miss Emma Brinsdon</w:t>
      </w:r>
    </w:p>
    <w:p w14:paraId="63BCFC01" w14:textId="77777777" w:rsidR="00086E5D" w:rsidRPr="008F0BEF" w:rsidRDefault="00086E5D" w:rsidP="00E4397F">
      <w:pPr>
        <w:spacing w:after="120" w:line="240" w:lineRule="auto"/>
        <w:rPr>
          <w:rFonts w:eastAsia="MS Mincho"/>
        </w:rPr>
      </w:pPr>
    </w:p>
    <w:p w14:paraId="641CA3CE" w14:textId="77777777" w:rsidR="005F2903" w:rsidRDefault="002F5458" w:rsidP="005F2903">
      <w:pPr>
        <w:jc w:val="center"/>
        <w:rPr>
          <w:b/>
          <w:u w:val="single"/>
        </w:rPr>
      </w:pPr>
      <w:r>
        <w:rPr>
          <w:b/>
          <w:u w:val="single"/>
        </w:rPr>
        <w:pict w14:anchorId="24C53181">
          <v:shape id="_x0000_i1028" type="#_x0000_t75" style="width:230.25pt;height:172.5pt">
            <v:imagedata r:id="rId13" o:title="Spring Term 2013 102"/>
          </v:shape>
        </w:pict>
      </w:r>
    </w:p>
    <w:p w14:paraId="39C4FB4A" w14:textId="77777777" w:rsidR="0006722D" w:rsidRDefault="005F2903" w:rsidP="005F2903">
      <w:pPr>
        <w:jc w:val="center"/>
        <w:rPr>
          <w:b/>
          <w:u w:val="single"/>
        </w:rPr>
      </w:pPr>
      <w:r>
        <w:rPr>
          <w:b/>
          <w:u w:val="single"/>
        </w:rPr>
        <w:t>“Can I have some more?” – the children enjoyed a healthy breakfast of porridge on World Book Day</w:t>
      </w:r>
      <w:r w:rsidR="002E564F">
        <w:rPr>
          <w:b/>
          <w:u w:val="single"/>
        </w:rPr>
        <w:br w:type="page"/>
      </w:r>
      <w:r w:rsidR="0006722D" w:rsidRPr="00BE2C4A">
        <w:rPr>
          <w:b/>
          <w:u w:val="single"/>
        </w:rPr>
        <w:lastRenderedPageBreak/>
        <w:t>Organisation of classes</w:t>
      </w:r>
    </w:p>
    <w:p w14:paraId="54E91D79" w14:textId="52C92625" w:rsidR="008F0BEF" w:rsidRPr="005835F4" w:rsidRDefault="008F0BEF" w:rsidP="00EA7B26">
      <w:pPr>
        <w:pStyle w:val="BodyText"/>
        <w:rPr>
          <w:rFonts w:ascii="Calibri" w:hAnsi="Calibri" w:cs="Calibri"/>
          <w:iCs/>
          <w:sz w:val="22"/>
          <w:szCs w:val="22"/>
        </w:rPr>
      </w:pPr>
      <w:r w:rsidRPr="005835F4">
        <w:rPr>
          <w:rFonts w:ascii="Calibri" w:hAnsi="Calibri" w:cs="Calibri"/>
          <w:iCs/>
          <w:sz w:val="22"/>
          <w:szCs w:val="22"/>
        </w:rPr>
        <w:t xml:space="preserve">At the start of the next academic year it is anticipated that there will be </w:t>
      </w:r>
      <w:r w:rsidR="009F2AA1">
        <w:rPr>
          <w:rFonts w:ascii="Calibri" w:hAnsi="Calibri" w:cs="Calibri"/>
          <w:iCs/>
          <w:sz w:val="22"/>
          <w:szCs w:val="22"/>
        </w:rPr>
        <w:t>31</w:t>
      </w:r>
      <w:r w:rsidR="00046285">
        <w:rPr>
          <w:rFonts w:ascii="Calibri" w:hAnsi="Calibri" w:cs="Calibri"/>
          <w:iCs/>
          <w:sz w:val="22"/>
          <w:szCs w:val="22"/>
        </w:rPr>
        <w:t>4</w:t>
      </w:r>
      <w:r w:rsidR="004F3B30">
        <w:rPr>
          <w:rFonts w:ascii="Calibri" w:hAnsi="Calibri" w:cs="Calibri"/>
          <w:iCs/>
          <w:sz w:val="22"/>
          <w:szCs w:val="22"/>
        </w:rPr>
        <w:t xml:space="preserve"> </w:t>
      </w:r>
      <w:r w:rsidRPr="005835F4">
        <w:rPr>
          <w:rFonts w:ascii="Calibri" w:hAnsi="Calibri" w:cs="Calibri"/>
          <w:iCs/>
          <w:sz w:val="22"/>
          <w:szCs w:val="22"/>
        </w:rPr>
        <w:t xml:space="preserve">children in school. They are in </w:t>
      </w:r>
      <w:r w:rsidR="009004DB">
        <w:rPr>
          <w:rFonts w:ascii="Calibri" w:hAnsi="Calibri" w:cs="Calibri"/>
          <w:iCs/>
          <w:sz w:val="22"/>
          <w:szCs w:val="22"/>
        </w:rPr>
        <w:t>eight</w:t>
      </w:r>
      <w:r w:rsidRPr="005835F4">
        <w:rPr>
          <w:rFonts w:ascii="Calibri" w:hAnsi="Calibri" w:cs="Calibri"/>
          <w:iCs/>
          <w:sz w:val="22"/>
          <w:szCs w:val="22"/>
        </w:rPr>
        <w:t xml:space="preserve"> year groups.</w:t>
      </w:r>
    </w:p>
    <w:p w14:paraId="0E1C91C3" w14:textId="535393B9" w:rsidR="006007E0" w:rsidRPr="005835F4" w:rsidRDefault="00BF735E" w:rsidP="00EA7B26">
      <w:pPr>
        <w:pStyle w:val="BodyText"/>
        <w:rPr>
          <w:rFonts w:ascii="Calibri" w:hAnsi="Calibri" w:cs="Calibri"/>
          <w:iCs/>
          <w:sz w:val="22"/>
          <w:szCs w:val="22"/>
        </w:rPr>
      </w:pPr>
      <w:r>
        <w:rPr>
          <w:rFonts w:ascii="Calibri" w:hAnsi="Calibri" w:cs="Calibri"/>
          <w:iCs/>
          <w:sz w:val="22"/>
          <w:szCs w:val="22"/>
        </w:rPr>
        <w:t>3</w:t>
      </w:r>
      <w:r w:rsidR="00C751D5">
        <w:rPr>
          <w:rFonts w:ascii="Calibri" w:hAnsi="Calibri" w:cs="Calibri"/>
          <w:iCs/>
          <w:sz w:val="22"/>
          <w:szCs w:val="22"/>
        </w:rPr>
        <w:t>3</w:t>
      </w:r>
      <w:r w:rsidR="006007E0" w:rsidRPr="005835F4">
        <w:rPr>
          <w:rFonts w:ascii="Calibri" w:hAnsi="Calibri" w:cs="Calibri"/>
          <w:iCs/>
          <w:sz w:val="22"/>
          <w:szCs w:val="22"/>
        </w:rPr>
        <w:t xml:space="preserve"> - Nursery</w:t>
      </w:r>
    </w:p>
    <w:p w14:paraId="7910A168" w14:textId="1C86EE63" w:rsidR="006007E0" w:rsidRPr="005835F4" w:rsidRDefault="009F2AA1" w:rsidP="00EA7B26">
      <w:pPr>
        <w:pStyle w:val="BodyText"/>
        <w:rPr>
          <w:rFonts w:ascii="Calibri" w:hAnsi="Calibri" w:cs="Calibri"/>
          <w:iCs/>
          <w:sz w:val="22"/>
          <w:szCs w:val="22"/>
        </w:rPr>
      </w:pPr>
      <w:r>
        <w:rPr>
          <w:rFonts w:ascii="Calibri" w:hAnsi="Calibri" w:cs="Calibri"/>
          <w:iCs/>
          <w:sz w:val="22"/>
          <w:szCs w:val="22"/>
        </w:rPr>
        <w:t>4</w:t>
      </w:r>
      <w:r w:rsidR="00A5489F">
        <w:rPr>
          <w:rFonts w:ascii="Calibri" w:hAnsi="Calibri" w:cs="Calibri"/>
          <w:iCs/>
          <w:sz w:val="22"/>
          <w:szCs w:val="22"/>
        </w:rPr>
        <w:t>3</w:t>
      </w:r>
      <w:r w:rsidR="006007E0" w:rsidRPr="005835F4">
        <w:rPr>
          <w:rFonts w:ascii="Calibri" w:hAnsi="Calibri" w:cs="Calibri"/>
          <w:iCs/>
          <w:sz w:val="22"/>
          <w:szCs w:val="22"/>
        </w:rPr>
        <w:t xml:space="preserve"> - Reception </w:t>
      </w:r>
    </w:p>
    <w:p w14:paraId="0E0CFC22" w14:textId="77777777" w:rsidR="006007E0" w:rsidRPr="005835F4" w:rsidRDefault="00BF735E" w:rsidP="00EA7B26">
      <w:pPr>
        <w:pStyle w:val="BodyText"/>
        <w:rPr>
          <w:rFonts w:ascii="Calibri" w:hAnsi="Calibri" w:cs="Calibri"/>
          <w:iCs/>
          <w:sz w:val="22"/>
          <w:szCs w:val="22"/>
        </w:rPr>
      </w:pPr>
      <w:r>
        <w:rPr>
          <w:rFonts w:ascii="Calibri" w:hAnsi="Calibri" w:cs="Calibri"/>
          <w:iCs/>
          <w:sz w:val="22"/>
          <w:szCs w:val="22"/>
        </w:rPr>
        <w:t>45</w:t>
      </w:r>
      <w:r w:rsidR="006007E0" w:rsidRPr="005835F4">
        <w:rPr>
          <w:rFonts w:ascii="Calibri" w:hAnsi="Calibri" w:cs="Calibri"/>
          <w:iCs/>
          <w:sz w:val="22"/>
          <w:szCs w:val="22"/>
        </w:rPr>
        <w:t xml:space="preserve"> - Year 1</w:t>
      </w:r>
    </w:p>
    <w:p w14:paraId="233166D1" w14:textId="7702E91D" w:rsidR="006007E0" w:rsidRPr="005835F4" w:rsidRDefault="009F2AA1" w:rsidP="00EA7B26">
      <w:pPr>
        <w:pStyle w:val="BodyText"/>
        <w:rPr>
          <w:rFonts w:ascii="Calibri" w:hAnsi="Calibri" w:cs="Calibri"/>
          <w:iCs/>
          <w:sz w:val="22"/>
          <w:szCs w:val="22"/>
        </w:rPr>
      </w:pPr>
      <w:r>
        <w:rPr>
          <w:rFonts w:ascii="Calibri" w:hAnsi="Calibri" w:cs="Calibri"/>
          <w:iCs/>
          <w:sz w:val="22"/>
          <w:szCs w:val="22"/>
        </w:rPr>
        <w:t>30</w:t>
      </w:r>
      <w:r w:rsidR="006007E0" w:rsidRPr="005835F4">
        <w:rPr>
          <w:rFonts w:ascii="Calibri" w:hAnsi="Calibri" w:cs="Calibri"/>
          <w:iCs/>
          <w:sz w:val="22"/>
          <w:szCs w:val="22"/>
        </w:rPr>
        <w:t xml:space="preserve"> - Year 2 </w:t>
      </w:r>
    </w:p>
    <w:p w14:paraId="394217D3" w14:textId="4A114A37" w:rsidR="008F0BEF" w:rsidRPr="005835F4" w:rsidRDefault="00BF735E" w:rsidP="00EA7B26">
      <w:pPr>
        <w:pStyle w:val="BodyText"/>
        <w:rPr>
          <w:rFonts w:ascii="Calibri" w:hAnsi="Calibri" w:cs="Calibri"/>
          <w:iCs/>
          <w:sz w:val="22"/>
          <w:szCs w:val="22"/>
        </w:rPr>
      </w:pPr>
      <w:r>
        <w:rPr>
          <w:rFonts w:ascii="Calibri" w:hAnsi="Calibri" w:cs="Calibri"/>
          <w:iCs/>
          <w:sz w:val="22"/>
          <w:szCs w:val="22"/>
        </w:rPr>
        <w:t>3</w:t>
      </w:r>
      <w:r w:rsidR="009F2AA1">
        <w:rPr>
          <w:rFonts w:ascii="Calibri" w:hAnsi="Calibri" w:cs="Calibri"/>
          <w:iCs/>
          <w:sz w:val="22"/>
          <w:szCs w:val="22"/>
        </w:rPr>
        <w:t>7</w:t>
      </w:r>
      <w:r w:rsidR="008F0BEF" w:rsidRPr="005835F4">
        <w:rPr>
          <w:rFonts w:ascii="Calibri" w:hAnsi="Calibri" w:cs="Calibri"/>
          <w:iCs/>
          <w:sz w:val="22"/>
          <w:szCs w:val="22"/>
        </w:rPr>
        <w:t xml:space="preserve"> </w:t>
      </w:r>
      <w:r w:rsidR="006007E0" w:rsidRPr="005835F4">
        <w:rPr>
          <w:rFonts w:ascii="Calibri" w:hAnsi="Calibri" w:cs="Calibri"/>
          <w:iCs/>
          <w:sz w:val="22"/>
          <w:szCs w:val="22"/>
        </w:rPr>
        <w:t xml:space="preserve">– </w:t>
      </w:r>
      <w:r w:rsidR="008F0BEF" w:rsidRPr="005835F4">
        <w:rPr>
          <w:rFonts w:ascii="Calibri" w:hAnsi="Calibri" w:cs="Calibri"/>
          <w:iCs/>
          <w:sz w:val="22"/>
          <w:szCs w:val="22"/>
        </w:rPr>
        <w:t>Y</w:t>
      </w:r>
      <w:r w:rsidR="006007E0" w:rsidRPr="005835F4">
        <w:rPr>
          <w:rFonts w:ascii="Calibri" w:hAnsi="Calibri" w:cs="Calibri"/>
          <w:iCs/>
          <w:sz w:val="22"/>
          <w:szCs w:val="22"/>
        </w:rPr>
        <w:t>ea</w:t>
      </w:r>
      <w:r w:rsidR="008F0BEF" w:rsidRPr="005835F4">
        <w:rPr>
          <w:rFonts w:ascii="Calibri" w:hAnsi="Calibri" w:cs="Calibri"/>
          <w:iCs/>
          <w:sz w:val="22"/>
          <w:szCs w:val="22"/>
        </w:rPr>
        <w:t>r</w:t>
      </w:r>
      <w:r w:rsidR="006007E0" w:rsidRPr="005835F4">
        <w:rPr>
          <w:rFonts w:ascii="Calibri" w:hAnsi="Calibri" w:cs="Calibri"/>
          <w:iCs/>
          <w:sz w:val="22"/>
          <w:szCs w:val="22"/>
        </w:rPr>
        <w:t xml:space="preserve"> </w:t>
      </w:r>
      <w:r w:rsidR="008F0BEF" w:rsidRPr="005835F4">
        <w:rPr>
          <w:rFonts w:ascii="Calibri" w:hAnsi="Calibri" w:cs="Calibri"/>
          <w:iCs/>
          <w:sz w:val="22"/>
          <w:szCs w:val="22"/>
        </w:rPr>
        <w:t xml:space="preserve">3 </w:t>
      </w:r>
    </w:p>
    <w:p w14:paraId="3798C076" w14:textId="2DE9DBB7" w:rsidR="008F0BEF" w:rsidRPr="005835F4" w:rsidRDefault="00BF735E" w:rsidP="00EA7B26">
      <w:pPr>
        <w:pStyle w:val="BodyText"/>
        <w:rPr>
          <w:rFonts w:ascii="Calibri" w:hAnsi="Calibri" w:cs="Calibri"/>
          <w:iCs/>
          <w:sz w:val="22"/>
          <w:szCs w:val="22"/>
        </w:rPr>
      </w:pPr>
      <w:r>
        <w:rPr>
          <w:rFonts w:ascii="Calibri" w:hAnsi="Calibri" w:cs="Calibri"/>
          <w:iCs/>
          <w:sz w:val="22"/>
          <w:szCs w:val="22"/>
        </w:rPr>
        <w:t>3</w:t>
      </w:r>
      <w:r w:rsidR="00046285">
        <w:rPr>
          <w:rFonts w:ascii="Calibri" w:hAnsi="Calibri" w:cs="Calibri"/>
          <w:iCs/>
          <w:sz w:val="22"/>
          <w:szCs w:val="22"/>
        </w:rPr>
        <w:t>8</w:t>
      </w:r>
      <w:r w:rsidR="008F0BEF" w:rsidRPr="005835F4">
        <w:rPr>
          <w:rFonts w:ascii="Calibri" w:hAnsi="Calibri" w:cs="Calibri"/>
          <w:iCs/>
          <w:sz w:val="22"/>
          <w:szCs w:val="22"/>
        </w:rPr>
        <w:t xml:space="preserve"> -</w:t>
      </w:r>
      <w:r w:rsidR="006007E0" w:rsidRPr="005835F4">
        <w:rPr>
          <w:rFonts w:ascii="Calibri" w:hAnsi="Calibri" w:cs="Calibri"/>
          <w:iCs/>
          <w:sz w:val="22"/>
          <w:szCs w:val="22"/>
        </w:rPr>
        <w:t xml:space="preserve"> </w:t>
      </w:r>
      <w:r w:rsidR="006007E0" w:rsidRPr="006007E0">
        <w:rPr>
          <w:rFonts w:ascii="Calibri" w:hAnsi="Calibri" w:cs="Calibri"/>
          <w:iCs/>
          <w:sz w:val="22"/>
          <w:szCs w:val="22"/>
        </w:rPr>
        <w:t xml:space="preserve">Year </w:t>
      </w:r>
      <w:r w:rsidR="006007E0">
        <w:rPr>
          <w:rFonts w:ascii="Calibri" w:hAnsi="Calibri" w:cs="Calibri"/>
          <w:iCs/>
          <w:sz w:val="22"/>
          <w:szCs w:val="22"/>
        </w:rPr>
        <w:t>4</w:t>
      </w:r>
    </w:p>
    <w:p w14:paraId="7A1C3B4A" w14:textId="5E69522D" w:rsidR="008F0BEF" w:rsidRPr="005835F4" w:rsidRDefault="009F2AA1" w:rsidP="00EA7B26">
      <w:pPr>
        <w:pStyle w:val="BodyText"/>
        <w:rPr>
          <w:rFonts w:ascii="Calibri" w:hAnsi="Calibri" w:cs="Calibri"/>
          <w:iCs/>
          <w:sz w:val="22"/>
          <w:szCs w:val="22"/>
        </w:rPr>
      </w:pPr>
      <w:r>
        <w:rPr>
          <w:rFonts w:ascii="Calibri" w:hAnsi="Calibri" w:cs="Calibri"/>
          <w:iCs/>
          <w:sz w:val="22"/>
          <w:szCs w:val="22"/>
        </w:rPr>
        <w:t>4</w:t>
      </w:r>
      <w:r w:rsidR="00046285">
        <w:rPr>
          <w:rFonts w:ascii="Calibri" w:hAnsi="Calibri" w:cs="Calibri"/>
          <w:iCs/>
          <w:sz w:val="22"/>
          <w:szCs w:val="22"/>
        </w:rPr>
        <w:t>1</w:t>
      </w:r>
      <w:r>
        <w:rPr>
          <w:rFonts w:ascii="Calibri" w:hAnsi="Calibri" w:cs="Calibri"/>
          <w:iCs/>
          <w:sz w:val="22"/>
          <w:szCs w:val="22"/>
        </w:rPr>
        <w:t xml:space="preserve"> </w:t>
      </w:r>
      <w:r w:rsidR="008F0BEF" w:rsidRPr="005835F4">
        <w:rPr>
          <w:rFonts w:ascii="Calibri" w:hAnsi="Calibri" w:cs="Calibri"/>
          <w:iCs/>
          <w:sz w:val="22"/>
          <w:szCs w:val="22"/>
        </w:rPr>
        <w:t>-</w:t>
      </w:r>
      <w:r w:rsidR="006007E0" w:rsidRPr="005835F4">
        <w:rPr>
          <w:rFonts w:ascii="Calibri" w:hAnsi="Calibri" w:cs="Calibri"/>
          <w:iCs/>
          <w:sz w:val="22"/>
          <w:szCs w:val="22"/>
        </w:rPr>
        <w:t xml:space="preserve"> </w:t>
      </w:r>
      <w:r w:rsidR="006007E0" w:rsidRPr="006007E0">
        <w:rPr>
          <w:rFonts w:ascii="Calibri" w:hAnsi="Calibri" w:cs="Calibri"/>
          <w:iCs/>
          <w:sz w:val="22"/>
          <w:szCs w:val="22"/>
        </w:rPr>
        <w:t xml:space="preserve">Year </w:t>
      </w:r>
      <w:r w:rsidR="006007E0">
        <w:rPr>
          <w:rFonts w:ascii="Calibri" w:hAnsi="Calibri" w:cs="Calibri"/>
          <w:iCs/>
          <w:sz w:val="22"/>
          <w:szCs w:val="22"/>
        </w:rPr>
        <w:t>5</w:t>
      </w:r>
    </w:p>
    <w:p w14:paraId="281B9094" w14:textId="3251F4BC" w:rsidR="008F0BEF" w:rsidRPr="005835F4" w:rsidRDefault="00046285" w:rsidP="00EA7B26">
      <w:pPr>
        <w:pStyle w:val="BodyText"/>
        <w:rPr>
          <w:rFonts w:ascii="Calibri" w:hAnsi="Calibri" w:cs="Calibri"/>
          <w:iCs/>
          <w:sz w:val="22"/>
          <w:szCs w:val="22"/>
        </w:rPr>
      </w:pPr>
      <w:r>
        <w:rPr>
          <w:rFonts w:ascii="Calibri" w:hAnsi="Calibri" w:cs="Calibri"/>
          <w:iCs/>
          <w:sz w:val="22"/>
          <w:szCs w:val="22"/>
        </w:rPr>
        <w:t>43</w:t>
      </w:r>
      <w:r w:rsidR="00BF735E">
        <w:rPr>
          <w:rFonts w:ascii="Calibri" w:hAnsi="Calibri" w:cs="Calibri"/>
          <w:iCs/>
          <w:sz w:val="22"/>
          <w:szCs w:val="22"/>
        </w:rPr>
        <w:t xml:space="preserve"> </w:t>
      </w:r>
      <w:r w:rsidR="008F0BEF" w:rsidRPr="005835F4">
        <w:rPr>
          <w:rFonts w:ascii="Calibri" w:hAnsi="Calibri" w:cs="Calibri"/>
          <w:iCs/>
          <w:sz w:val="22"/>
          <w:szCs w:val="22"/>
        </w:rPr>
        <w:t>-</w:t>
      </w:r>
      <w:r w:rsidR="006007E0" w:rsidRPr="005835F4">
        <w:rPr>
          <w:rFonts w:ascii="Calibri" w:hAnsi="Calibri" w:cs="Calibri"/>
          <w:iCs/>
          <w:sz w:val="22"/>
          <w:szCs w:val="22"/>
        </w:rPr>
        <w:t xml:space="preserve"> </w:t>
      </w:r>
      <w:r w:rsidR="006007E0" w:rsidRPr="006007E0">
        <w:rPr>
          <w:rFonts w:ascii="Calibri" w:hAnsi="Calibri" w:cs="Calibri"/>
          <w:iCs/>
          <w:sz w:val="22"/>
          <w:szCs w:val="22"/>
        </w:rPr>
        <w:t xml:space="preserve">Year </w:t>
      </w:r>
      <w:r w:rsidR="006007E0">
        <w:rPr>
          <w:rFonts w:ascii="Calibri" w:hAnsi="Calibri" w:cs="Calibri"/>
          <w:iCs/>
          <w:sz w:val="22"/>
          <w:szCs w:val="22"/>
        </w:rPr>
        <w:t>6</w:t>
      </w:r>
    </w:p>
    <w:p w14:paraId="448639A2" w14:textId="13088B06" w:rsidR="008F0BEF" w:rsidRPr="005835F4" w:rsidRDefault="009F2AA1" w:rsidP="00EA7B26">
      <w:pPr>
        <w:pStyle w:val="BodyText"/>
        <w:rPr>
          <w:rFonts w:ascii="Calibri" w:hAnsi="Calibri" w:cs="Calibri"/>
          <w:iCs/>
          <w:sz w:val="22"/>
          <w:szCs w:val="22"/>
        </w:rPr>
      </w:pPr>
      <w:r>
        <w:rPr>
          <w:rFonts w:ascii="Calibri" w:hAnsi="Calibri" w:cs="Calibri"/>
          <w:iCs/>
          <w:sz w:val="22"/>
          <w:szCs w:val="22"/>
        </w:rPr>
        <w:t>31</w:t>
      </w:r>
      <w:r w:rsidR="00046285">
        <w:rPr>
          <w:rFonts w:ascii="Calibri" w:hAnsi="Calibri" w:cs="Calibri"/>
          <w:iCs/>
          <w:sz w:val="22"/>
          <w:szCs w:val="22"/>
        </w:rPr>
        <w:t>0</w:t>
      </w:r>
      <w:r w:rsidR="008F0BEF" w:rsidRPr="005835F4">
        <w:rPr>
          <w:rFonts w:ascii="Calibri" w:hAnsi="Calibri" w:cs="Calibri"/>
          <w:iCs/>
          <w:sz w:val="22"/>
          <w:szCs w:val="22"/>
        </w:rPr>
        <w:t xml:space="preserve"> -Total for school    </w:t>
      </w:r>
    </w:p>
    <w:p w14:paraId="6C5DDAB5" w14:textId="6CB99197" w:rsidR="008F0BEF" w:rsidRPr="00FA67A4" w:rsidRDefault="008F0BEF" w:rsidP="00EA7B26">
      <w:pPr>
        <w:pStyle w:val="BodyText"/>
        <w:rPr>
          <w:rFonts w:ascii="Calibri" w:hAnsi="Calibri" w:cs="Calibri"/>
          <w:sz w:val="22"/>
          <w:szCs w:val="22"/>
        </w:rPr>
      </w:pPr>
      <w:r w:rsidRPr="00FA67A4">
        <w:rPr>
          <w:rFonts w:ascii="Calibri" w:hAnsi="Calibri" w:cs="Calibri"/>
          <w:sz w:val="22"/>
          <w:szCs w:val="22"/>
        </w:rPr>
        <w:t xml:space="preserve">The children will be grouped into </w:t>
      </w:r>
      <w:r w:rsidR="00543357" w:rsidRPr="00FA67A4">
        <w:rPr>
          <w:rFonts w:ascii="Calibri" w:hAnsi="Calibri" w:cs="Calibri"/>
          <w:sz w:val="22"/>
          <w:szCs w:val="22"/>
        </w:rPr>
        <w:t>1</w:t>
      </w:r>
      <w:r w:rsidR="00A5489F">
        <w:rPr>
          <w:rFonts w:ascii="Calibri" w:hAnsi="Calibri" w:cs="Calibri"/>
          <w:sz w:val="22"/>
          <w:szCs w:val="22"/>
        </w:rPr>
        <w:t>1</w:t>
      </w:r>
      <w:r w:rsidRPr="00FA67A4">
        <w:rPr>
          <w:rFonts w:ascii="Calibri" w:hAnsi="Calibri" w:cs="Calibri"/>
          <w:sz w:val="22"/>
          <w:szCs w:val="22"/>
        </w:rPr>
        <w:t xml:space="preserve"> classes.</w:t>
      </w:r>
    </w:p>
    <w:p w14:paraId="679C504E" w14:textId="77777777" w:rsidR="008F0BEF" w:rsidRPr="005835F4" w:rsidRDefault="008F0BEF" w:rsidP="00EA7B26">
      <w:pPr>
        <w:pStyle w:val="BodyText"/>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7"/>
        <w:gridCol w:w="1901"/>
        <w:gridCol w:w="1746"/>
        <w:gridCol w:w="1846"/>
        <w:gridCol w:w="1902"/>
      </w:tblGrid>
      <w:tr w:rsidR="00CF18DF" w:rsidRPr="008A7678" w14:paraId="3E8698CD" w14:textId="77777777" w:rsidTr="008319D7">
        <w:trPr>
          <w:cantSplit/>
        </w:trPr>
        <w:tc>
          <w:tcPr>
            <w:tcW w:w="3748" w:type="dxa"/>
            <w:gridSpan w:val="2"/>
          </w:tcPr>
          <w:p w14:paraId="72C1B898" w14:textId="77777777" w:rsidR="00CF18DF" w:rsidRPr="008A7678" w:rsidRDefault="00CF18DF" w:rsidP="00EA7B26">
            <w:pPr>
              <w:pStyle w:val="BodyText"/>
              <w:jc w:val="center"/>
              <w:rPr>
                <w:rFonts w:ascii="Calibri" w:hAnsi="Calibri" w:cs="Calibri"/>
                <w:b/>
                <w:bCs/>
                <w:sz w:val="22"/>
                <w:szCs w:val="22"/>
                <w:u w:val="single"/>
              </w:rPr>
            </w:pPr>
            <w:r w:rsidRPr="008A7678">
              <w:rPr>
                <w:rFonts w:ascii="Calibri" w:hAnsi="Calibri" w:cs="Calibri"/>
                <w:b/>
                <w:bCs/>
                <w:sz w:val="22"/>
                <w:szCs w:val="22"/>
                <w:u w:val="single"/>
              </w:rPr>
              <w:t>Currently</w:t>
            </w:r>
          </w:p>
        </w:tc>
        <w:tc>
          <w:tcPr>
            <w:tcW w:w="1746" w:type="dxa"/>
            <w:vMerge w:val="restart"/>
            <w:tcBorders>
              <w:top w:val="nil"/>
            </w:tcBorders>
          </w:tcPr>
          <w:p w14:paraId="0CD38D84" w14:textId="77777777" w:rsidR="00CF18DF" w:rsidRPr="008A7678" w:rsidRDefault="00CF18DF" w:rsidP="00EA7B26">
            <w:pPr>
              <w:pStyle w:val="BodyText"/>
              <w:jc w:val="center"/>
              <w:rPr>
                <w:rFonts w:ascii="Calibri" w:hAnsi="Calibri" w:cs="Calibri"/>
                <w:b/>
                <w:bCs/>
                <w:iCs/>
                <w:sz w:val="22"/>
                <w:szCs w:val="22"/>
                <w:u w:val="single"/>
              </w:rPr>
            </w:pPr>
          </w:p>
        </w:tc>
        <w:tc>
          <w:tcPr>
            <w:tcW w:w="3748" w:type="dxa"/>
            <w:gridSpan w:val="2"/>
          </w:tcPr>
          <w:p w14:paraId="2AE8C2D1" w14:textId="198DED03" w:rsidR="00CF18DF" w:rsidRPr="008A7678" w:rsidRDefault="00CF18DF" w:rsidP="00564683">
            <w:pPr>
              <w:pStyle w:val="BodyText"/>
              <w:jc w:val="center"/>
              <w:rPr>
                <w:rFonts w:ascii="Calibri" w:hAnsi="Calibri" w:cs="Calibri"/>
                <w:b/>
                <w:bCs/>
                <w:iCs/>
                <w:sz w:val="22"/>
                <w:szCs w:val="22"/>
                <w:u w:val="single"/>
              </w:rPr>
            </w:pPr>
            <w:r w:rsidRPr="008A7678">
              <w:rPr>
                <w:rFonts w:ascii="Calibri" w:hAnsi="Calibri" w:cs="Calibri"/>
                <w:b/>
                <w:bCs/>
                <w:iCs/>
                <w:sz w:val="22"/>
                <w:szCs w:val="22"/>
                <w:u w:val="single"/>
              </w:rPr>
              <w:t>201</w:t>
            </w:r>
            <w:r w:rsidR="00564683">
              <w:rPr>
                <w:rFonts w:ascii="Calibri" w:hAnsi="Calibri" w:cs="Calibri"/>
                <w:b/>
                <w:bCs/>
                <w:iCs/>
                <w:sz w:val="22"/>
                <w:szCs w:val="22"/>
                <w:u w:val="single"/>
              </w:rPr>
              <w:t>7</w:t>
            </w:r>
            <w:r w:rsidRPr="008A7678">
              <w:rPr>
                <w:rFonts w:ascii="Calibri" w:hAnsi="Calibri" w:cs="Calibri"/>
                <w:b/>
                <w:bCs/>
                <w:iCs/>
                <w:sz w:val="22"/>
                <w:szCs w:val="22"/>
                <w:u w:val="single"/>
              </w:rPr>
              <w:t>/1</w:t>
            </w:r>
            <w:r w:rsidR="00564683">
              <w:rPr>
                <w:rFonts w:ascii="Calibri" w:hAnsi="Calibri" w:cs="Calibri"/>
                <w:b/>
                <w:bCs/>
                <w:iCs/>
                <w:sz w:val="22"/>
                <w:szCs w:val="22"/>
                <w:u w:val="single"/>
              </w:rPr>
              <w:t>8</w:t>
            </w:r>
            <w:r w:rsidRPr="008A7678">
              <w:rPr>
                <w:rFonts w:ascii="Calibri" w:hAnsi="Calibri" w:cs="Calibri"/>
                <w:b/>
                <w:bCs/>
                <w:iCs/>
                <w:sz w:val="22"/>
                <w:szCs w:val="22"/>
                <w:u w:val="single"/>
              </w:rPr>
              <w:t xml:space="preserve"> (Projected)</w:t>
            </w:r>
          </w:p>
        </w:tc>
      </w:tr>
      <w:tr w:rsidR="00CF18DF" w:rsidRPr="008A7678" w14:paraId="4F769DAA" w14:textId="77777777" w:rsidTr="008319D7">
        <w:trPr>
          <w:cantSplit/>
        </w:trPr>
        <w:tc>
          <w:tcPr>
            <w:tcW w:w="1847" w:type="dxa"/>
          </w:tcPr>
          <w:p w14:paraId="4CA0D83F" w14:textId="77777777" w:rsidR="00CF18DF" w:rsidRPr="008A7678" w:rsidRDefault="00CF18DF" w:rsidP="00EA7B26">
            <w:pPr>
              <w:pStyle w:val="BodyText"/>
              <w:jc w:val="center"/>
              <w:rPr>
                <w:rFonts w:ascii="Calibri" w:hAnsi="Calibri" w:cs="Calibri"/>
                <w:b/>
                <w:bCs/>
                <w:sz w:val="22"/>
                <w:szCs w:val="22"/>
                <w:u w:val="single"/>
              </w:rPr>
            </w:pPr>
            <w:r w:rsidRPr="008A7678">
              <w:rPr>
                <w:rFonts w:ascii="Calibri" w:hAnsi="Calibri" w:cs="Calibri"/>
                <w:b/>
                <w:bCs/>
                <w:sz w:val="22"/>
                <w:szCs w:val="22"/>
                <w:u w:val="single"/>
              </w:rPr>
              <w:t>Class</w:t>
            </w:r>
          </w:p>
        </w:tc>
        <w:tc>
          <w:tcPr>
            <w:tcW w:w="1901" w:type="dxa"/>
          </w:tcPr>
          <w:p w14:paraId="5194D8AE" w14:textId="77777777" w:rsidR="00CF18DF" w:rsidRPr="008A7678" w:rsidRDefault="00CF18DF" w:rsidP="00EA7B26">
            <w:pPr>
              <w:pStyle w:val="BodyText"/>
              <w:jc w:val="center"/>
              <w:rPr>
                <w:rFonts w:ascii="Calibri" w:hAnsi="Calibri" w:cs="Calibri"/>
                <w:b/>
                <w:bCs/>
                <w:sz w:val="22"/>
                <w:szCs w:val="22"/>
                <w:u w:val="single"/>
              </w:rPr>
            </w:pPr>
            <w:r w:rsidRPr="008A7678">
              <w:rPr>
                <w:rFonts w:ascii="Calibri" w:hAnsi="Calibri" w:cs="Calibri"/>
                <w:b/>
                <w:bCs/>
                <w:sz w:val="22"/>
                <w:szCs w:val="22"/>
                <w:u w:val="single"/>
              </w:rPr>
              <w:t>Number of pupils</w:t>
            </w:r>
          </w:p>
        </w:tc>
        <w:tc>
          <w:tcPr>
            <w:tcW w:w="1746" w:type="dxa"/>
            <w:vMerge/>
          </w:tcPr>
          <w:p w14:paraId="56496559" w14:textId="77777777" w:rsidR="00CF18DF" w:rsidRPr="008A7678" w:rsidRDefault="00CF18DF" w:rsidP="00EA7B26">
            <w:pPr>
              <w:pStyle w:val="BodyText"/>
              <w:jc w:val="center"/>
              <w:rPr>
                <w:rFonts w:ascii="Calibri" w:hAnsi="Calibri" w:cs="Calibri"/>
                <w:b/>
                <w:bCs/>
                <w:iCs/>
                <w:sz w:val="22"/>
                <w:szCs w:val="22"/>
                <w:u w:val="single"/>
              </w:rPr>
            </w:pPr>
          </w:p>
        </w:tc>
        <w:tc>
          <w:tcPr>
            <w:tcW w:w="1846" w:type="dxa"/>
          </w:tcPr>
          <w:p w14:paraId="58C1F4E0" w14:textId="77777777" w:rsidR="00CF18DF" w:rsidRPr="008A7678" w:rsidRDefault="00CF18DF" w:rsidP="00EA7B26">
            <w:pPr>
              <w:pStyle w:val="BodyText"/>
              <w:jc w:val="center"/>
              <w:rPr>
                <w:rFonts w:ascii="Calibri" w:hAnsi="Calibri" w:cs="Calibri"/>
                <w:b/>
                <w:bCs/>
                <w:iCs/>
                <w:sz w:val="22"/>
                <w:szCs w:val="22"/>
                <w:u w:val="single"/>
              </w:rPr>
            </w:pPr>
            <w:r w:rsidRPr="008A7678">
              <w:rPr>
                <w:rFonts w:ascii="Calibri" w:hAnsi="Calibri" w:cs="Calibri"/>
                <w:b/>
                <w:bCs/>
                <w:iCs/>
                <w:sz w:val="22"/>
                <w:szCs w:val="22"/>
                <w:u w:val="single"/>
              </w:rPr>
              <w:t>Class</w:t>
            </w:r>
          </w:p>
        </w:tc>
        <w:tc>
          <w:tcPr>
            <w:tcW w:w="1902" w:type="dxa"/>
          </w:tcPr>
          <w:p w14:paraId="23DC24A5" w14:textId="77777777" w:rsidR="00CF18DF" w:rsidRPr="008A7678" w:rsidRDefault="00CF18DF" w:rsidP="00EA7B26">
            <w:pPr>
              <w:pStyle w:val="BodyText"/>
              <w:jc w:val="center"/>
              <w:rPr>
                <w:rFonts w:ascii="Calibri" w:hAnsi="Calibri" w:cs="Calibri"/>
                <w:b/>
                <w:bCs/>
                <w:iCs/>
                <w:sz w:val="22"/>
                <w:szCs w:val="22"/>
                <w:u w:val="single"/>
              </w:rPr>
            </w:pPr>
            <w:r w:rsidRPr="008A7678">
              <w:rPr>
                <w:rFonts w:ascii="Calibri" w:hAnsi="Calibri" w:cs="Calibri"/>
                <w:b/>
                <w:bCs/>
                <w:iCs/>
                <w:sz w:val="22"/>
                <w:szCs w:val="22"/>
                <w:u w:val="single"/>
              </w:rPr>
              <w:t>Number of pupils</w:t>
            </w:r>
          </w:p>
        </w:tc>
      </w:tr>
      <w:tr w:rsidR="00CF18DF" w:rsidRPr="008A7678" w14:paraId="79B2ACED" w14:textId="77777777" w:rsidTr="008319D7">
        <w:trPr>
          <w:cantSplit/>
        </w:trPr>
        <w:tc>
          <w:tcPr>
            <w:tcW w:w="1847" w:type="dxa"/>
          </w:tcPr>
          <w:p w14:paraId="148B66CA" w14:textId="77777777" w:rsidR="00CF18DF" w:rsidRPr="008A7678" w:rsidRDefault="00092C6D" w:rsidP="009004DB">
            <w:pPr>
              <w:pStyle w:val="BodyText"/>
              <w:jc w:val="center"/>
              <w:rPr>
                <w:rFonts w:ascii="Calibri" w:hAnsi="Calibri" w:cs="Calibri"/>
                <w:iCs/>
                <w:sz w:val="22"/>
                <w:szCs w:val="22"/>
              </w:rPr>
            </w:pPr>
            <w:r w:rsidRPr="008A7678">
              <w:rPr>
                <w:rFonts w:ascii="Calibri" w:hAnsi="Calibri" w:cs="Calibri"/>
                <w:iCs/>
                <w:sz w:val="22"/>
                <w:szCs w:val="22"/>
              </w:rPr>
              <w:t>6NS</w:t>
            </w:r>
          </w:p>
        </w:tc>
        <w:tc>
          <w:tcPr>
            <w:tcW w:w="1901" w:type="dxa"/>
          </w:tcPr>
          <w:p w14:paraId="42F319AA" w14:textId="3D07136A" w:rsidR="00CF18DF" w:rsidRPr="008A7678" w:rsidRDefault="00564683" w:rsidP="00CF18DF">
            <w:pPr>
              <w:pStyle w:val="BodyText"/>
              <w:jc w:val="center"/>
              <w:rPr>
                <w:rFonts w:ascii="Calibri" w:hAnsi="Calibri" w:cs="Calibri"/>
                <w:iCs/>
                <w:sz w:val="22"/>
                <w:szCs w:val="22"/>
              </w:rPr>
            </w:pPr>
            <w:r>
              <w:rPr>
                <w:rFonts w:ascii="Calibri" w:hAnsi="Calibri" w:cs="Calibri"/>
                <w:iCs/>
                <w:sz w:val="22"/>
                <w:szCs w:val="22"/>
              </w:rPr>
              <w:t>1</w:t>
            </w:r>
            <w:r w:rsidR="00092C6D" w:rsidRPr="008A7678">
              <w:rPr>
                <w:rFonts w:ascii="Calibri" w:hAnsi="Calibri" w:cs="Calibri"/>
                <w:iCs/>
                <w:sz w:val="22"/>
                <w:szCs w:val="22"/>
              </w:rPr>
              <w:t>9</w:t>
            </w:r>
          </w:p>
        </w:tc>
        <w:tc>
          <w:tcPr>
            <w:tcW w:w="1746" w:type="dxa"/>
            <w:vMerge/>
          </w:tcPr>
          <w:p w14:paraId="032C7723" w14:textId="77777777" w:rsidR="00CF18DF" w:rsidRPr="008A7678" w:rsidRDefault="00CF18DF" w:rsidP="00EA7B26">
            <w:pPr>
              <w:pStyle w:val="BodyText"/>
              <w:jc w:val="center"/>
              <w:rPr>
                <w:rFonts w:ascii="Calibri" w:hAnsi="Calibri" w:cs="Calibri"/>
                <w:i/>
                <w:iCs/>
                <w:sz w:val="22"/>
                <w:szCs w:val="22"/>
              </w:rPr>
            </w:pPr>
          </w:p>
        </w:tc>
        <w:tc>
          <w:tcPr>
            <w:tcW w:w="1846" w:type="dxa"/>
          </w:tcPr>
          <w:p w14:paraId="5BE32E2A" w14:textId="08743DCA" w:rsidR="00CF18DF" w:rsidRPr="008A7678" w:rsidRDefault="002A775E" w:rsidP="00DC70BB">
            <w:pPr>
              <w:pStyle w:val="BodyText"/>
              <w:jc w:val="center"/>
              <w:rPr>
                <w:rFonts w:ascii="Calibri" w:hAnsi="Calibri" w:cs="Calibri"/>
                <w:iCs/>
                <w:sz w:val="22"/>
                <w:szCs w:val="22"/>
              </w:rPr>
            </w:pPr>
            <w:r>
              <w:rPr>
                <w:rFonts w:ascii="Calibri" w:hAnsi="Calibri" w:cs="Calibri"/>
                <w:iCs/>
                <w:sz w:val="22"/>
                <w:szCs w:val="22"/>
              </w:rPr>
              <w:t>5/6NS</w:t>
            </w:r>
          </w:p>
        </w:tc>
        <w:tc>
          <w:tcPr>
            <w:tcW w:w="1902" w:type="dxa"/>
          </w:tcPr>
          <w:p w14:paraId="356EE0CB" w14:textId="6F3B0E8D" w:rsidR="00CF18DF" w:rsidRPr="008A7678" w:rsidRDefault="002A775E" w:rsidP="00A031E2">
            <w:pPr>
              <w:pStyle w:val="BodyText"/>
              <w:jc w:val="center"/>
              <w:rPr>
                <w:rFonts w:ascii="Calibri" w:hAnsi="Calibri" w:cs="Calibri"/>
                <w:iCs/>
                <w:sz w:val="22"/>
                <w:szCs w:val="22"/>
              </w:rPr>
            </w:pPr>
            <w:r>
              <w:rPr>
                <w:rFonts w:ascii="Calibri" w:hAnsi="Calibri" w:cs="Calibri"/>
                <w:iCs/>
                <w:sz w:val="22"/>
                <w:szCs w:val="22"/>
              </w:rPr>
              <w:t>31</w:t>
            </w:r>
          </w:p>
        </w:tc>
      </w:tr>
      <w:tr w:rsidR="00CF18DF" w:rsidRPr="008A7678" w14:paraId="3E3B76F6" w14:textId="77777777" w:rsidTr="008319D7">
        <w:trPr>
          <w:cantSplit/>
        </w:trPr>
        <w:tc>
          <w:tcPr>
            <w:tcW w:w="1847" w:type="dxa"/>
          </w:tcPr>
          <w:p w14:paraId="56A0F07D" w14:textId="63C6E874" w:rsidR="00CF18DF" w:rsidRPr="008A7678" w:rsidRDefault="00564683" w:rsidP="00BC4048">
            <w:pPr>
              <w:pStyle w:val="BodyText"/>
              <w:jc w:val="center"/>
              <w:rPr>
                <w:rFonts w:ascii="Calibri" w:hAnsi="Calibri" w:cs="Calibri"/>
                <w:iCs/>
                <w:sz w:val="22"/>
                <w:szCs w:val="22"/>
              </w:rPr>
            </w:pPr>
            <w:r>
              <w:rPr>
                <w:rFonts w:ascii="Calibri" w:hAnsi="Calibri" w:cs="Calibri"/>
                <w:iCs/>
                <w:sz w:val="22"/>
                <w:szCs w:val="22"/>
              </w:rPr>
              <w:t>6SR</w:t>
            </w:r>
          </w:p>
        </w:tc>
        <w:tc>
          <w:tcPr>
            <w:tcW w:w="1901" w:type="dxa"/>
          </w:tcPr>
          <w:p w14:paraId="7736D6EE" w14:textId="7A22D351" w:rsidR="00CF18DF" w:rsidRPr="008A7678" w:rsidRDefault="00564683" w:rsidP="00CF18DF">
            <w:pPr>
              <w:pStyle w:val="BodyText"/>
              <w:jc w:val="center"/>
              <w:rPr>
                <w:rFonts w:ascii="Calibri" w:hAnsi="Calibri" w:cs="Calibri"/>
                <w:iCs/>
                <w:sz w:val="22"/>
                <w:szCs w:val="22"/>
              </w:rPr>
            </w:pPr>
            <w:r>
              <w:rPr>
                <w:rFonts w:ascii="Calibri" w:hAnsi="Calibri" w:cs="Calibri"/>
                <w:iCs/>
                <w:sz w:val="22"/>
                <w:szCs w:val="22"/>
              </w:rPr>
              <w:t>18</w:t>
            </w:r>
          </w:p>
        </w:tc>
        <w:tc>
          <w:tcPr>
            <w:tcW w:w="1746" w:type="dxa"/>
            <w:vMerge/>
          </w:tcPr>
          <w:p w14:paraId="0DE05B68" w14:textId="77777777" w:rsidR="00CF18DF" w:rsidRPr="008A7678" w:rsidRDefault="00CF18DF" w:rsidP="00EA7B26">
            <w:pPr>
              <w:pStyle w:val="BodyText"/>
              <w:jc w:val="center"/>
              <w:rPr>
                <w:rFonts w:ascii="Calibri" w:hAnsi="Calibri" w:cs="Calibri"/>
                <w:i/>
                <w:iCs/>
                <w:sz w:val="22"/>
                <w:szCs w:val="22"/>
              </w:rPr>
            </w:pPr>
          </w:p>
        </w:tc>
        <w:tc>
          <w:tcPr>
            <w:tcW w:w="1846" w:type="dxa"/>
          </w:tcPr>
          <w:p w14:paraId="731F4A78" w14:textId="71A1C727" w:rsidR="00CF18DF" w:rsidRPr="008A7678" w:rsidRDefault="002A775E" w:rsidP="004F3B30">
            <w:pPr>
              <w:pStyle w:val="BodyText"/>
              <w:jc w:val="center"/>
              <w:rPr>
                <w:rFonts w:ascii="Calibri" w:hAnsi="Calibri" w:cs="Calibri"/>
                <w:iCs/>
                <w:sz w:val="22"/>
                <w:szCs w:val="22"/>
              </w:rPr>
            </w:pPr>
            <w:r>
              <w:rPr>
                <w:rFonts w:ascii="Calibri" w:hAnsi="Calibri" w:cs="Calibri"/>
                <w:iCs/>
                <w:sz w:val="22"/>
                <w:szCs w:val="22"/>
              </w:rPr>
              <w:t>5/6SR</w:t>
            </w:r>
          </w:p>
        </w:tc>
        <w:tc>
          <w:tcPr>
            <w:tcW w:w="1902" w:type="dxa"/>
          </w:tcPr>
          <w:p w14:paraId="1278C573" w14:textId="7CABC299" w:rsidR="00CF18DF" w:rsidRPr="008A7678" w:rsidRDefault="0043457D" w:rsidP="00046285">
            <w:pPr>
              <w:pStyle w:val="BodyText"/>
              <w:jc w:val="center"/>
              <w:rPr>
                <w:rFonts w:ascii="Calibri" w:hAnsi="Calibri" w:cs="Calibri"/>
                <w:iCs/>
                <w:sz w:val="22"/>
                <w:szCs w:val="22"/>
              </w:rPr>
            </w:pPr>
            <w:r>
              <w:rPr>
                <w:rFonts w:ascii="Calibri" w:hAnsi="Calibri" w:cs="Calibri"/>
                <w:iCs/>
                <w:sz w:val="22"/>
                <w:szCs w:val="22"/>
              </w:rPr>
              <w:t>3</w:t>
            </w:r>
            <w:r w:rsidR="00046285">
              <w:rPr>
                <w:rFonts w:ascii="Calibri" w:hAnsi="Calibri" w:cs="Calibri"/>
                <w:iCs/>
                <w:sz w:val="22"/>
                <w:szCs w:val="22"/>
              </w:rPr>
              <w:t>2</w:t>
            </w:r>
          </w:p>
        </w:tc>
      </w:tr>
      <w:tr w:rsidR="00DC70BB" w:rsidRPr="008A7678" w14:paraId="678F4B70" w14:textId="77777777" w:rsidTr="008319D7">
        <w:trPr>
          <w:cantSplit/>
        </w:trPr>
        <w:tc>
          <w:tcPr>
            <w:tcW w:w="1847" w:type="dxa"/>
          </w:tcPr>
          <w:p w14:paraId="0A4F9F53" w14:textId="21578B42" w:rsidR="00DC70BB" w:rsidRPr="008A7678" w:rsidRDefault="00DC70BB" w:rsidP="00564683">
            <w:pPr>
              <w:pStyle w:val="BodyText"/>
              <w:jc w:val="center"/>
              <w:rPr>
                <w:rFonts w:ascii="Calibri" w:hAnsi="Calibri" w:cs="Calibri"/>
                <w:iCs/>
                <w:sz w:val="22"/>
                <w:szCs w:val="22"/>
              </w:rPr>
            </w:pPr>
            <w:r w:rsidRPr="008A7678">
              <w:rPr>
                <w:rFonts w:ascii="Calibri" w:hAnsi="Calibri" w:cs="Calibri"/>
                <w:iCs/>
                <w:sz w:val="22"/>
                <w:szCs w:val="22"/>
              </w:rPr>
              <w:t>4/5</w:t>
            </w:r>
            <w:r w:rsidR="00564683">
              <w:rPr>
                <w:rFonts w:ascii="Calibri" w:hAnsi="Calibri" w:cs="Calibri"/>
                <w:iCs/>
                <w:sz w:val="22"/>
                <w:szCs w:val="22"/>
              </w:rPr>
              <w:t>B</w:t>
            </w:r>
            <w:r w:rsidRPr="008A7678">
              <w:rPr>
                <w:rFonts w:ascii="Calibri" w:hAnsi="Calibri" w:cs="Calibri"/>
                <w:iCs/>
                <w:sz w:val="22"/>
                <w:szCs w:val="22"/>
              </w:rPr>
              <w:t>P</w:t>
            </w:r>
          </w:p>
        </w:tc>
        <w:tc>
          <w:tcPr>
            <w:tcW w:w="1901" w:type="dxa"/>
          </w:tcPr>
          <w:p w14:paraId="2B9FF278" w14:textId="5C5B2089" w:rsidR="00DC70BB" w:rsidRPr="008A7678" w:rsidRDefault="00564683" w:rsidP="00092C6D">
            <w:pPr>
              <w:pStyle w:val="BodyText"/>
              <w:jc w:val="center"/>
              <w:rPr>
                <w:rFonts w:ascii="Calibri" w:hAnsi="Calibri" w:cs="Calibri"/>
                <w:iCs/>
                <w:sz w:val="22"/>
                <w:szCs w:val="22"/>
              </w:rPr>
            </w:pPr>
            <w:r>
              <w:rPr>
                <w:rFonts w:ascii="Calibri" w:hAnsi="Calibri" w:cs="Calibri"/>
                <w:iCs/>
                <w:sz w:val="22"/>
                <w:szCs w:val="22"/>
              </w:rPr>
              <w:t>26</w:t>
            </w:r>
          </w:p>
        </w:tc>
        <w:tc>
          <w:tcPr>
            <w:tcW w:w="1746" w:type="dxa"/>
            <w:vMerge/>
          </w:tcPr>
          <w:p w14:paraId="3225ABBA" w14:textId="77777777" w:rsidR="00DC70BB" w:rsidRPr="008A7678" w:rsidRDefault="00DC70BB" w:rsidP="00EA7B26">
            <w:pPr>
              <w:pStyle w:val="BodyText"/>
              <w:jc w:val="center"/>
              <w:rPr>
                <w:rFonts w:ascii="Calibri" w:hAnsi="Calibri" w:cs="Calibri"/>
                <w:i/>
                <w:iCs/>
                <w:sz w:val="22"/>
                <w:szCs w:val="22"/>
              </w:rPr>
            </w:pPr>
          </w:p>
        </w:tc>
        <w:tc>
          <w:tcPr>
            <w:tcW w:w="1846" w:type="dxa"/>
          </w:tcPr>
          <w:p w14:paraId="6A39D902" w14:textId="0371F23B" w:rsidR="00DC70BB" w:rsidRPr="008A7678" w:rsidRDefault="002A775E" w:rsidP="00DC70BB">
            <w:pPr>
              <w:pStyle w:val="BodyText"/>
              <w:jc w:val="center"/>
              <w:rPr>
                <w:rFonts w:ascii="Calibri" w:hAnsi="Calibri" w:cs="Calibri"/>
                <w:iCs/>
                <w:sz w:val="22"/>
                <w:szCs w:val="22"/>
              </w:rPr>
            </w:pPr>
            <w:r>
              <w:rPr>
                <w:rFonts w:ascii="Calibri" w:hAnsi="Calibri" w:cs="Calibri"/>
                <w:iCs/>
                <w:sz w:val="22"/>
                <w:szCs w:val="22"/>
              </w:rPr>
              <w:t>4/5HC</w:t>
            </w:r>
          </w:p>
        </w:tc>
        <w:tc>
          <w:tcPr>
            <w:tcW w:w="1902" w:type="dxa"/>
          </w:tcPr>
          <w:p w14:paraId="484704C8" w14:textId="51568EC6" w:rsidR="00DC70BB" w:rsidRPr="008A7678" w:rsidRDefault="000B3F67" w:rsidP="00046285">
            <w:pPr>
              <w:pStyle w:val="BodyText"/>
              <w:jc w:val="center"/>
              <w:rPr>
                <w:rFonts w:ascii="Calibri" w:hAnsi="Calibri" w:cs="Calibri"/>
                <w:iCs/>
                <w:sz w:val="22"/>
                <w:szCs w:val="22"/>
              </w:rPr>
            </w:pPr>
            <w:r>
              <w:rPr>
                <w:rFonts w:ascii="Calibri" w:hAnsi="Calibri" w:cs="Calibri"/>
                <w:iCs/>
                <w:sz w:val="22"/>
                <w:szCs w:val="22"/>
              </w:rPr>
              <w:t>3</w:t>
            </w:r>
            <w:r w:rsidR="00046285">
              <w:rPr>
                <w:rFonts w:ascii="Calibri" w:hAnsi="Calibri" w:cs="Calibri"/>
                <w:iCs/>
                <w:sz w:val="22"/>
                <w:szCs w:val="22"/>
              </w:rPr>
              <w:t>2</w:t>
            </w:r>
          </w:p>
        </w:tc>
      </w:tr>
      <w:tr w:rsidR="00564683" w:rsidRPr="008A7678" w14:paraId="32FF5F16" w14:textId="77777777" w:rsidTr="008319D7">
        <w:trPr>
          <w:cantSplit/>
        </w:trPr>
        <w:tc>
          <w:tcPr>
            <w:tcW w:w="1847" w:type="dxa"/>
          </w:tcPr>
          <w:p w14:paraId="7F4DFF45" w14:textId="3B8BD968" w:rsidR="00564683" w:rsidRPr="008A7678" w:rsidRDefault="00564683" w:rsidP="00564683">
            <w:pPr>
              <w:pStyle w:val="BodyText"/>
              <w:jc w:val="center"/>
              <w:rPr>
                <w:rFonts w:ascii="Calibri" w:hAnsi="Calibri" w:cs="Calibri"/>
                <w:iCs/>
                <w:sz w:val="22"/>
                <w:szCs w:val="22"/>
              </w:rPr>
            </w:pPr>
            <w:r>
              <w:rPr>
                <w:rFonts w:ascii="Calibri" w:hAnsi="Calibri" w:cs="Calibri"/>
                <w:iCs/>
                <w:sz w:val="22"/>
                <w:szCs w:val="22"/>
              </w:rPr>
              <w:t>4/5HC</w:t>
            </w:r>
          </w:p>
        </w:tc>
        <w:tc>
          <w:tcPr>
            <w:tcW w:w="1901" w:type="dxa"/>
          </w:tcPr>
          <w:p w14:paraId="6E46F65F" w14:textId="1599068E" w:rsidR="00564683" w:rsidRPr="008A7678" w:rsidRDefault="00564683" w:rsidP="00564683">
            <w:pPr>
              <w:pStyle w:val="BodyText"/>
              <w:jc w:val="center"/>
              <w:rPr>
                <w:rFonts w:ascii="Calibri" w:hAnsi="Calibri" w:cs="Calibri"/>
                <w:iCs/>
                <w:sz w:val="22"/>
                <w:szCs w:val="22"/>
              </w:rPr>
            </w:pPr>
            <w:r>
              <w:rPr>
                <w:rFonts w:ascii="Calibri" w:hAnsi="Calibri" w:cs="Calibri"/>
                <w:iCs/>
                <w:sz w:val="22"/>
                <w:szCs w:val="22"/>
              </w:rPr>
              <w:t>28</w:t>
            </w:r>
          </w:p>
        </w:tc>
        <w:tc>
          <w:tcPr>
            <w:tcW w:w="1746" w:type="dxa"/>
            <w:vMerge/>
          </w:tcPr>
          <w:p w14:paraId="3366818A" w14:textId="77777777" w:rsidR="00564683" w:rsidRPr="008A7678" w:rsidRDefault="00564683" w:rsidP="00564683">
            <w:pPr>
              <w:pStyle w:val="BodyText"/>
              <w:jc w:val="center"/>
              <w:rPr>
                <w:rFonts w:ascii="Calibri" w:hAnsi="Calibri" w:cs="Calibri"/>
                <w:i/>
                <w:iCs/>
                <w:sz w:val="22"/>
                <w:szCs w:val="22"/>
              </w:rPr>
            </w:pPr>
          </w:p>
        </w:tc>
        <w:tc>
          <w:tcPr>
            <w:tcW w:w="1846" w:type="dxa"/>
          </w:tcPr>
          <w:p w14:paraId="7E845BAD" w14:textId="6EE1EBE7" w:rsidR="00564683" w:rsidRPr="008A7678" w:rsidRDefault="002A775E" w:rsidP="00564683">
            <w:pPr>
              <w:pStyle w:val="BodyText"/>
              <w:jc w:val="center"/>
              <w:rPr>
                <w:rFonts w:ascii="Calibri" w:hAnsi="Calibri" w:cs="Calibri"/>
                <w:iCs/>
                <w:sz w:val="22"/>
                <w:szCs w:val="22"/>
              </w:rPr>
            </w:pPr>
            <w:r>
              <w:rPr>
                <w:rFonts w:ascii="Calibri" w:hAnsi="Calibri" w:cs="Calibri"/>
                <w:iCs/>
                <w:sz w:val="22"/>
                <w:szCs w:val="22"/>
              </w:rPr>
              <w:t>3/4BP</w:t>
            </w:r>
          </w:p>
        </w:tc>
        <w:tc>
          <w:tcPr>
            <w:tcW w:w="1902" w:type="dxa"/>
          </w:tcPr>
          <w:p w14:paraId="36BE062B" w14:textId="0B6BA1A3" w:rsidR="00564683" w:rsidRPr="008A7678" w:rsidRDefault="0043457D" w:rsidP="00046285">
            <w:pPr>
              <w:pStyle w:val="BodyText"/>
              <w:jc w:val="center"/>
              <w:rPr>
                <w:rFonts w:ascii="Calibri" w:hAnsi="Calibri" w:cs="Calibri"/>
                <w:iCs/>
                <w:sz w:val="22"/>
                <w:szCs w:val="22"/>
              </w:rPr>
            </w:pPr>
            <w:r>
              <w:rPr>
                <w:rFonts w:ascii="Calibri" w:hAnsi="Calibri" w:cs="Calibri"/>
                <w:iCs/>
                <w:sz w:val="22"/>
                <w:szCs w:val="22"/>
              </w:rPr>
              <w:t>3</w:t>
            </w:r>
            <w:r w:rsidR="00046285">
              <w:rPr>
                <w:rFonts w:ascii="Calibri" w:hAnsi="Calibri" w:cs="Calibri"/>
                <w:iCs/>
                <w:sz w:val="22"/>
                <w:szCs w:val="22"/>
              </w:rPr>
              <w:t>2</w:t>
            </w:r>
          </w:p>
        </w:tc>
      </w:tr>
      <w:tr w:rsidR="00564683" w:rsidRPr="008A7678" w14:paraId="1F3B8E67" w14:textId="77777777" w:rsidTr="008319D7">
        <w:trPr>
          <w:cantSplit/>
        </w:trPr>
        <w:tc>
          <w:tcPr>
            <w:tcW w:w="1847" w:type="dxa"/>
          </w:tcPr>
          <w:p w14:paraId="09EFA311" w14:textId="76A0CA75" w:rsidR="00564683" w:rsidRPr="008A7678" w:rsidRDefault="00564683" w:rsidP="00564683">
            <w:pPr>
              <w:pStyle w:val="BodyText"/>
              <w:jc w:val="center"/>
              <w:rPr>
                <w:rFonts w:ascii="Calibri" w:hAnsi="Calibri" w:cs="Calibri"/>
                <w:iCs/>
                <w:sz w:val="22"/>
                <w:szCs w:val="22"/>
              </w:rPr>
            </w:pPr>
            <w:r>
              <w:rPr>
                <w:rFonts w:ascii="Calibri" w:hAnsi="Calibri" w:cs="Calibri"/>
                <w:iCs/>
                <w:sz w:val="22"/>
                <w:szCs w:val="22"/>
              </w:rPr>
              <w:t>4/5JS</w:t>
            </w:r>
          </w:p>
        </w:tc>
        <w:tc>
          <w:tcPr>
            <w:tcW w:w="1901" w:type="dxa"/>
          </w:tcPr>
          <w:p w14:paraId="494F6F02" w14:textId="09BF3331" w:rsidR="00564683" w:rsidRPr="008A7678" w:rsidRDefault="00564683" w:rsidP="00564683">
            <w:pPr>
              <w:pStyle w:val="BodyText"/>
              <w:jc w:val="center"/>
              <w:rPr>
                <w:rFonts w:ascii="Calibri" w:hAnsi="Calibri" w:cs="Calibri"/>
                <w:iCs/>
                <w:sz w:val="22"/>
                <w:szCs w:val="22"/>
              </w:rPr>
            </w:pPr>
            <w:r>
              <w:rPr>
                <w:rFonts w:ascii="Calibri" w:hAnsi="Calibri" w:cs="Calibri"/>
                <w:iCs/>
                <w:sz w:val="22"/>
                <w:szCs w:val="22"/>
              </w:rPr>
              <w:t>26</w:t>
            </w:r>
          </w:p>
        </w:tc>
        <w:tc>
          <w:tcPr>
            <w:tcW w:w="1746" w:type="dxa"/>
            <w:vMerge/>
          </w:tcPr>
          <w:p w14:paraId="07628389" w14:textId="77777777" w:rsidR="00564683" w:rsidRPr="008A7678" w:rsidRDefault="00564683" w:rsidP="00564683">
            <w:pPr>
              <w:pStyle w:val="BodyText"/>
              <w:jc w:val="center"/>
              <w:rPr>
                <w:rFonts w:ascii="Calibri" w:hAnsi="Calibri" w:cs="Calibri"/>
                <w:i/>
                <w:iCs/>
                <w:sz w:val="22"/>
                <w:szCs w:val="22"/>
              </w:rPr>
            </w:pPr>
          </w:p>
        </w:tc>
        <w:tc>
          <w:tcPr>
            <w:tcW w:w="1846" w:type="dxa"/>
          </w:tcPr>
          <w:p w14:paraId="695CD025" w14:textId="56770017" w:rsidR="00564683" w:rsidRPr="008A7678" w:rsidRDefault="002A775E" w:rsidP="00564683">
            <w:pPr>
              <w:pStyle w:val="BodyText"/>
              <w:jc w:val="center"/>
              <w:rPr>
                <w:rFonts w:ascii="Calibri" w:hAnsi="Calibri" w:cs="Calibri"/>
                <w:iCs/>
                <w:sz w:val="22"/>
                <w:szCs w:val="22"/>
              </w:rPr>
            </w:pPr>
            <w:r>
              <w:rPr>
                <w:rFonts w:ascii="Calibri" w:hAnsi="Calibri" w:cs="Calibri"/>
                <w:iCs/>
                <w:sz w:val="22"/>
                <w:szCs w:val="22"/>
              </w:rPr>
              <w:t>3/4LP</w:t>
            </w:r>
          </w:p>
        </w:tc>
        <w:tc>
          <w:tcPr>
            <w:tcW w:w="1902" w:type="dxa"/>
          </w:tcPr>
          <w:p w14:paraId="28AA102E" w14:textId="3D2AAA81" w:rsidR="00564683" w:rsidRPr="008A7678" w:rsidRDefault="000B3F67" w:rsidP="00046285">
            <w:pPr>
              <w:pStyle w:val="BodyText"/>
              <w:jc w:val="center"/>
              <w:rPr>
                <w:rFonts w:ascii="Calibri" w:hAnsi="Calibri" w:cs="Calibri"/>
                <w:iCs/>
                <w:sz w:val="22"/>
                <w:szCs w:val="22"/>
              </w:rPr>
            </w:pPr>
            <w:r>
              <w:rPr>
                <w:rFonts w:ascii="Calibri" w:hAnsi="Calibri" w:cs="Calibri"/>
                <w:iCs/>
                <w:sz w:val="22"/>
                <w:szCs w:val="22"/>
              </w:rPr>
              <w:t>3</w:t>
            </w:r>
            <w:r w:rsidR="00046285">
              <w:rPr>
                <w:rFonts w:ascii="Calibri" w:hAnsi="Calibri" w:cs="Calibri"/>
                <w:iCs/>
                <w:sz w:val="22"/>
                <w:szCs w:val="22"/>
              </w:rPr>
              <w:t>2</w:t>
            </w:r>
          </w:p>
        </w:tc>
      </w:tr>
      <w:tr w:rsidR="00564683" w:rsidRPr="008A7678" w14:paraId="118E03B6" w14:textId="77777777" w:rsidTr="008319D7">
        <w:trPr>
          <w:cantSplit/>
        </w:trPr>
        <w:tc>
          <w:tcPr>
            <w:tcW w:w="1847" w:type="dxa"/>
          </w:tcPr>
          <w:p w14:paraId="4AD2C927" w14:textId="747C5352" w:rsidR="00564683" w:rsidRPr="008A7678" w:rsidRDefault="00564683" w:rsidP="00564683">
            <w:pPr>
              <w:pStyle w:val="BodyText"/>
              <w:jc w:val="center"/>
              <w:rPr>
                <w:rFonts w:ascii="Calibri" w:hAnsi="Calibri" w:cs="Calibri"/>
                <w:sz w:val="22"/>
                <w:szCs w:val="22"/>
              </w:rPr>
            </w:pPr>
            <w:r w:rsidRPr="008A7678">
              <w:rPr>
                <w:rFonts w:ascii="Calibri" w:hAnsi="Calibri" w:cs="Calibri"/>
                <w:sz w:val="22"/>
                <w:szCs w:val="22"/>
              </w:rPr>
              <w:t>3</w:t>
            </w:r>
            <w:r>
              <w:rPr>
                <w:rFonts w:ascii="Calibri" w:hAnsi="Calibri" w:cs="Calibri"/>
                <w:sz w:val="22"/>
                <w:szCs w:val="22"/>
              </w:rPr>
              <w:t>LP</w:t>
            </w:r>
          </w:p>
        </w:tc>
        <w:tc>
          <w:tcPr>
            <w:tcW w:w="1901" w:type="dxa"/>
          </w:tcPr>
          <w:p w14:paraId="137BBECD" w14:textId="6AFB085A"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36</w:t>
            </w:r>
          </w:p>
        </w:tc>
        <w:tc>
          <w:tcPr>
            <w:tcW w:w="1746" w:type="dxa"/>
            <w:vMerge/>
          </w:tcPr>
          <w:p w14:paraId="0D538BF4" w14:textId="77777777" w:rsidR="00564683" w:rsidRPr="008A7678" w:rsidRDefault="00564683" w:rsidP="00564683">
            <w:pPr>
              <w:pStyle w:val="BodyText"/>
              <w:jc w:val="center"/>
              <w:rPr>
                <w:rFonts w:ascii="Calibri" w:hAnsi="Calibri" w:cs="Calibri"/>
                <w:i/>
                <w:iCs/>
                <w:sz w:val="22"/>
                <w:szCs w:val="22"/>
              </w:rPr>
            </w:pPr>
          </w:p>
        </w:tc>
        <w:tc>
          <w:tcPr>
            <w:tcW w:w="1846" w:type="dxa"/>
          </w:tcPr>
          <w:p w14:paraId="592CBC12" w14:textId="3DC8C4FA" w:rsidR="00564683" w:rsidRPr="008A7678" w:rsidRDefault="002A775E" w:rsidP="00564683">
            <w:pPr>
              <w:pStyle w:val="BodyText"/>
              <w:jc w:val="center"/>
              <w:rPr>
                <w:rFonts w:ascii="Calibri" w:hAnsi="Calibri" w:cs="Calibri"/>
                <w:iCs/>
                <w:sz w:val="22"/>
                <w:szCs w:val="22"/>
              </w:rPr>
            </w:pPr>
            <w:r>
              <w:rPr>
                <w:rFonts w:ascii="Calibri" w:hAnsi="Calibri" w:cs="Calibri"/>
                <w:iCs/>
                <w:sz w:val="22"/>
                <w:szCs w:val="22"/>
              </w:rPr>
              <w:t>2LI</w:t>
            </w:r>
          </w:p>
        </w:tc>
        <w:tc>
          <w:tcPr>
            <w:tcW w:w="1902" w:type="dxa"/>
          </w:tcPr>
          <w:p w14:paraId="2437F3BB" w14:textId="10E4271A" w:rsidR="00564683" w:rsidRPr="008A7678" w:rsidRDefault="002F5458" w:rsidP="00564683">
            <w:pPr>
              <w:pStyle w:val="BodyText"/>
              <w:jc w:val="center"/>
              <w:rPr>
                <w:rFonts w:ascii="Calibri" w:hAnsi="Calibri" w:cs="Calibri"/>
                <w:iCs/>
                <w:sz w:val="22"/>
                <w:szCs w:val="22"/>
              </w:rPr>
            </w:pPr>
            <w:r>
              <w:rPr>
                <w:rFonts w:ascii="Calibri" w:hAnsi="Calibri" w:cs="Calibri"/>
                <w:iCs/>
                <w:sz w:val="22"/>
                <w:szCs w:val="22"/>
              </w:rPr>
              <w:t>30</w:t>
            </w:r>
          </w:p>
        </w:tc>
      </w:tr>
      <w:tr w:rsidR="00564683" w:rsidRPr="008A7678" w14:paraId="4D27492A" w14:textId="77777777" w:rsidTr="008319D7">
        <w:trPr>
          <w:cantSplit/>
        </w:trPr>
        <w:tc>
          <w:tcPr>
            <w:tcW w:w="1847" w:type="dxa"/>
          </w:tcPr>
          <w:p w14:paraId="10310821" w14:textId="6DA083DF" w:rsidR="00564683" w:rsidRPr="008A7678" w:rsidRDefault="00564683" w:rsidP="00564683">
            <w:pPr>
              <w:pStyle w:val="BodyText"/>
              <w:jc w:val="center"/>
              <w:rPr>
                <w:rFonts w:ascii="Calibri" w:hAnsi="Calibri" w:cs="Calibri"/>
                <w:sz w:val="22"/>
                <w:szCs w:val="22"/>
              </w:rPr>
            </w:pPr>
            <w:r w:rsidRPr="008A7678">
              <w:rPr>
                <w:rFonts w:ascii="Calibri" w:hAnsi="Calibri" w:cs="Calibri"/>
                <w:sz w:val="22"/>
                <w:szCs w:val="22"/>
              </w:rPr>
              <w:t>2</w:t>
            </w:r>
            <w:r>
              <w:rPr>
                <w:rFonts w:ascii="Calibri" w:hAnsi="Calibri" w:cs="Calibri"/>
                <w:sz w:val="22"/>
                <w:szCs w:val="22"/>
              </w:rPr>
              <w:t>LI</w:t>
            </w:r>
          </w:p>
        </w:tc>
        <w:tc>
          <w:tcPr>
            <w:tcW w:w="1901" w:type="dxa"/>
          </w:tcPr>
          <w:p w14:paraId="44119781" w14:textId="04C2B4A0"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29</w:t>
            </w:r>
          </w:p>
        </w:tc>
        <w:tc>
          <w:tcPr>
            <w:tcW w:w="1746" w:type="dxa"/>
            <w:vMerge/>
          </w:tcPr>
          <w:p w14:paraId="71EE0E92" w14:textId="77777777" w:rsidR="00564683" w:rsidRPr="008A7678" w:rsidRDefault="00564683" w:rsidP="00564683">
            <w:pPr>
              <w:pStyle w:val="BodyText"/>
              <w:jc w:val="center"/>
              <w:rPr>
                <w:rFonts w:ascii="Calibri" w:hAnsi="Calibri" w:cs="Calibri"/>
                <w:i/>
                <w:iCs/>
                <w:sz w:val="22"/>
                <w:szCs w:val="22"/>
              </w:rPr>
            </w:pPr>
          </w:p>
        </w:tc>
        <w:tc>
          <w:tcPr>
            <w:tcW w:w="1846" w:type="dxa"/>
          </w:tcPr>
          <w:p w14:paraId="54B1E7A8" w14:textId="0AC19F3C" w:rsidR="00564683" w:rsidRPr="008A7678" w:rsidRDefault="00ED1C12" w:rsidP="00564683">
            <w:pPr>
              <w:pStyle w:val="BodyText"/>
              <w:jc w:val="center"/>
              <w:rPr>
                <w:rFonts w:ascii="Calibri" w:hAnsi="Calibri" w:cs="Calibri"/>
                <w:iCs/>
                <w:sz w:val="22"/>
                <w:szCs w:val="22"/>
              </w:rPr>
            </w:pPr>
            <w:r>
              <w:rPr>
                <w:rFonts w:ascii="Calibri" w:hAnsi="Calibri" w:cs="Calibri"/>
                <w:iCs/>
                <w:sz w:val="22"/>
                <w:szCs w:val="22"/>
              </w:rPr>
              <w:t>R/1FD</w:t>
            </w:r>
          </w:p>
        </w:tc>
        <w:tc>
          <w:tcPr>
            <w:tcW w:w="1902" w:type="dxa"/>
          </w:tcPr>
          <w:p w14:paraId="4810F22B" w14:textId="694FA9AA" w:rsidR="00564683" w:rsidRPr="008A7678" w:rsidRDefault="00ED1C12" w:rsidP="00564683">
            <w:pPr>
              <w:pStyle w:val="BodyText"/>
              <w:jc w:val="center"/>
              <w:rPr>
                <w:rFonts w:ascii="Calibri" w:hAnsi="Calibri" w:cs="Calibri"/>
                <w:iCs/>
                <w:sz w:val="22"/>
                <w:szCs w:val="22"/>
              </w:rPr>
            </w:pPr>
            <w:r>
              <w:rPr>
                <w:rFonts w:ascii="Calibri" w:hAnsi="Calibri" w:cs="Calibri"/>
                <w:iCs/>
                <w:sz w:val="22"/>
                <w:szCs w:val="22"/>
              </w:rPr>
              <w:t>30</w:t>
            </w:r>
          </w:p>
        </w:tc>
      </w:tr>
      <w:tr w:rsidR="00564683" w:rsidRPr="008A7678" w14:paraId="50BC4922" w14:textId="77777777" w:rsidTr="008319D7">
        <w:trPr>
          <w:cantSplit/>
        </w:trPr>
        <w:tc>
          <w:tcPr>
            <w:tcW w:w="1847" w:type="dxa"/>
          </w:tcPr>
          <w:p w14:paraId="772EBF86" w14:textId="5F640A27"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1/2FD</w:t>
            </w:r>
          </w:p>
        </w:tc>
        <w:tc>
          <w:tcPr>
            <w:tcW w:w="1901" w:type="dxa"/>
          </w:tcPr>
          <w:p w14:paraId="57766DC4" w14:textId="68134650"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28</w:t>
            </w:r>
          </w:p>
        </w:tc>
        <w:tc>
          <w:tcPr>
            <w:tcW w:w="1746" w:type="dxa"/>
            <w:vMerge/>
          </w:tcPr>
          <w:p w14:paraId="755DDC3B" w14:textId="77777777" w:rsidR="00564683" w:rsidRPr="008A7678" w:rsidRDefault="00564683" w:rsidP="00564683">
            <w:pPr>
              <w:pStyle w:val="BodyText"/>
              <w:jc w:val="center"/>
              <w:rPr>
                <w:rFonts w:ascii="Calibri" w:hAnsi="Calibri" w:cs="Calibri"/>
                <w:i/>
                <w:iCs/>
                <w:sz w:val="22"/>
                <w:szCs w:val="22"/>
              </w:rPr>
            </w:pPr>
          </w:p>
        </w:tc>
        <w:tc>
          <w:tcPr>
            <w:tcW w:w="1846" w:type="dxa"/>
          </w:tcPr>
          <w:p w14:paraId="2CD6B015" w14:textId="49480732" w:rsidR="00564683" w:rsidRPr="008A7678" w:rsidRDefault="00ED1C12" w:rsidP="00ED1C12">
            <w:pPr>
              <w:pStyle w:val="BodyText"/>
              <w:jc w:val="center"/>
              <w:rPr>
                <w:rFonts w:ascii="Calibri" w:hAnsi="Calibri" w:cs="Calibri"/>
                <w:iCs/>
                <w:sz w:val="22"/>
                <w:szCs w:val="22"/>
              </w:rPr>
            </w:pPr>
            <w:r>
              <w:rPr>
                <w:rFonts w:ascii="Calibri" w:hAnsi="Calibri" w:cs="Calibri"/>
                <w:iCs/>
                <w:sz w:val="22"/>
                <w:szCs w:val="22"/>
              </w:rPr>
              <w:t>R/1AB</w:t>
            </w:r>
          </w:p>
        </w:tc>
        <w:tc>
          <w:tcPr>
            <w:tcW w:w="1902" w:type="dxa"/>
          </w:tcPr>
          <w:p w14:paraId="432DD7CA" w14:textId="5C26A58F" w:rsidR="00564683" w:rsidRPr="008A7678" w:rsidRDefault="00ED1C12" w:rsidP="00564683">
            <w:pPr>
              <w:pStyle w:val="BodyText"/>
              <w:jc w:val="center"/>
              <w:rPr>
                <w:rFonts w:ascii="Calibri" w:hAnsi="Calibri" w:cs="Calibri"/>
                <w:iCs/>
                <w:sz w:val="22"/>
                <w:szCs w:val="22"/>
              </w:rPr>
            </w:pPr>
            <w:r>
              <w:rPr>
                <w:rFonts w:ascii="Calibri" w:hAnsi="Calibri" w:cs="Calibri"/>
                <w:iCs/>
                <w:sz w:val="22"/>
                <w:szCs w:val="22"/>
              </w:rPr>
              <w:t>29</w:t>
            </w:r>
          </w:p>
        </w:tc>
      </w:tr>
      <w:tr w:rsidR="00564683" w:rsidRPr="008A7678" w14:paraId="4487D071" w14:textId="77777777" w:rsidTr="008319D7">
        <w:trPr>
          <w:cantSplit/>
        </w:trPr>
        <w:tc>
          <w:tcPr>
            <w:tcW w:w="1847" w:type="dxa"/>
          </w:tcPr>
          <w:p w14:paraId="624E74A4" w14:textId="489CEC38"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R/1AB</w:t>
            </w:r>
          </w:p>
        </w:tc>
        <w:tc>
          <w:tcPr>
            <w:tcW w:w="1901" w:type="dxa"/>
          </w:tcPr>
          <w:p w14:paraId="76DDA8DE" w14:textId="14C79657" w:rsidR="00564683" w:rsidRPr="008A7678" w:rsidRDefault="00564683" w:rsidP="00564683">
            <w:pPr>
              <w:pStyle w:val="BodyText"/>
              <w:jc w:val="center"/>
              <w:rPr>
                <w:rFonts w:ascii="Calibri" w:hAnsi="Calibri" w:cs="Calibri"/>
                <w:sz w:val="22"/>
                <w:szCs w:val="22"/>
              </w:rPr>
            </w:pPr>
            <w:r>
              <w:rPr>
                <w:rFonts w:ascii="Calibri" w:hAnsi="Calibri" w:cs="Calibri"/>
                <w:sz w:val="22"/>
                <w:szCs w:val="22"/>
              </w:rPr>
              <w:t>26</w:t>
            </w:r>
          </w:p>
        </w:tc>
        <w:tc>
          <w:tcPr>
            <w:tcW w:w="1746" w:type="dxa"/>
            <w:vMerge/>
          </w:tcPr>
          <w:p w14:paraId="30A43F11" w14:textId="77777777" w:rsidR="00564683" w:rsidRPr="008A7678" w:rsidRDefault="00564683" w:rsidP="00564683">
            <w:pPr>
              <w:pStyle w:val="BodyText"/>
              <w:jc w:val="center"/>
              <w:rPr>
                <w:rFonts w:ascii="Calibri" w:hAnsi="Calibri" w:cs="Calibri"/>
                <w:i/>
                <w:iCs/>
                <w:sz w:val="22"/>
                <w:szCs w:val="22"/>
              </w:rPr>
            </w:pPr>
          </w:p>
        </w:tc>
        <w:tc>
          <w:tcPr>
            <w:tcW w:w="1846" w:type="dxa"/>
          </w:tcPr>
          <w:p w14:paraId="281430BD" w14:textId="2DE01F15" w:rsidR="00564683" w:rsidRPr="008A7678" w:rsidRDefault="00ED1C12" w:rsidP="00564683">
            <w:pPr>
              <w:pStyle w:val="BodyText"/>
              <w:jc w:val="center"/>
              <w:rPr>
                <w:rFonts w:ascii="Calibri" w:hAnsi="Calibri" w:cs="Calibri"/>
                <w:iCs/>
                <w:sz w:val="22"/>
                <w:szCs w:val="22"/>
              </w:rPr>
            </w:pPr>
            <w:r>
              <w:rPr>
                <w:rFonts w:ascii="Calibri" w:hAnsi="Calibri" w:cs="Calibri"/>
                <w:iCs/>
                <w:sz w:val="22"/>
                <w:szCs w:val="22"/>
              </w:rPr>
              <w:t>R/1CJ</w:t>
            </w:r>
          </w:p>
        </w:tc>
        <w:tc>
          <w:tcPr>
            <w:tcW w:w="1902" w:type="dxa"/>
          </w:tcPr>
          <w:p w14:paraId="299E9A07" w14:textId="18528378" w:rsidR="00564683" w:rsidRPr="008A7678" w:rsidRDefault="00ED1C12" w:rsidP="00564683">
            <w:pPr>
              <w:pStyle w:val="BodyText"/>
              <w:jc w:val="center"/>
              <w:rPr>
                <w:rFonts w:ascii="Calibri" w:hAnsi="Calibri" w:cs="Calibri"/>
                <w:iCs/>
                <w:sz w:val="22"/>
                <w:szCs w:val="22"/>
              </w:rPr>
            </w:pPr>
            <w:r>
              <w:rPr>
                <w:rFonts w:ascii="Calibri" w:hAnsi="Calibri" w:cs="Calibri"/>
                <w:iCs/>
                <w:sz w:val="22"/>
                <w:szCs w:val="22"/>
              </w:rPr>
              <w:t>29</w:t>
            </w:r>
          </w:p>
        </w:tc>
      </w:tr>
      <w:tr w:rsidR="00ED1C12" w:rsidRPr="008A7678" w14:paraId="49393971" w14:textId="77777777" w:rsidTr="008319D7">
        <w:trPr>
          <w:cantSplit/>
        </w:trPr>
        <w:tc>
          <w:tcPr>
            <w:tcW w:w="1847" w:type="dxa"/>
          </w:tcPr>
          <w:p w14:paraId="295446FC" w14:textId="5B3478D0" w:rsidR="00ED1C12" w:rsidRPr="008A7678" w:rsidRDefault="00ED1C12" w:rsidP="00ED1C12">
            <w:pPr>
              <w:pStyle w:val="BodyText"/>
              <w:jc w:val="center"/>
              <w:rPr>
                <w:rFonts w:ascii="Calibri" w:hAnsi="Calibri" w:cs="Calibri"/>
                <w:sz w:val="22"/>
                <w:szCs w:val="22"/>
              </w:rPr>
            </w:pPr>
            <w:r>
              <w:rPr>
                <w:rFonts w:ascii="Calibri" w:hAnsi="Calibri" w:cs="Calibri"/>
                <w:sz w:val="22"/>
                <w:szCs w:val="22"/>
              </w:rPr>
              <w:t>RCJ</w:t>
            </w:r>
            <w:r w:rsidRPr="008A7678">
              <w:rPr>
                <w:rFonts w:ascii="Calibri" w:hAnsi="Calibri" w:cs="Calibri"/>
                <w:sz w:val="22"/>
                <w:szCs w:val="22"/>
              </w:rPr>
              <w:t xml:space="preserve"> </w:t>
            </w:r>
          </w:p>
        </w:tc>
        <w:tc>
          <w:tcPr>
            <w:tcW w:w="1901" w:type="dxa"/>
          </w:tcPr>
          <w:p w14:paraId="2133F369" w14:textId="166C090B" w:rsidR="00ED1C12" w:rsidRPr="008A7678" w:rsidRDefault="00ED1C12" w:rsidP="00ED1C12">
            <w:pPr>
              <w:pStyle w:val="BodyText"/>
              <w:jc w:val="center"/>
              <w:rPr>
                <w:rFonts w:ascii="Calibri" w:hAnsi="Calibri" w:cs="Calibri"/>
                <w:sz w:val="22"/>
                <w:szCs w:val="22"/>
              </w:rPr>
            </w:pPr>
            <w:r>
              <w:rPr>
                <w:rFonts w:ascii="Calibri" w:hAnsi="Calibri" w:cs="Calibri"/>
                <w:sz w:val="22"/>
                <w:szCs w:val="22"/>
              </w:rPr>
              <w:t>28</w:t>
            </w:r>
          </w:p>
        </w:tc>
        <w:tc>
          <w:tcPr>
            <w:tcW w:w="1746" w:type="dxa"/>
            <w:vMerge/>
          </w:tcPr>
          <w:p w14:paraId="610DD005" w14:textId="77777777" w:rsidR="00ED1C12" w:rsidRPr="008A7678" w:rsidRDefault="00ED1C12" w:rsidP="00ED1C12">
            <w:pPr>
              <w:pStyle w:val="BodyText"/>
              <w:jc w:val="center"/>
              <w:rPr>
                <w:rFonts w:ascii="Calibri" w:hAnsi="Calibri" w:cs="Calibri"/>
                <w:i/>
                <w:iCs/>
                <w:sz w:val="22"/>
                <w:szCs w:val="22"/>
              </w:rPr>
            </w:pPr>
          </w:p>
        </w:tc>
        <w:tc>
          <w:tcPr>
            <w:tcW w:w="1846" w:type="dxa"/>
          </w:tcPr>
          <w:p w14:paraId="69F23797" w14:textId="487EDE46" w:rsidR="00ED1C12" w:rsidRPr="008A7678" w:rsidRDefault="00ED1C12" w:rsidP="00ED1C12">
            <w:pPr>
              <w:pStyle w:val="BodyText"/>
              <w:jc w:val="center"/>
              <w:rPr>
                <w:rFonts w:ascii="Calibri" w:hAnsi="Calibri" w:cs="Calibri"/>
                <w:iCs/>
                <w:sz w:val="22"/>
                <w:szCs w:val="22"/>
              </w:rPr>
            </w:pPr>
            <w:r w:rsidRPr="008A7678">
              <w:rPr>
                <w:rFonts w:ascii="Calibri" w:hAnsi="Calibri" w:cs="Calibri"/>
                <w:sz w:val="22"/>
                <w:szCs w:val="22"/>
              </w:rPr>
              <w:t>Nursery am</w:t>
            </w:r>
          </w:p>
        </w:tc>
        <w:tc>
          <w:tcPr>
            <w:tcW w:w="1902" w:type="dxa"/>
          </w:tcPr>
          <w:p w14:paraId="0C4B8BA7" w14:textId="6BFBABC3" w:rsidR="00ED1C12" w:rsidRPr="008A7678" w:rsidRDefault="00965C84" w:rsidP="00ED1C12">
            <w:pPr>
              <w:pStyle w:val="BodyText"/>
              <w:jc w:val="center"/>
              <w:rPr>
                <w:rFonts w:ascii="Calibri" w:hAnsi="Calibri" w:cs="Calibri"/>
                <w:iCs/>
                <w:sz w:val="22"/>
                <w:szCs w:val="22"/>
              </w:rPr>
            </w:pPr>
            <w:r>
              <w:rPr>
                <w:rFonts w:ascii="Calibri" w:hAnsi="Calibri" w:cs="Calibri"/>
                <w:iCs/>
                <w:sz w:val="22"/>
                <w:szCs w:val="22"/>
              </w:rPr>
              <w:t>19</w:t>
            </w:r>
          </w:p>
        </w:tc>
      </w:tr>
      <w:tr w:rsidR="00ED1C12" w:rsidRPr="008A7678" w14:paraId="6963AD79" w14:textId="77777777" w:rsidTr="008319D7">
        <w:trPr>
          <w:cantSplit/>
        </w:trPr>
        <w:tc>
          <w:tcPr>
            <w:tcW w:w="1847" w:type="dxa"/>
          </w:tcPr>
          <w:p w14:paraId="335D9199" w14:textId="77777777" w:rsidR="00ED1C12" w:rsidRPr="008A7678" w:rsidRDefault="00ED1C12" w:rsidP="00ED1C12">
            <w:pPr>
              <w:pStyle w:val="BodyText"/>
              <w:jc w:val="center"/>
              <w:rPr>
                <w:rFonts w:ascii="Calibri" w:hAnsi="Calibri" w:cs="Calibri"/>
                <w:sz w:val="22"/>
                <w:szCs w:val="22"/>
              </w:rPr>
            </w:pPr>
            <w:r w:rsidRPr="008A7678">
              <w:rPr>
                <w:rFonts w:ascii="Calibri" w:hAnsi="Calibri" w:cs="Calibri"/>
                <w:sz w:val="22"/>
                <w:szCs w:val="22"/>
              </w:rPr>
              <w:t>Nursery am</w:t>
            </w:r>
          </w:p>
        </w:tc>
        <w:tc>
          <w:tcPr>
            <w:tcW w:w="1901" w:type="dxa"/>
          </w:tcPr>
          <w:p w14:paraId="27A7637D" w14:textId="42D54912" w:rsidR="00ED1C12" w:rsidRPr="008A7678" w:rsidRDefault="00ED1C12" w:rsidP="00ED1C12">
            <w:pPr>
              <w:pStyle w:val="BodyText"/>
              <w:jc w:val="center"/>
              <w:rPr>
                <w:rFonts w:ascii="Calibri" w:hAnsi="Calibri" w:cs="Calibri"/>
                <w:sz w:val="22"/>
                <w:szCs w:val="22"/>
              </w:rPr>
            </w:pPr>
            <w:r>
              <w:rPr>
                <w:rFonts w:ascii="Calibri" w:hAnsi="Calibri" w:cs="Calibri"/>
                <w:sz w:val="22"/>
                <w:szCs w:val="22"/>
              </w:rPr>
              <w:t>23</w:t>
            </w:r>
          </w:p>
        </w:tc>
        <w:tc>
          <w:tcPr>
            <w:tcW w:w="1746" w:type="dxa"/>
            <w:vMerge/>
          </w:tcPr>
          <w:p w14:paraId="5BA08222" w14:textId="77777777" w:rsidR="00ED1C12" w:rsidRPr="008A7678" w:rsidRDefault="00ED1C12" w:rsidP="00ED1C12">
            <w:pPr>
              <w:pStyle w:val="BodyText"/>
              <w:jc w:val="center"/>
              <w:rPr>
                <w:rFonts w:ascii="Calibri" w:hAnsi="Calibri" w:cs="Calibri"/>
                <w:i/>
                <w:iCs/>
                <w:sz w:val="22"/>
                <w:szCs w:val="22"/>
              </w:rPr>
            </w:pPr>
          </w:p>
        </w:tc>
        <w:tc>
          <w:tcPr>
            <w:tcW w:w="1846" w:type="dxa"/>
          </w:tcPr>
          <w:p w14:paraId="37AD3662" w14:textId="4621F267" w:rsidR="00ED1C12" w:rsidRPr="008A7678" w:rsidRDefault="00ED1C12" w:rsidP="00ED1C12">
            <w:pPr>
              <w:pStyle w:val="BodyText"/>
              <w:jc w:val="center"/>
              <w:rPr>
                <w:rFonts w:ascii="Calibri" w:hAnsi="Calibri" w:cs="Calibri"/>
                <w:iCs/>
                <w:sz w:val="22"/>
                <w:szCs w:val="22"/>
              </w:rPr>
            </w:pPr>
            <w:r w:rsidRPr="008A7678">
              <w:rPr>
                <w:rFonts w:ascii="Calibri" w:hAnsi="Calibri" w:cs="Calibri"/>
                <w:sz w:val="22"/>
                <w:szCs w:val="22"/>
              </w:rPr>
              <w:t>Nursery pm</w:t>
            </w:r>
          </w:p>
        </w:tc>
        <w:tc>
          <w:tcPr>
            <w:tcW w:w="1902" w:type="dxa"/>
          </w:tcPr>
          <w:p w14:paraId="0B0C13E3" w14:textId="3AC2F80D" w:rsidR="00ED1C12" w:rsidRPr="008A7678" w:rsidRDefault="00965C84" w:rsidP="00ED1C12">
            <w:pPr>
              <w:pStyle w:val="BodyText"/>
              <w:jc w:val="center"/>
              <w:rPr>
                <w:rFonts w:ascii="Calibri" w:hAnsi="Calibri" w:cs="Calibri"/>
                <w:iCs/>
                <w:sz w:val="22"/>
                <w:szCs w:val="22"/>
              </w:rPr>
            </w:pPr>
            <w:r>
              <w:rPr>
                <w:rFonts w:ascii="Calibri" w:hAnsi="Calibri" w:cs="Calibri"/>
                <w:iCs/>
                <w:sz w:val="22"/>
                <w:szCs w:val="22"/>
              </w:rPr>
              <w:t>14</w:t>
            </w:r>
          </w:p>
        </w:tc>
      </w:tr>
      <w:tr w:rsidR="00ED1C12" w:rsidRPr="008A7678" w14:paraId="292CCF87" w14:textId="77777777" w:rsidTr="00092C6D">
        <w:trPr>
          <w:cantSplit/>
        </w:trPr>
        <w:tc>
          <w:tcPr>
            <w:tcW w:w="1847" w:type="dxa"/>
          </w:tcPr>
          <w:p w14:paraId="3002FC22" w14:textId="77777777" w:rsidR="00ED1C12" w:rsidRPr="008A7678" w:rsidRDefault="00ED1C12" w:rsidP="00ED1C12">
            <w:pPr>
              <w:pStyle w:val="BodyText"/>
              <w:jc w:val="center"/>
              <w:rPr>
                <w:rFonts w:ascii="Calibri" w:hAnsi="Calibri" w:cs="Calibri"/>
                <w:sz w:val="22"/>
                <w:szCs w:val="22"/>
              </w:rPr>
            </w:pPr>
            <w:r w:rsidRPr="008A7678">
              <w:rPr>
                <w:rFonts w:ascii="Calibri" w:hAnsi="Calibri" w:cs="Calibri"/>
                <w:sz w:val="22"/>
                <w:szCs w:val="22"/>
              </w:rPr>
              <w:t>Nursery pm</w:t>
            </w:r>
          </w:p>
        </w:tc>
        <w:tc>
          <w:tcPr>
            <w:tcW w:w="1901" w:type="dxa"/>
          </w:tcPr>
          <w:p w14:paraId="7D8F83E2" w14:textId="3DFCC42E" w:rsidR="00ED1C12" w:rsidRPr="008A7678" w:rsidRDefault="00ED1C12" w:rsidP="00ED1C12">
            <w:pPr>
              <w:pStyle w:val="BodyText"/>
              <w:jc w:val="center"/>
              <w:rPr>
                <w:rFonts w:ascii="Calibri" w:hAnsi="Calibri" w:cs="Calibri"/>
                <w:sz w:val="22"/>
                <w:szCs w:val="22"/>
              </w:rPr>
            </w:pPr>
            <w:r>
              <w:rPr>
                <w:rFonts w:ascii="Calibri" w:hAnsi="Calibri" w:cs="Calibri"/>
                <w:sz w:val="22"/>
                <w:szCs w:val="22"/>
              </w:rPr>
              <w:t>22</w:t>
            </w:r>
          </w:p>
        </w:tc>
        <w:tc>
          <w:tcPr>
            <w:tcW w:w="1746" w:type="dxa"/>
            <w:vMerge/>
          </w:tcPr>
          <w:p w14:paraId="05C365A6" w14:textId="77777777" w:rsidR="00ED1C12" w:rsidRPr="008A7678" w:rsidRDefault="00ED1C12" w:rsidP="00ED1C12">
            <w:pPr>
              <w:pStyle w:val="BodyText"/>
              <w:jc w:val="center"/>
              <w:rPr>
                <w:rFonts w:ascii="Calibri" w:hAnsi="Calibri" w:cs="Calibri"/>
                <w:i/>
                <w:iCs/>
                <w:sz w:val="22"/>
                <w:szCs w:val="22"/>
              </w:rPr>
            </w:pPr>
          </w:p>
        </w:tc>
        <w:tc>
          <w:tcPr>
            <w:tcW w:w="1846" w:type="dxa"/>
            <w:tcBorders>
              <w:bottom w:val="single" w:sz="4" w:space="0" w:color="auto"/>
            </w:tcBorders>
          </w:tcPr>
          <w:p w14:paraId="341F3E30" w14:textId="01840734" w:rsidR="00ED1C12" w:rsidRPr="008A7678" w:rsidRDefault="00ED1C12" w:rsidP="00ED1C12">
            <w:pPr>
              <w:pStyle w:val="BodyText"/>
              <w:jc w:val="center"/>
              <w:rPr>
                <w:rFonts w:ascii="Calibri" w:hAnsi="Calibri" w:cs="Calibri"/>
                <w:sz w:val="22"/>
                <w:szCs w:val="22"/>
              </w:rPr>
            </w:pPr>
          </w:p>
        </w:tc>
        <w:tc>
          <w:tcPr>
            <w:tcW w:w="1902" w:type="dxa"/>
            <w:tcBorders>
              <w:bottom w:val="single" w:sz="4" w:space="0" w:color="auto"/>
            </w:tcBorders>
          </w:tcPr>
          <w:p w14:paraId="2DA189B6" w14:textId="160E864D" w:rsidR="00ED1C12" w:rsidRPr="008A7678" w:rsidRDefault="00ED1C12" w:rsidP="00ED1C12">
            <w:pPr>
              <w:pStyle w:val="BodyText"/>
              <w:jc w:val="center"/>
              <w:rPr>
                <w:rFonts w:ascii="Calibri" w:hAnsi="Calibri" w:cs="Calibri"/>
                <w:iCs/>
                <w:sz w:val="22"/>
                <w:szCs w:val="22"/>
              </w:rPr>
            </w:pPr>
          </w:p>
        </w:tc>
      </w:tr>
      <w:tr w:rsidR="00ED1C12" w:rsidRPr="008A7678" w14:paraId="5956C7FF" w14:textId="77777777" w:rsidTr="00092C6D">
        <w:trPr>
          <w:cantSplit/>
        </w:trPr>
        <w:tc>
          <w:tcPr>
            <w:tcW w:w="1847" w:type="dxa"/>
          </w:tcPr>
          <w:p w14:paraId="372241AA" w14:textId="77777777" w:rsidR="00ED1C12" w:rsidRPr="008A7678" w:rsidRDefault="00ED1C12" w:rsidP="00ED1C12">
            <w:pPr>
              <w:pStyle w:val="BodyText"/>
              <w:jc w:val="center"/>
              <w:rPr>
                <w:rFonts w:ascii="Calibri" w:hAnsi="Calibri" w:cs="Calibri"/>
                <w:b/>
                <w:sz w:val="22"/>
                <w:szCs w:val="22"/>
              </w:rPr>
            </w:pPr>
            <w:r w:rsidRPr="008A7678">
              <w:rPr>
                <w:rFonts w:ascii="Calibri" w:hAnsi="Calibri" w:cs="Calibri"/>
                <w:b/>
                <w:sz w:val="22"/>
                <w:szCs w:val="22"/>
              </w:rPr>
              <w:t>TOTAL</w:t>
            </w:r>
          </w:p>
        </w:tc>
        <w:tc>
          <w:tcPr>
            <w:tcW w:w="1901" w:type="dxa"/>
          </w:tcPr>
          <w:p w14:paraId="383DE582" w14:textId="4818A8C5" w:rsidR="00ED1C12" w:rsidRPr="008A7678" w:rsidRDefault="00ED1C12" w:rsidP="00ED1C12">
            <w:pPr>
              <w:pStyle w:val="BodyText"/>
              <w:jc w:val="center"/>
              <w:rPr>
                <w:rFonts w:ascii="Calibri" w:hAnsi="Calibri" w:cs="Calibri"/>
                <w:b/>
                <w:sz w:val="22"/>
                <w:szCs w:val="22"/>
              </w:rPr>
            </w:pPr>
            <w:r>
              <w:rPr>
                <w:rFonts w:ascii="Calibri" w:hAnsi="Calibri" w:cs="Calibri"/>
                <w:b/>
                <w:sz w:val="22"/>
                <w:szCs w:val="22"/>
              </w:rPr>
              <w:t>309</w:t>
            </w:r>
          </w:p>
        </w:tc>
        <w:tc>
          <w:tcPr>
            <w:tcW w:w="1746" w:type="dxa"/>
            <w:vMerge/>
            <w:tcBorders>
              <w:bottom w:val="nil"/>
              <w:right w:val="single" w:sz="4" w:space="0" w:color="auto"/>
            </w:tcBorders>
          </w:tcPr>
          <w:p w14:paraId="399A8265" w14:textId="77777777" w:rsidR="00ED1C12" w:rsidRPr="008A7678" w:rsidRDefault="00ED1C12" w:rsidP="00ED1C12">
            <w:pPr>
              <w:pStyle w:val="BodyText"/>
              <w:jc w:val="center"/>
              <w:rPr>
                <w:rFonts w:ascii="Calibri" w:hAnsi="Calibri" w:cs="Calibri"/>
                <w:b/>
                <w:i/>
                <w:iCs/>
                <w:sz w:val="22"/>
                <w:szCs w:val="22"/>
              </w:rPr>
            </w:pPr>
          </w:p>
        </w:tc>
        <w:tc>
          <w:tcPr>
            <w:tcW w:w="1846" w:type="dxa"/>
            <w:tcBorders>
              <w:left w:val="single" w:sz="4" w:space="0" w:color="auto"/>
              <w:bottom w:val="single" w:sz="4" w:space="0" w:color="auto"/>
              <w:right w:val="single" w:sz="4" w:space="0" w:color="auto"/>
            </w:tcBorders>
          </w:tcPr>
          <w:p w14:paraId="7789322E" w14:textId="77777777" w:rsidR="00ED1C12" w:rsidRPr="008A7678" w:rsidRDefault="00ED1C12" w:rsidP="00ED1C12">
            <w:pPr>
              <w:pStyle w:val="BodyText"/>
              <w:jc w:val="center"/>
              <w:rPr>
                <w:rFonts w:ascii="Calibri" w:hAnsi="Calibri" w:cs="Calibri"/>
                <w:b/>
                <w:sz w:val="22"/>
                <w:szCs w:val="22"/>
              </w:rPr>
            </w:pPr>
            <w:r w:rsidRPr="008A7678">
              <w:rPr>
                <w:rFonts w:ascii="Calibri" w:hAnsi="Calibri" w:cs="Calibri"/>
                <w:b/>
                <w:sz w:val="22"/>
                <w:szCs w:val="22"/>
              </w:rPr>
              <w:t>TOTAL</w:t>
            </w:r>
          </w:p>
        </w:tc>
        <w:tc>
          <w:tcPr>
            <w:tcW w:w="1902" w:type="dxa"/>
            <w:tcBorders>
              <w:left w:val="single" w:sz="4" w:space="0" w:color="auto"/>
              <w:bottom w:val="single" w:sz="4" w:space="0" w:color="auto"/>
              <w:right w:val="single" w:sz="4" w:space="0" w:color="auto"/>
            </w:tcBorders>
          </w:tcPr>
          <w:p w14:paraId="65571894" w14:textId="53499E54" w:rsidR="00ED1C12" w:rsidRPr="008A7678" w:rsidRDefault="0043457D" w:rsidP="00046285">
            <w:pPr>
              <w:pStyle w:val="BodyText"/>
              <w:jc w:val="center"/>
              <w:rPr>
                <w:rFonts w:ascii="Calibri" w:hAnsi="Calibri" w:cs="Calibri"/>
                <w:b/>
                <w:iCs/>
                <w:sz w:val="22"/>
                <w:szCs w:val="22"/>
              </w:rPr>
            </w:pPr>
            <w:r>
              <w:rPr>
                <w:rFonts w:ascii="Calibri" w:hAnsi="Calibri" w:cs="Calibri"/>
                <w:b/>
                <w:iCs/>
                <w:sz w:val="22"/>
                <w:szCs w:val="22"/>
              </w:rPr>
              <w:t>31</w:t>
            </w:r>
            <w:r w:rsidR="00046285">
              <w:rPr>
                <w:rFonts w:ascii="Calibri" w:hAnsi="Calibri" w:cs="Calibri"/>
                <w:b/>
                <w:iCs/>
                <w:sz w:val="22"/>
                <w:szCs w:val="22"/>
              </w:rPr>
              <w:t>0</w:t>
            </w:r>
            <w:bookmarkStart w:id="0" w:name="_GoBack"/>
            <w:bookmarkEnd w:id="0"/>
          </w:p>
        </w:tc>
      </w:tr>
    </w:tbl>
    <w:p w14:paraId="7143607E" w14:textId="77777777" w:rsidR="008F0BEF" w:rsidRPr="008A7678" w:rsidRDefault="008F0BEF" w:rsidP="00EA7B26">
      <w:pPr>
        <w:pStyle w:val="BodyText"/>
        <w:rPr>
          <w:rFonts w:ascii="Calibri" w:hAnsi="Calibri" w:cs="Calibri"/>
          <w:sz w:val="22"/>
          <w:szCs w:val="22"/>
        </w:rPr>
      </w:pPr>
    </w:p>
    <w:p w14:paraId="40D9C054" w14:textId="77777777" w:rsidR="008F0BEF" w:rsidRPr="005835F4" w:rsidRDefault="008F0BEF" w:rsidP="00EA7B26">
      <w:pPr>
        <w:spacing w:after="120" w:line="240" w:lineRule="auto"/>
        <w:rPr>
          <w:rFonts w:cs="Calibri"/>
          <w:b/>
          <w:u w:val="single"/>
        </w:rPr>
      </w:pPr>
    </w:p>
    <w:p w14:paraId="7CB42869" w14:textId="77777777" w:rsidR="005C4333" w:rsidRDefault="008B6924" w:rsidP="00982646">
      <w:pPr>
        <w:rPr>
          <w:b/>
          <w:u w:val="single"/>
        </w:rPr>
      </w:pPr>
      <w:r>
        <w:rPr>
          <w:b/>
          <w:u w:val="single"/>
        </w:rPr>
        <w:br w:type="page"/>
      </w:r>
      <w:r w:rsidR="0006722D" w:rsidRPr="00BE2C4A">
        <w:rPr>
          <w:b/>
          <w:u w:val="single"/>
        </w:rPr>
        <w:lastRenderedPageBreak/>
        <w:t>Uniform</w:t>
      </w:r>
    </w:p>
    <w:p w14:paraId="267F3271" w14:textId="77777777" w:rsidR="005E1667" w:rsidRPr="005835F4" w:rsidRDefault="005E1667" w:rsidP="005E1667">
      <w:pPr>
        <w:pStyle w:val="BodyText"/>
        <w:rPr>
          <w:rFonts w:ascii="Calibri" w:hAnsi="Calibri" w:cs="Calibri"/>
          <w:sz w:val="22"/>
          <w:szCs w:val="22"/>
        </w:rPr>
      </w:pPr>
      <w:r w:rsidRPr="005835F4">
        <w:rPr>
          <w:rFonts w:ascii="Calibri" w:hAnsi="Calibri" w:cs="Calibri"/>
          <w:sz w:val="22"/>
          <w:szCs w:val="22"/>
        </w:rPr>
        <w:t>There is a school uniform which consists of the following:</w:t>
      </w:r>
    </w:p>
    <w:p w14:paraId="78BEDAE9" w14:textId="77777777" w:rsidR="005E1667" w:rsidRPr="005835F4" w:rsidRDefault="005E1667" w:rsidP="00673FE9">
      <w:pPr>
        <w:spacing w:after="120"/>
        <w:rPr>
          <w:rFonts w:cs="Calibri"/>
        </w:rPr>
      </w:pPr>
      <w:r w:rsidRPr="005835F4">
        <w:rPr>
          <w:rFonts w:cs="Calibri"/>
          <w:u w:val="single"/>
        </w:rPr>
        <w:t>Boys (Winter)</w:t>
      </w:r>
      <w:r w:rsidRPr="005835F4">
        <w:rPr>
          <w:rFonts w:cs="Calibri"/>
        </w:rPr>
        <w:t xml:space="preserve"> </w:t>
      </w:r>
      <w:r w:rsidRPr="005835F4">
        <w:rPr>
          <w:rFonts w:cs="Calibri"/>
        </w:rPr>
        <w:tab/>
        <w:t>Sweater/sweatshirt - (V-necked) - red</w:t>
      </w:r>
    </w:p>
    <w:p w14:paraId="4CE10FE2" w14:textId="77777777" w:rsidR="005E1667" w:rsidRPr="005835F4" w:rsidRDefault="005E1667" w:rsidP="00673FE9">
      <w:pPr>
        <w:spacing w:after="120"/>
        <w:rPr>
          <w:rFonts w:cs="Calibri"/>
        </w:rPr>
      </w:pPr>
      <w:r w:rsidRPr="005835F4">
        <w:rPr>
          <w:rFonts w:cs="Calibri"/>
        </w:rPr>
        <w:tab/>
      </w:r>
      <w:r w:rsidRPr="005835F4">
        <w:rPr>
          <w:rFonts w:cs="Calibri"/>
        </w:rPr>
        <w:tab/>
        <w:t>Shirts - white</w:t>
      </w:r>
    </w:p>
    <w:p w14:paraId="712B3906" w14:textId="77777777" w:rsidR="005E1667" w:rsidRPr="005835F4" w:rsidRDefault="005E1667" w:rsidP="00673FE9">
      <w:pPr>
        <w:spacing w:after="120"/>
        <w:rPr>
          <w:rFonts w:cs="Calibri"/>
        </w:rPr>
      </w:pPr>
      <w:r w:rsidRPr="005835F4">
        <w:rPr>
          <w:rFonts w:cs="Calibri"/>
        </w:rPr>
        <w:tab/>
      </w:r>
      <w:r w:rsidRPr="005835F4">
        <w:rPr>
          <w:rFonts w:cs="Calibri"/>
        </w:rPr>
        <w:tab/>
        <w:t xml:space="preserve">Ties </w:t>
      </w:r>
    </w:p>
    <w:p w14:paraId="223798E9" w14:textId="77777777" w:rsidR="005E1667" w:rsidRPr="005835F4" w:rsidRDefault="005E1667" w:rsidP="00673FE9">
      <w:pPr>
        <w:spacing w:after="120"/>
        <w:rPr>
          <w:rFonts w:cs="Calibri"/>
        </w:rPr>
      </w:pPr>
      <w:r w:rsidRPr="005835F4">
        <w:rPr>
          <w:rFonts w:cs="Calibri"/>
        </w:rPr>
        <w:tab/>
      </w:r>
      <w:r w:rsidRPr="005835F4">
        <w:rPr>
          <w:rFonts w:cs="Calibri"/>
        </w:rPr>
        <w:tab/>
        <w:t>Trousers - (short or long) - grey</w:t>
      </w:r>
    </w:p>
    <w:p w14:paraId="49F1F4B1" w14:textId="77777777" w:rsidR="005E1667" w:rsidRPr="005835F4" w:rsidRDefault="005E1667" w:rsidP="00673FE9">
      <w:pPr>
        <w:spacing w:after="120"/>
        <w:rPr>
          <w:rFonts w:cs="Calibri"/>
        </w:rPr>
      </w:pPr>
      <w:r w:rsidRPr="005835F4">
        <w:rPr>
          <w:rFonts w:cs="Calibri"/>
        </w:rPr>
        <w:tab/>
      </w:r>
      <w:r w:rsidRPr="005835F4">
        <w:rPr>
          <w:rFonts w:cs="Calibri"/>
        </w:rPr>
        <w:tab/>
        <w:t>Socks - grey</w:t>
      </w:r>
    </w:p>
    <w:p w14:paraId="6245002B" w14:textId="77777777" w:rsidR="005E1667" w:rsidRPr="005835F4" w:rsidRDefault="005E1667" w:rsidP="00673FE9">
      <w:pPr>
        <w:spacing w:after="120"/>
        <w:rPr>
          <w:rFonts w:cs="Calibri"/>
        </w:rPr>
      </w:pPr>
      <w:r w:rsidRPr="005835F4">
        <w:rPr>
          <w:rFonts w:cs="Calibri"/>
        </w:rPr>
        <w:tab/>
      </w:r>
      <w:r w:rsidRPr="005835F4">
        <w:rPr>
          <w:rFonts w:cs="Calibri"/>
        </w:rPr>
        <w:tab/>
        <w:t>Shoes - black (</w:t>
      </w:r>
      <w:r w:rsidRPr="005835F4">
        <w:rPr>
          <w:rFonts w:cs="Calibri"/>
          <w:b/>
          <w:bCs/>
        </w:rPr>
        <w:t>NOT trainers</w:t>
      </w:r>
      <w:r w:rsidRPr="005835F4">
        <w:rPr>
          <w:rFonts w:cs="Calibri"/>
        </w:rPr>
        <w:t>)</w:t>
      </w:r>
    </w:p>
    <w:p w14:paraId="0C24519C" w14:textId="77777777" w:rsidR="005E1667" w:rsidRPr="005835F4" w:rsidRDefault="005E1667" w:rsidP="00673FE9">
      <w:pPr>
        <w:spacing w:after="120"/>
        <w:rPr>
          <w:rFonts w:cs="Calibri"/>
        </w:rPr>
      </w:pPr>
      <w:r w:rsidRPr="005835F4">
        <w:rPr>
          <w:rFonts w:cs="Calibri"/>
          <w:u w:val="single"/>
        </w:rPr>
        <w:t>Boys (Summer</w:t>
      </w:r>
      <w:r w:rsidRPr="005835F4">
        <w:rPr>
          <w:rFonts w:cs="Calibri"/>
        </w:rPr>
        <w:t xml:space="preserve">) </w:t>
      </w:r>
      <w:r w:rsidRPr="005835F4">
        <w:rPr>
          <w:rFonts w:cs="Calibri"/>
        </w:rPr>
        <w:tab/>
        <w:t xml:space="preserve">As above with the exception of shirts and ties, </w:t>
      </w:r>
    </w:p>
    <w:p w14:paraId="685B74EF" w14:textId="77777777" w:rsidR="005E1667" w:rsidRPr="005835F4" w:rsidRDefault="005E1667" w:rsidP="00673FE9">
      <w:pPr>
        <w:spacing w:after="120"/>
        <w:ind w:left="720" w:firstLine="720"/>
        <w:rPr>
          <w:rFonts w:cs="Calibri"/>
        </w:rPr>
      </w:pPr>
      <w:r w:rsidRPr="005835F4">
        <w:rPr>
          <w:rFonts w:cs="Calibri"/>
        </w:rPr>
        <w:t>Red polo style shirts may be worn.</w:t>
      </w:r>
    </w:p>
    <w:p w14:paraId="17A1D58F" w14:textId="77777777" w:rsidR="005E1667" w:rsidRPr="005835F4" w:rsidRDefault="005E1667" w:rsidP="00673FE9">
      <w:pPr>
        <w:spacing w:after="120"/>
        <w:rPr>
          <w:rFonts w:cs="Calibri"/>
          <w:u w:val="single"/>
        </w:rPr>
      </w:pPr>
    </w:p>
    <w:p w14:paraId="368A9588" w14:textId="77777777" w:rsidR="005E1667" w:rsidRPr="005835F4" w:rsidRDefault="005E1667" w:rsidP="00673FE9">
      <w:pPr>
        <w:spacing w:after="120"/>
        <w:rPr>
          <w:rFonts w:cs="Calibri"/>
        </w:rPr>
      </w:pPr>
      <w:r w:rsidRPr="005835F4">
        <w:rPr>
          <w:rFonts w:cs="Calibri"/>
          <w:u w:val="single"/>
        </w:rPr>
        <w:t>Girls (Winter</w:t>
      </w:r>
      <w:r w:rsidRPr="005835F4">
        <w:rPr>
          <w:rFonts w:cs="Calibri"/>
        </w:rPr>
        <w:t xml:space="preserve">) </w:t>
      </w:r>
      <w:r w:rsidRPr="005835F4">
        <w:rPr>
          <w:rFonts w:cs="Calibri"/>
        </w:rPr>
        <w:tab/>
        <w:t xml:space="preserve">Sweater/sweatshirt/cardigan - (V-necked) red     </w:t>
      </w:r>
    </w:p>
    <w:p w14:paraId="7D97604A" w14:textId="77777777" w:rsidR="005E1667" w:rsidRPr="005835F4" w:rsidRDefault="005E1667" w:rsidP="00673FE9">
      <w:pPr>
        <w:spacing w:after="120"/>
        <w:rPr>
          <w:rFonts w:cs="Calibri"/>
        </w:rPr>
      </w:pPr>
      <w:r w:rsidRPr="005835F4">
        <w:rPr>
          <w:rFonts w:cs="Calibri"/>
        </w:rPr>
        <w:tab/>
      </w:r>
      <w:r w:rsidRPr="005835F4">
        <w:rPr>
          <w:rFonts w:cs="Calibri"/>
        </w:rPr>
        <w:tab/>
        <w:t>Blouse - white</w:t>
      </w:r>
    </w:p>
    <w:p w14:paraId="3355E793" w14:textId="77777777" w:rsidR="005E1667" w:rsidRPr="005835F4" w:rsidRDefault="005E1667" w:rsidP="00673FE9">
      <w:pPr>
        <w:spacing w:after="120"/>
        <w:rPr>
          <w:rFonts w:cs="Calibri"/>
        </w:rPr>
      </w:pPr>
      <w:r w:rsidRPr="005835F4">
        <w:rPr>
          <w:rFonts w:cs="Calibri"/>
        </w:rPr>
        <w:tab/>
      </w:r>
      <w:r w:rsidRPr="005835F4">
        <w:rPr>
          <w:rFonts w:cs="Calibri"/>
        </w:rPr>
        <w:tab/>
        <w:t xml:space="preserve">Ties </w:t>
      </w:r>
    </w:p>
    <w:p w14:paraId="01A1D370" w14:textId="77777777" w:rsidR="005E1667" w:rsidRPr="005835F4" w:rsidRDefault="005E1667" w:rsidP="00673FE9">
      <w:pPr>
        <w:spacing w:after="120"/>
        <w:rPr>
          <w:rFonts w:cs="Calibri"/>
        </w:rPr>
      </w:pPr>
      <w:r w:rsidRPr="005835F4">
        <w:rPr>
          <w:rFonts w:cs="Calibri"/>
        </w:rPr>
        <w:tab/>
      </w:r>
      <w:r w:rsidRPr="005835F4">
        <w:rPr>
          <w:rFonts w:cs="Calibri"/>
        </w:rPr>
        <w:tab/>
        <w:t>Skirts - (pleated or straight) - grey, or trousers - grey</w:t>
      </w:r>
    </w:p>
    <w:p w14:paraId="38392BC8" w14:textId="77777777" w:rsidR="005E1667" w:rsidRPr="005835F4" w:rsidRDefault="005E1667" w:rsidP="00673FE9">
      <w:pPr>
        <w:spacing w:after="120"/>
        <w:rPr>
          <w:rFonts w:cs="Calibri"/>
        </w:rPr>
      </w:pPr>
      <w:r w:rsidRPr="005835F4">
        <w:rPr>
          <w:rFonts w:cs="Calibri"/>
        </w:rPr>
        <w:tab/>
      </w:r>
      <w:r w:rsidRPr="005835F4">
        <w:rPr>
          <w:rFonts w:cs="Calibri"/>
        </w:rPr>
        <w:tab/>
        <w:t>Socks - white</w:t>
      </w:r>
    </w:p>
    <w:p w14:paraId="04516510" w14:textId="77777777" w:rsidR="005E1667" w:rsidRPr="005835F4" w:rsidRDefault="005E1667" w:rsidP="00673FE9">
      <w:pPr>
        <w:spacing w:after="120"/>
        <w:rPr>
          <w:rFonts w:cs="Calibri"/>
        </w:rPr>
      </w:pPr>
      <w:r w:rsidRPr="005835F4">
        <w:rPr>
          <w:rFonts w:cs="Calibri"/>
        </w:rPr>
        <w:tab/>
      </w:r>
      <w:r w:rsidRPr="005835F4">
        <w:rPr>
          <w:rFonts w:cs="Calibri"/>
        </w:rPr>
        <w:tab/>
        <w:t>Shoes - sensible, flat, dark in colour</w:t>
      </w:r>
      <w:r w:rsidR="00D00BD4">
        <w:rPr>
          <w:rFonts w:cs="Calibri"/>
        </w:rPr>
        <w:t xml:space="preserve"> </w:t>
      </w:r>
      <w:r w:rsidR="00D00BD4" w:rsidRPr="005835F4">
        <w:rPr>
          <w:rFonts w:cs="Calibri"/>
        </w:rPr>
        <w:t>(</w:t>
      </w:r>
      <w:r w:rsidR="00D00BD4" w:rsidRPr="005835F4">
        <w:rPr>
          <w:rFonts w:cs="Calibri"/>
          <w:b/>
          <w:bCs/>
        </w:rPr>
        <w:t>NOT trainers</w:t>
      </w:r>
      <w:r w:rsidR="00D00BD4" w:rsidRPr="005835F4">
        <w:rPr>
          <w:rFonts w:cs="Calibri"/>
        </w:rPr>
        <w:t>)</w:t>
      </w:r>
    </w:p>
    <w:p w14:paraId="419EC7BE" w14:textId="77777777" w:rsidR="005E1667" w:rsidRPr="005835F4" w:rsidRDefault="005E1667" w:rsidP="00673FE9">
      <w:pPr>
        <w:spacing w:after="120"/>
        <w:rPr>
          <w:rFonts w:cs="Calibri"/>
        </w:rPr>
      </w:pPr>
      <w:r w:rsidRPr="005835F4">
        <w:rPr>
          <w:rFonts w:cs="Calibri"/>
          <w:u w:val="single"/>
        </w:rPr>
        <w:t>Girls (Summer</w:t>
      </w:r>
      <w:r w:rsidRPr="005835F4">
        <w:rPr>
          <w:rFonts w:cs="Calibri"/>
        </w:rPr>
        <w:t xml:space="preserve">) </w:t>
      </w:r>
      <w:r w:rsidRPr="005835F4">
        <w:rPr>
          <w:rFonts w:cs="Calibri"/>
        </w:rPr>
        <w:tab/>
        <w:t xml:space="preserve">Preferred uniform is red or pink gingham dresses.  </w:t>
      </w:r>
    </w:p>
    <w:p w14:paraId="03618EF5" w14:textId="77777777" w:rsidR="005E1667" w:rsidRPr="005835F4" w:rsidRDefault="005E1667" w:rsidP="00673FE9">
      <w:pPr>
        <w:spacing w:after="120"/>
        <w:ind w:left="1418"/>
        <w:rPr>
          <w:rFonts w:cs="Calibri"/>
        </w:rPr>
      </w:pPr>
      <w:r w:rsidRPr="005835F4">
        <w:rPr>
          <w:rFonts w:cs="Calibri"/>
        </w:rPr>
        <w:t>Alternatively a white polo shirt with grey skirt may be worn especially by girls in the Year 6 whose parents may not wish to purchase a summer dress merely for the last six or seven weeks in the summer term.</w:t>
      </w:r>
    </w:p>
    <w:p w14:paraId="50B5F2B1" w14:textId="77777777" w:rsidR="005E1667" w:rsidRPr="00AF3C88" w:rsidRDefault="005E1667" w:rsidP="005E1667">
      <w:pPr>
        <w:pStyle w:val="Heading2"/>
        <w:rPr>
          <w:rFonts w:ascii="Calibri" w:hAnsi="Calibri" w:cs="Calibri"/>
          <w:b w:val="0"/>
          <w:i w:val="0"/>
          <w:sz w:val="22"/>
          <w:szCs w:val="22"/>
        </w:rPr>
      </w:pPr>
    </w:p>
    <w:p w14:paraId="6F2C5826" w14:textId="77777777" w:rsidR="005E1667" w:rsidRPr="005835F4" w:rsidRDefault="005E1667" w:rsidP="005E1667">
      <w:pPr>
        <w:pStyle w:val="BodyText"/>
        <w:rPr>
          <w:rFonts w:ascii="Calibri" w:hAnsi="Calibri" w:cs="Calibri"/>
          <w:sz w:val="22"/>
          <w:szCs w:val="22"/>
        </w:rPr>
      </w:pPr>
      <w:r w:rsidRPr="005835F4">
        <w:rPr>
          <w:rFonts w:ascii="Calibri" w:hAnsi="Calibri" w:cs="Calibri"/>
          <w:sz w:val="22"/>
          <w:szCs w:val="22"/>
        </w:rPr>
        <w:t xml:space="preserve">All school uniform is available from Pretty Miss, Cwmbran (brochure available).  </w:t>
      </w:r>
    </w:p>
    <w:p w14:paraId="133EA092" w14:textId="77777777" w:rsidR="005E1667" w:rsidRPr="005835F4" w:rsidRDefault="005E1667" w:rsidP="005E1667">
      <w:pPr>
        <w:pStyle w:val="BodyText"/>
        <w:rPr>
          <w:rFonts w:ascii="Calibri" w:hAnsi="Calibri" w:cs="Calibri"/>
          <w:sz w:val="22"/>
          <w:szCs w:val="22"/>
        </w:rPr>
      </w:pPr>
      <w:r w:rsidRPr="005835F4">
        <w:rPr>
          <w:rFonts w:ascii="Calibri" w:hAnsi="Calibri" w:cs="Calibri"/>
          <w:sz w:val="22"/>
          <w:szCs w:val="22"/>
        </w:rPr>
        <w:t>Ear-rings and jewellery are discouraged from the point of view of safety.  If girls wear ear-rings then they should be of the 'stud' or 'sleeper' type and these must be removed before doing PE or games.  If children wear wrist watches to school, then they must be responsible for them.  Particular care should be taken on visits to the swimming pool, etc. No extreme styles or patterns should be worn in closely cut / shaved hair.</w:t>
      </w:r>
    </w:p>
    <w:p w14:paraId="64A2B0C4" w14:textId="77777777" w:rsidR="005E1667" w:rsidRPr="005835F4" w:rsidRDefault="005E1667" w:rsidP="005E1667">
      <w:pPr>
        <w:pStyle w:val="BodyText"/>
        <w:rPr>
          <w:rFonts w:ascii="Calibri" w:hAnsi="Calibri" w:cs="Calibri"/>
          <w:sz w:val="22"/>
          <w:szCs w:val="22"/>
        </w:rPr>
      </w:pPr>
    </w:p>
    <w:p w14:paraId="50644417" w14:textId="77777777" w:rsidR="005E1667" w:rsidRPr="005835F4" w:rsidRDefault="005E1667" w:rsidP="005E1667">
      <w:pPr>
        <w:pStyle w:val="BodyText"/>
        <w:rPr>
          <w:rFonts w:ascii="Calibri" w:hAnsi="Calibri" w:cs="Calibri"/>
          <w:sz w:val="22"/>
          <w:szCs w:val="22"/>
        </w:rPr>
      </w:pPr>
      <w:r w:rsidRPr="005835F4">
        <w:rPr>
          <w:rFonts w:ascii="Calibri" w:hAnsi="Calibri" w:cs="Calibri"/>
          <w:sz w:val="22"/>
          <w:szCs w:val="22"/>
        </w:rPr>
        <w:t xml:space="preserve">Children are advised not to bring any expensive items to school unless specifically asked to do so. </w:t>
      </w:r>
      <w:r w:rsidRPr="005835F4">
        <w:rPr>
          <w:rFonts w:ascii="Calibri" w:hAnsi="Calibri" w:cs="Calibri"/>
          <w:b/>
          <w:sz w:val="22"/>
          <w:szCs w:val="22"/>
        </w:rPr>
        <w:t xml:space="preserve">Children should </w:t>
      </w:r>
      <w:r w:rsidRPr="005835F4">
        <w:rPr>
          <w:rFonts w:ascii="Calibri" w:hAnsi="Calibri" w:cs="Calibri"/>
          <w:b/>
          <w:i/>
          <w:sz w:val="22"/>
          <w:szCs w:val="22"/>
        </w:rPr>
        <w:t>not</w:t>
      </w:r>
      <w:r w:rsidRPr="005835F4">
        <w:rPr>
          <w:rFonts w:ascii="Calibri" w:hAnsi="Calibri" w:cs="Calibri"/>
          <w:b/>
          <w:sz w:val="22"/>
          <w:szCs w:val="22"/>
        </w:rPr>
        <w:t xml:space="preserve"> bring mobile phones into school</w:t>
      </w:r>
      <w:r w:rsidRPr="005835F4">
        <w:rPr>
          <w:rFonts w:ascii="Calibri" w:hAnsi="Calibri" w:cs="Calibri"/>
          <w:sz w:val="22"/>
          <w:szCs w:val="22"/>
        </w:rPr>
        <w:t>. In cases of urgent matters they may use the office phone to call home. Although theft in school is almost unknown, many items are mislaid, broken or damaged by careless handling.</w:t>
      </w:r>
    </w:p>
    <w:p w14:paraId="31950DFC" w14:textId="77777777" w:rsidR="0006722D" w:rsidRPr="00BE2C4A" w:rsidRDefault="00673FE9" w:rsidP="00982646">
      <w:pPr>
        <w:rPr>
          <w:b/>
          <w:u w:val="single"/>
        </w:rPr>
      </w:pPr>
      <w:r>
        <w:rPr>
          <w:b/>
          <w:u w:val="single"/>
        </w:rPr>
        <w:br w:type="page"/>
      </w:r>
      <w:r w:rsidR="0006722D" w:rsidRPr="00BE2C4A">
        <w:rPr>
          <w:b/>
          <w:u w:val="single"/>
        </w:rPr>
        <w:lastRenderedPageBreak/>
        <w:t>Procedures for parents for the school day</w:t>
      </w:r>
    </w:p>
    <w:p w14:paraId="3E46380A" w14:textId="77777777" w:rsidR="0006722D" w:rsidRPr="00BE2C4A" w:rsidRDefault="0006722D" w:rsidP="00324AA8">
      <w:pPr>
        <w:jc w:val="both"/>
      </w:pPr>
      <w:r w:rsidRPr="00BE2C4A">
        <w:t xml:space="preserve">At the beginning of the school day children can go directly into class from 8.50am on the infant site. Please wait outside the door until it opens and we would ask you please not to follow the children into class-they will be greeted by a member of staff as they enter. Registration is at 9am and it is vital that all children are on time for this.  </w:t>
      </w:r>
    </w:p>
    <w:p w14:paraId="26E0BA04" w14:textId="77777777" w:rsidR="0006722D" w:rsidRPr="00BE2C4A" w:rsidRDefault="0006722D" w:rsidP="00324AA8">
      <w:pPr>
        <w:jc w:val="both"/>
      </w:pPr>
      <w:r w:rsidRPr="00BE2C4A">
        <w:t>For junior children, staff are on duty on the playgrounds from 8.50am. Please ensure your children are not on the yards before this time as staff are not legally responsible for them until 8.50am. At 9am the whistle is blown for children to line up and go into class. If your child is late on either site he/she will need to enter through the main entrances where office staff will escort or direct the child to class depending on age.</w:t>
      </w:r>
    </w:p>
    <w:p w14:paraId="164CF1E3" w14:textId="77777777" w:rsidR="0006722D" w:rsidRPr="00BE2C4A" w:rsidRDefault="0006722D" w:rsidP="00324AA8">
      <w:pPr>
        <w:jc w:val="both"/>
      </w:pPr>
      <w:r w:rsidRPr="00BE2C4A">
        <w:t xml:space="preserve">On the infant site please do not drive onto the school site unless you or </w:t>
      </w:r>
      <w:r w:rsidR="001F5662">
        <w:t>y</w:t>
      </w:r>
      <w:r w:rsidRPr="00BE2C4A">
        <w:t xml:space="preserve">our child is disabled. </w:t>
      </w:r>
    </w:p>
    <w:p w14:paraId="20E8616A" w14:textId="77777777" w:rsidR="0006722D" w:rsidRPr="00BE2C4A" w:rsidRDefault="0006722D" w:rsidP="00324AA8">
      <w:pPr>
        <w:jc w:val="both"/>
      </w:pPr>
      <w:r w:rsidRPr="00BE2C4A">
        <w:t>Playtime snacks of fruit or vegetables are permitted. Milk is available free for all nursery and infant children. Water fountains are available for all children but in KS2 we do recommend your child brings in bottled water which can be refilled through the day.</w:t>
      </w:r>
    </w:p>
    <w:p w14:paraId="0DEDF215" w14:textId="77777777" w:rsidR="008319D7" w:rsidRPr="005835F4" w:rsidRDefault="008319D7" w:rsidP="008319D7">
      <w:pPr>
        <w:pStyle w:val="BodyText"/>
        <w:rPr>
          <w:rFonts w:ascii="Calibri" w:hAnsi="Calibri" w:cs="Calibri"/>
          <w:sz w:val="22"/>
          <w:szCs w:val="22"/>
        </w:rPr>
      </w:pPr>
      <w:r w:rsidRPr="005835F4">
        <w:rPr>
          <w:rFonts w:ascii="Calibri" w:hAnsi="Calibri" w:cs="Calibri"/>
          <w:sz w:val="22"/>
          <w:szCs w:val="22"/>
        </w:rPr>
        <w:t xml:space="preserve">For lunch, school meals are cooked in our own kitchens on the school premises and served to children.  Freshly prepared packed lunches comprising: sandwiches; yoghurt or fruit and a drink are offered as an alternative.  A weekly menu is displayed on the front door to each school site and in each classroom.  Any special dietary requirements should be discussed with the cooks and arrangements can be made.  </w:t>
      </w:r>
    </w:p>
    <w:p w14:paraId="7C6CC98C" w14:textId="2165B11E" w:rsidR="008319D7" w:rsidRPr="00F15FBD" w:rsidRDefault="00A5489F" w:rsidP="00F15FBD">
      <w:pPr>
        <w:autoSpaceDE w:val="0"/>
        <w:autoSpaceDN w:val="0"/>
        <w:adjustRightInd w:val="0"/>
        <w:spacing w:after="0" w:line="240" w:lineRule="auto"/>
        <w:rPr>
          <w:rFonts w:asciiTheme="minorHAnsi" w:hAnsiTheme="minorHAnsi" w:cs="Calibri"/>
        </w:rPr>
      </w:pPr>
      <w:r w:rsidRPr="00F15FBD">
        <w:rPr>
          <w:rFonts w:asciiTheme="minorHAnsi" w:hAnsiTheme="minorHAnsi" w:cs="Calibri"/>
        </w:rPr>
        <w:t>Dinners should be paid for in advance using ParentPay</w:t>
      </w:r>
      <w:r w:rsidR="008319D7" w:rsidRPr="00F15FBD">
        <w:rPr>
          <w:rFonts w:asciiTheme="minorHAnsi" w:hAnsiTheme="minorHAnsi" w:cs="Calibri"/>
        </w:rPr>
        <w:t xml:space="preserve">.  </w:t>
      </w:r>
      <w:r w:rsidR="00F15FBD" w:rsidRPr="00F15FBD">
        <w:rPr>
          <w:rFonts w:asciiTheme="minorHAnsi" w:hAnsiTheme="minorHAnsi" w:cs="Calibri"/>
        </w:rPr>
        <w:t xml:space="preserve">This is an </w:t>
      </w:r>
      <w:r w:rsidR="00F15FBD" w:rsidRPr="00F15FBD">
        <w:rPr>
          <w:rFonts w:asciiTheme="minorHAnsi" w:hAnsiTheme="minorHAnsi" w:cs="Arial"/>
          <w:lang w:eastAsia="en-GB"/>
        </w:rPr>
        <w:t>online system of payment using a very secure website. If you don’t have access to the internet you can pay in cash at local stores where you see the PayPoint logo.</w:t>
      </w:r>
      <w:r w:rsidR="008319D7" w:rsidRPr="00F15FBD">
        <w:rPr>
          <w:rFonts w:asciiTheme="minorHAnsi" w:hAnsiTheme="minorHAnsi" w:cs="Calibri"/>
        </w:rPr>
        <w:t xml:space="preserve">  </w:t>
      </w:r>
      <w:r w:rsidR="00F15FBD">
        <w:rPr>
          <w:rFonts w:asciiTheme="minorHAnsi" w:hAnsiTheme="minorHAnsi" w:cs="Calibri"/>
        </w:rPr>
        <w:t>Login details for ParentPay will be sent out to new families when starting in our school.</w:t>
      </w:r>
      <w:r w:rsidR="00183B06">
        <w:rPr>
          <w:rFonts w:asciiTheme="minorHAnsi" w:hAnsiTheme="minorHAnsi" w:cs="Calibri"/>
        </w:rPr>
        <w:t xml:space="preserve"> </w:t>
      </w:r>
      <w:r w:rsidR="008319D7" w:rsidRPr="00F15FBD">
        <w:rPr>
          <w:rFonts w:asciiTheme="minorHAnsi" w:hAnsiTheme="minorHAnsi" w:cs="Calibri"/>
        </w:rPr>
        <w:t>Currently primary school meals are £2.0</w:t>
      </w:r>
      <w:r w:rsidR="00F15FBD" w:rsidRPr="00F15FBD">
        <w:rPr>
          <w:rFonts w:asciiTheme="minorHAnsi" w:hAnsiTheme="minorHAnsi" w:cs="Calibri"/>
        </w:rPr>
        <w:t>5</w:t>
      </w:r>
      <w:r w:rsidR="008319D7" w:rsidRPr="00F15FBD">
        <w:rPr>
          <w:rFonts w:asciiTheme="minorHAnsi" w:hAnsiTheme="minorHAnsi" w:cs="Calibri"/>
        </w:rPr>
        <w:t xml:space="preserve"> per meal.  Application forms for free school meals may be obtained from the secretaries.  Sandwiches may be brought into school but parents are requested not to send in drinks in a glass bottle.  </w:t>
      </w:r>
    </w:p>
    <w:p w14:paraId="6929D8B8" w14:textId="77777777" w:rsidR="00F15FBD" w:rsidRPr="00564683" w:rsidRDefault="00F15FBD" w:rsidP="00F15FBD">
      <w:pPr>
        <w:autoSpaceDE w:val="0"/>
        <w:autoSpaceDN w:val="0"/>
        <w:adjustRightInd w:val="0"/>
        <w:spacing w:after="0" w:line="240" w:lineRule="auto"/>
        <w:rPr>
          <w:rFonts w:cs="Calibri"/>
          <w:i/>
          <w:color w:val="FF0000"/>
        </w:rPr>
      </w:pPr>
    </w:p>
    <w:p w14:paraId="747CE95B" w14:textId="77777777" w:rsidR="008319D7" w:rsidRDefault="008319D7" w:rsidP="00324AA8">
      <w:pPr>
        <w:jc w:val="both"/>
      </w:pPr>
      <w:r>
        <w:t>When the weather is warm and fine, the children may eat their sandwiches out of doors.  Supervision of the children at lunchtime is undertaken by our lunchtime supervisors.  A good standard of behaviour is expected at lunchtime.  If any child continually misbehaves you may be asked to have him/her at home for lunch.  When the weather is wet there is a selection of board games, puzzles and books to occupy the children indoors</w:t>
      </w:r>
      <w:r w:rsidRPr="00BE2C4A">
        <w:t xml:space="preserve"> </w:t>
      </w:r>
    </w:p>
    <w:p w14:paraId="77113EAB" w14:textId="77777777" w:rsidR="008C0BE2" w:rsidRDefault="0006722D" w:rsidP="00324AA8">
      <w:pPr>
        <w:jc w:val="both"/>
      </w:pPr>
      <w:r w:rsidRPr="00BE2C4A">
        <w:t xml:space="preserve">At home time, staff on the infant site will only hand children over to adults who have been named by the child’s parents or carers as a responsible adult to pick up the child. The person </w:t>
      </w:r>
      <w:r w:rsidRPr="00BE2C4A">
        <w:rPr>
          <w:b/>
        </w:rPr>
        <w:t>must</w:t>
      </w:r>
      <w:r w:rsidRPr="00BE2C4A">
        <w:t xml:space="preserve"> be aged 16 or older. </w:t>
      </w:r>
      <w:r w:rsidR="008C0BE2">
        <w:t xml:space="preserve">On occasions it may be necessary for parents to pick up children early from school. In the interest of safety, please inform us </w:t>
      </w:r>
      <w:r w:rsidR="001F5662">
        <w:t>in advance of the date, time and reason using</w:t>
      </w:r>
      <w:r w:rsidR="008C0BE2">
        <w:t xml:space="preserve"> a form available from the school office. </w:t>
      </w:r>
      <w:r w:rsidR="00AF3C88">
        <w:t>Requests made verbally will be refused. In the event of your child</w:t>
      </w:r>
      <w:r w:rsidR="008C0BE2">
        <w:t xml:space="preserve"> returning home in a different way or bei</w:t>
      </w:r>
      <w:r w:rsidR="0027219F">
        <w:t>ng collected by adults different to those previously authorised by paren</w:t>
      </w:r>
      <w:r w:rsidR="001F5662">
        <w:t>ts to collect their child</w:t>
      </w:r>
      <w:r w:rsidR="00AF3C88">
        <w:t xml:space="preserve"> we ask that you provide the school with a password or phrase so that we know the person collecting your child is authorised by you</w:t>
      </w:r>
      <w:r w:rsidR="001F5662">
        <w:t>.</w:t>
      </w:r>
      <w:r w:rsidR="0027219F">
        <w:t xml:space="preserve"> This is in the interest of the child’s safety.</w:t>
      </w:r>
    </w:p>
    <w:p w14:paraId="6B9E14A3" w14:textId="77777777" w:rsidR="0006722D" w:rsidRDefault="0006722D" w:rsidP="00324AA8">
      <w:pPr>
        <w:jc w:val="both"/>
      </w:pPr>
      <w:r w:rsidRPr="00BE2C4A">
        <w:t xml:space="preserve">On the junior site staff will again only release Y3 children at the end of the day to a known adult. From Y4 it is the responsibility of parents to organise home time arrangements. Children will leave class at </w:t>
      </w:r>
      <w:r w:rsidRPr="00BE2C4A">
        <w:lastRenderedPageBreak/>
        <w:t>the end of the day independently. Please make sure your child knows what arrangements have been made for th</w:t>
      </w:r>
      <w:r w:rsidR="008C0BE2">
        <w:t xml:space="preserve">em getting home. </w:t>
      </w:r>
    </w:p>
    <w:p w14:paraId="2A8AAE6C" w14:textId="77777777" w:rsidR="000904AA" w:rsidRDefault="000904AA" w:rsidP="00324AA8">
      <w:pPr>
        <w:jc w:val="both"/>
      </w:pPr>
      <w:r>
        <w:t>Occasionally it will be necessary to contact parents quickly, particularly in</w:t>
      </w:r>
      <w:r w:rsidR="0027219F">
        <w:t xml:space="preserve"> the case where a child</w:t>
      </w:r>
      <w:r>
        <w:t xml:space="preserve"> has had a serious accident. Please ensure the school is provided with easily accessible up to date telephone numbers, where you or a </w:t>
      </w:r>
      <w:r w:rsidR="00355466">
        <w:t>designated</w:t>
      </w:r>
      <w:r>
        <w:t xml:space="preserve"> adult can be contacted.</w:t>
      </w:r>
    </w:p>
    <w:p w14:paraId="25522CCB" w14:textId="77777777" w:rsidR="00355746" w:rsidRDefault="00355746" w:rsidP="00982646">
      <w:pPr>
        <w:rPr>
          <w:b/>
          <w:u w:val="single"/>
        </w:rPr>
      </w:pPr>
      <w:r w:rsidRPr="00355746">
        <w:rPr>
          <w:b/>
          <w:u w:val="single"/>
        </w:rPr>
        <w:t>Nursery</w:t>
      </w:r>
    </w:p>
    <w:p w14:paraId="5C8D2D21" w14:textId="77777777" w:rsidR="00355746" w:rsidRDefault="00355746" w:rsidP="00324AA8">
      <w:pPr>
        <w:jc w:val="both"/>
      </w:pPr>
      <w:r w:rsidRPr="00355746">
        <w:t>Children are admitted into</w:t>
      </w:r>
      <w:r>
        <w:t xml:space="preserve"> Nursery in the September after their third birthday. However, if there are places, we are able to admit children to nursery in January (if their 3</w:t>
      </w:r>
      <w:r w:rsidRPr="00355746">
        <w:rPr>
          <w:vertAlign w:val="superscript"/>
        </w:rPr>
        <w:t>rd</w:t>
      </w:r>
      <w:r>
        <w:t xml:space="preserve"> birthday is before 31</w:t>
      </w:r>
      <w:r w:rsidRPr="00355746">
        <w:rPr>
          <w:vertAlign w:val="superscript"/>
        </w:rPr>
        <w:t>st</w:t>
      </w:r>
      <w:r>
        <w:t xml:space="preserve"> December) and again after Easter (if they are 3 by 31</w:t>
      </w:r>
      <w:r w:rsidRPr="00355746">
        <w:rPr>
          <w:vertAlign w:val="superscript"/>
        </w:rPr>
        <w:t>st</w:t>
      </w:r>
      <w:r>
        <w:t xml:space="preserve"> March). Children usually attend for a part-time session either in the morning or afternoon.</w:t>
      </w:r>
    </w:p>
    <w:p w14:paraId="2F092C79" w14:textId="1B4D1EA1" w:rsidR="00B87B09" w:rsidRDefault="00355746" w:rsidP="00324AA8">
      <w:pPr>
        <w:jc w:val="both"/>
      </w:pPr>
      <w:r>
        <w:t>Nursery times are -9.00am-11.30am (morning session)</w:t>
      </w:r>
      <w:r w:rsidR="00070FC5">
        <w:t xml:space="preserve"> / </w:t>
      </w:r>
      <w:r>
        <w:t>12.45-3.15pm</w:t>
      </w:r>
      <w:r w:rsidR="008A5930">
        <w:t xml:space="preserve"> (afternoon session)</w:t>
      </w:r>
    </w:p>
    <w:p w14:paraId="0DFBDD80" w14:textId="77777777" w:rsidR="00B87B09" w:rsidRDefault="00355746" w:rsidP="00324AA8">
      <w:pPr>
        <w:jc w:val="both"/>
      </w:pPr>
      <w:r>
        <w:t>Language and play sessions are offered to parents during the summer term prior to him/her beginning nursery in September</w:t>
      </w:r>
      <w:r w:rsidR="00B87B09">
        <w:t xml:space="preserve">. An Open Afternoon takes place in June for parents of all new children. </w:t>
      </w:r>
    </w:p>
    <w:p w14:paraId="126D2C2D" w14:textId="77777777" w:rsidR="00B87B09" w:rsidRDefault="00B87B09" w:rsidP="00324AA8">
      <w:pPr>
        <w:jc w:val="both"/>
      </w:pPr>
      <w:r>
        <w:t xml:space="preserve">Nursery children need to be sensibly dressed in comfortable clothes such as tracksuits which are easy to remove for toileting purposes. </w:t>
      </w:r>
      <w:smartTag w:uri="urn:schemas-microsoft-com:office:smarttags" w:element="City">
        <w:smartTag w:uri="urn:schemas-microsoft-com:office:smarttags" w:element="place">
          <w:r>
            <w:t>Wellingtons</w:t>
          </w:r>
        </w:smartTag>
      </w:smartTag>
      <w:r>
        <w:t xml:space="preserve"> will be needed for outdoor activities. Open toe sandals are not appropriate. </w:t>
      </w:r>
    </w:p>
    <w:p w14:paraId="0144886D" w14:textId="667E961D" w:rsidR="00B87B09" w:rsidRDefault="00B87B09" w:rsidP="00324AA8">
      <w:pPr>
        <w:jc w:val="both"/>
      </w:pPr>
      <w:r>
        <w:t>Please label all coats, cardi</w:t>
      </w:r>
      <w:r w:rsidR="001F5662">
        <w:t>gans, w</w:t>
      </w:r>
      <w:r>
        <w:t xml:space="preserve">ellingtons, hats </w:t>
      </w:r>
      <w:r w:rsidR="00150C32">
        <w:t>etc.</w:t>
      </w:r>
      <w:r>
        <w:t xml:space="preserve"> clearly with your child’s name to avoid them getting lost.</w:t>
      </w:r>
    </w:p>
    <w:p w14:paraId="3D327B6A" w14:textId="77777777" w:rsidR="00B87B09" w:rsidRDefault="00B87B09" w:rsidP="00324AA8">
      <w:pPr>
        <w:jc w:val="both"/>
      </w:pPr>
      <w:r>
        <w:t>Nursery staff carry out home visits during the first few days. Staff will spend approximately 15 minutes in each home (with your permission) and bring with them a Home Visit Book containing a few tasks that you can complete with your child. The home school visits are not intrusive and are intended to provide a vital first home/school link.</w:t>
      </w:r>
    </w:p>
    <w:p w14:paraId="54B565BA" w14:textId="77777777" w:rsidR="00355746" w:rsidRPr="00BE2C4A" w:rsidRDefault="00B87B09" w:rsidP="00324AA8">
      <w:pPr>
        <w:jc w:val="both"/>
      </w:pPr>
      <w:r>
        <w:t xml:space="preserve">During each session the children will be given milk and a healthy snack. We ask for a contribution of £1 </w:t>
      </w:r>
      <w:r w:rsidR="001F5662">
        <w:t xml:space="preserve">per week </w:t>
      </w:r>
      <w:r>
        <w:t>to cover the cost of the snac</w:t>
      </w:r>
      <w:r w:rsidR="008A5930">
        <w:t>k.</w:t>
      </w:r>
    </w:p>
    <w:p w14:paraId="4E0C7C2B" w14:textId="77777777" w:rsidR="005F2903" w:rsidRDefault="002F5458" w:rsidP="007D78A0">
      <w:pPr>
        <w:jc w:val="center"/>
      </w:pPr>
      <w:r>
        <w:pict w14:anchorId="3C08EF0A">
          <v:shape id="_x0000_i1029" type="#_x0000_t75" style="width:230.25pt;height:172.5pt" wrapcoords="-69 0 -69 21507 21600 21507 21600 0 -69 0" o:allowoverlap="f">
            <v:imagedata r:id="rId14" o:title="Picture 10th May 2013 chicks 009"/>
          </v:shape>
        </w:pict>
      </w:r>
    </w:p>
    <w:p w14:paraId="5004512A" w14:textId="77777777" w:rsidR="00B84938" w:rsidRDefault="005F2903" w:rsidP="000B1A50">
      <w:pPr>
        <w:jc w:val="center"/>
        <w:rPr>
          <w:b/>
          <w:u w:val="single"/>
        </w:rPr>
      </w:pPr>
      <w:r w:rsidRPr="00160A6F">
        <w:rPr>
          <w:b/>
          <w:u w:val="single"/>
        </w:rPr>
        <w:t>Nursery children car</w:t>
      </w:r>
      <w:r w:rsidR="00160A6F">
        <w:rPr>
          <w:b/>
          <w:u w:val="single"/>
        </w:rPr>
        <w:t>e</w:t>
      </w:r>
      <w:r w:rsidR="00160A6F" w:rsidRPr="00160A6F">
        <w:rPr>
          <w:b/>
          <w:u w:val="single"/>
        </w:rPr>
        <w:t xml:space="preserve"> </w:t>
      </w:r>
      <w:r w:rsidRPr="00160A6F">
        <w:rPr>
          <w:b/>
          <w:u w:val="single"/>
        </w:rPr>
        <w:t xml:space="preserve">for </w:t>
      </w:r>
      <w:r w:rsidR="00160A6F" w:rsidRPr="00160A6F">
        <w:rPr>
          <w:b/>
          <w:u w:val="single"/>
        </w:rPr>
        <w:t>chicks</w:t>
      </w:r>
      <w:r w:rsidR="00160A6F">
        <w:rPr>
          <w:b/>
          <w:u w:val="single"/>
        </w:rPr>
        <w:t xml:space="preserve"> every year</w:t>
      </w:r>
      <w:r w:rsidR="00160A6F">
        <w:t xml:space="preserve"> </w:t>
      </w:r>
      <w:r w:rsidR="007D78A0">
        <w:rPr>
          <w:b/>
          <w:u w:val="single"/>
        </w:rPr>
        <w:br w:type="page"/>
      </w:r>
    </w:p>
    <w:p w14:paraId="50AAA667" w14:textId="4B673244" w:rsidR="0006722D" w:rsidRPr="00BE2C4A" w:rsidRDefault="0006722D" w:rsidP="00CA1397">
      <w:pPr>
        <w:rPr>
          <w:b/>
          <w:u w:val="single"/>
        </w:rPr>
      </w:pPr>
      <w:r w:rsidRPr="00BE2C4A">
        <w:rPr>
          <w:b/>
          <w:u w:val="single"/>
        </w:rPr>
        <w:t xml:space="preserve">Latest National Curriculum Teacher </w:t>
      </w:r>
      <w:r w:rsidR="00150C32" w:rsidRPr="00BE2C4A">
        <w:rPr>
          <w:b/>
          <w:u w:val="single"/>
        </w:rPr>
        <w:t>Assessments</w:t>
      </w:r>
    </w:p>
    <w:p w14:paraId="3DBE97B5" w14:textId="06502259" w:rsidR="0006722D" w:rsidRPr="00455976" w:rsidRDefault="00CA1397" w:rsidP="00324AA8">
      <w:pPr>
        <w:jc w:val="both"/>
        <w:rPr>
          <w:rFonts w:cs="Calibri"/>
        </w:rPr>
      </w:pPr>
      <w:r w:rsidRPr="00455976">
        <w:rPr>
          <w:rFonts w:cs="Calibri"/>
        </w:rPr>
        <w:t xml:space="preserve">The following pages provide you with information about pupil performance in Foundation Phase and KS2 at the end of the academic year </w:t>
      </w:r>
      <w:r w:rsidRPr="00F15FBD">
        <w:rPr>
          <w:rFonts w:cs="Calibri"/>
        </w:rPr>
        <w:t>201</w:t>
      </w:r>
      <w:r w:rsidR="00F15FBD" w:rsidRPr="00F15FBD">
        <w:rPr>
          <w:rFonts w:cs="Calibri"/>
        </w:rPr>
        <w:t>5</w:t>
      </w:r>
      <w:r w:rsidRPr="00F15FBD">
        <w:rPr>
          <w:rFonts w:cs="Calibri"/>
        </w:rPr>
        <w:t>-1</w:t>
      </w:r>
      <w:r w:rsidR="00F15FBD" w:rsidRPr="00F15FBD">
        <w:rPr>
          <w:rFonts w:cs="Calibri"/>
        </w:rPr>
        <w:t>6</w:t>
      </w:r>
      <w:r w:rsidRPr="00F15FBD">
        <w:rPr>
          <w:rFonts w:cs="Calibri"/>
        </w:rPr>
        <w:t>.</w:t>
      </w:r>
    </w:p>
    <w:p w14:paraId="53CECFDF" w14:textId="77777777" w:rsidR="00CA1397" w:rsidRPr="00455976" w:rsidRDefault="00CA1397" w:rsidP="00324AA8">
      <w:pPr>
        <w:jc w:val="both"/>
        <w:rPr>
          <w:rFonts w:cs="Calibri"/>
        </w:rPr>
      </w:pPr>
      <w:r w:rsidRPr="00455976">
        <w:rPr>
          <w:rFonts w:cs="Calibri"/>
        </w:rPr>
        <w:t xml:space="preserve">Pupils are formally assessed at the end of Y2 and Y6. For Y2 pupils, </w:t>
      </w:r>
      <w:r w:rsidR="00AC0465">
        <w:rPr>
          <w:rFonts w:cs="Calibri"/>
        </w:rPr>
        <w:t>the children are assessed</w:t>
      </w:r>
      <w:r w:rsidRPr="00455976">
        <w:rPr>
          <w:rFonts w:cs="Calibri"/>
        </w:rPr>
        <w:t xml:space="preserve"> in terms of “Outcomes” rather than National Curriculum Levels. The expected Outcome for pupils by the time they leave Y2 is Outcome 5. The data on the following pages tells you the percentage of pupils reaching the achieving the expected Outcome in the following areas:</w:t>
      </w:r>
    </w:p>
    <w:p w14:paraId="4009850A" w14:textId="77777777" w:rsidR="00CA1397" w:rsidRPr="00455976" w:rsidRDefault="00CA1397" w:rsidP="00324AA8">
      <w:pPr>
        <w:numPr>
          <w:ilvl w:val="0"/>
          <w:numId w:val="8"/>
        </w:numPr>
        <w:spacing w:after="0" w:line="240" w:lineRule="auto"/>
        <w:jc w:val="both"/>
        <w:rPr>
          <w:rFonts w:cs="Calibri"/>
        </w:rPr>
      </w:pPr>
      <w:r w:rsidRPr="00455976">
        <w:rPr>
          <w:rFonts w:cs="Calibri"/>
        </w:rPr>
        <w:t>Personal and social development, well-being and cultural diversity</w:t>
      </w:r>
    </w:p>
    <w:p w14:paraId="4841A11B" w14:textId="77777777" w:rsidR="00CA1397" w:rsidRPr="00455976" w:rsidRDefault="00CA1397" w:rsidP="00324AA8">
      <w:pPr>
        <w:numPr>
          <w:ilvl w:val="0"/>
          <w:numId w:val="8"/>
        </w:numPr>
        <w:spacing w:after="0" w:line="240" w:lineRule="auto"/>
        <w:jc w:val="both"/>
        <w:rPr>
          <w:rFonts w:cs="Calibri"/>
        </w:rPr>
      </w:pPr>
      <w:r w:rsidRPr="00455976">
        <w:rPr>
          <w:rFonts w:cs="Calibri"/>
        </w:rPr>
        <w:t>Language, literacy and communication skills</w:t>
      </w:r>
    </w:p>
    <w:p w14:paraId="18CE65CC" w14:textId="77777777" w:rsidR="00CA1397" w:rsidRPr="00455976" w:rsidRDefault="00CA1397" w:rsidP="00324AA8">
      <w:pPr>
        <w:numPr>
          <w:ilvl w:val="0"/>
          <w:numId w:val="8"/>
        </w:numPr>
        <w:spacing w:after="0" w:line="240" w:lineRule="auto"/>
        <w:jc w:val="both"/>
        <w:rPr>
          <w:rFonts w:cs="Calibri"/>
        </w:rPr>
      </w:pPr>
      <w:r w:rsidRPr="00455976">
        <w:rPr>
          <w:rFonts w:cs="Calibri"/>
        </w:rPr>
        <w:t>Mathematical development</w:t>
      </w:r>
    </w:p>
    <w:p w14:paraId="4124068C" w14:textId="77777777" w:rsidR="00CA1397" w:rsidRPr="00455976" w:rsidRDefault="00CA1397" w:rsidP="00324AA8">
      <w:pPr>
        <w:spacing w:before="240"/>
        <w:jc w:val="both"/>
        <w:rPr>
          <w:rFonts w:cs="Calibri"/>
        </w:rPr>
      </w:pPr>
      <w:r w:rsidRPr="00455976">
        <w:rPr>
          <w:rFonts w:cs="Calibri"/>
        </w:rPr>
        <w:t>For Y6 pupils, the expected level of attainment is National Curriculum Level 4. Pupils</w:t>
      </w:r>
      <w:r w:rsidR="00B00260">
        <w:rPr>
          <w:rFonts w:cs="Calibri"/>
        </w:rPr>
        <w:t xml:space="preserve"> are assessed in English, Maths, </w:t>
      </w:r>
      <w:r w:rsidRPr="00455976">
        <w:rPr>
          <w:rFonts w:cs="Calibri"/>
        </w:rPr>
        <w:t>Science</w:t>
      </w:r>
      <w:r w:rsidR="00B00260">
        <w:rPr>
          <w:rFonts w:cs="Calibri"/>
        </w:rPr>
        <w:t xml:space="preserve"> and Welsh</w:t>
      </w:r>
      <w:r w:rsidRPr="00455976">
        <w:rPr>
          <w:rFonts w:cs="Calibri"/>
        </w:rPr>
        <w:t xml:space="preserve">. </w:t>
      </w:r>
    </w:p>
    <w:p w14:paraId="1E1BEE9F" w14:textId="77777777" w:rsidR="00A41B03" w:rsidRDefault="00CA1397" w:rsidP="00324AA8">
      <w:pPr>
        <w:jc w:val="both"/>
        <w:rPr>
          <w:rFonts w:cs="Calibri"/>
          <w:b/>
        </w:rPr>
      </w:pPr>
      <w:r w:rsidRPr="00455976">
        <w:rPr>
          <w:rFonts w:cs="Calibri"/>
        </w:rPr>
        <w:t>There is also comparative information provided showing how the pupils at Caerleon Lodge Hill Infant and Junior Schools performed in relation to pupils nationally, locally and those in the same socio-economic group (known as our “family schools”). Comparative data is also provided relating to pupils achieving above the expected levels at Foundation Phase (Outcome 6) and at KS2 (Level 5).</w:t>
      </w:r>
      <w:r w:rsidR="00A41B03" w:rsidRPr="00A41B03">
        <w:rPr>
          <w:rFonts w:cs="Calibri"/>
          <w:b/>
        </w:rPr>
        <w:t xml:space="preserve"> </w:t>
      </w:r>
    </w:p>
    <w:p w14:paraId="309E015C" w14:textId="77777777" w:rsidR="00A41B03" w:rsidRDefault="00A41B03" w:rsidP="00A41B03">
      <w:pPr>
        <w:rPr>
          <w:rFonts w:cs="Calibri"/>
          <w:b/>
        </w:rPr>
      </w:pPr>
    </w:p>
    <w:p w14:paraId="38A6F7B8" w14:textId="77777777" w:rsidR="001F64AC" w:rsidRDefault="002F5458" w:rsidP="00A41B03">
      <w:pPr>
        <w:rPr>
          <w:rFonts w:cs="Calibri"/>
          <w:b/>
        </w:rPr>
      </w:pPr>
      <w:r>
        <w:rPr>
          <w:noProof/>
        </w:rPr>
        <w:pict w14:anchorId="3DC72FEB">
          <v:shape id="_x0000_s1151" type="#_x0000_t75" style="position:absolute;margin-left:-21.65pt;margin-top:15.95pt;width:182.4pt;height:137.25pt;z-index:251688448;mso-position-horizontal-relative:text;mso-position-vertical-relative:text">
            <v:imagedata r:id="rId15" o:title="IMG_2134"/>
            <w10:wrap type="square"/>
          </v:shape>
        </w:pict>
      </w:r>
    </w:p>
    <w:p w14:paraId="787A2AC0" w14:textId="77777777" w:rsidR="009371FC" w:rsidRDefault="00E76B45" w:rsidP="00A41B03">
      <w:pPr>
        <w:rPr>
          <w:rFonts w:cs="Calibri"/>
          <w:b/>
        </w:rPr>
      </w:pPr>
      <w:r>
        <w:rPr>
          <w:rFonts w:cs="Calibri"/>
          <w:b/>
        </w:rPr>
        <w:t xml:space="preserve">       </w:t>
      </w:r>
      <w:r w:rsidR="00933405">
        <w:rPr>
          <w:rFonts w:cs="Calibri"/>
          <w:b/>
        </w:rPr>
        <w:t xml:space="preserve">Learning is fun!! </w:t>
      </w:r>
    </w:p>
    <w:p w14:paraId="01C710F3" w14:textId="77777777" w:rsidR="001F64AC" w:rsidRDefault="001F64AC" w:rsidP="00A41B03">
      <w:pPr>
        <w:rPr>
          <w:rFonts w:cs="Calibri"/>
          <w:b/>
        </w:rPr>
      </w:pPr>
    </w:p>
    <w:p w14:paraId="4CE1DDDE" w14:textId="77777777" w:rsidR="001F64AC" w:rsidRDefault="002F5458" w:rsidP="00A41B03">
      <w:pPr>
        <w:rPr>
          <w:rFonts w:cs="Calibri"/>
          <w:b/>
        </w:rPr>
      </w:pPr>
      <w:r>
        <w:rPr>
          <w:noProof/>
        </w:rPr>
        <w:pict w14:anchorId="1D8629AF">
          <v:shape id="_x0000_s1149" type="#_x0000_t75" style="position:absolute;margin-left:-24.25pt;margin-top:8.7pt;width:178.05pt;height:133.15pt;z-index:-251632128;mso-position-horizontal-relative:text;mso-position-vertical-relative:text" wrapcoords="-94 0 -94 21474 21600 21474 21600 0 -94 0">
            <v:imagedata r:id="rId16" o:title="baking welsh cakes"/>
            <w10:wrap type="square"/>
          </v:shape>
        </w:pict>
      </w:r>
    </w:p>
    <w:p w14:paraId="10097235" w14:textId="77777777" w:rsidR="001F64AC" w:rsidRDefault="001F64AC" w:rsidP="00A41B03">
      <w:pPr>
        <w:rPr>
          <w:rFonts w:cs="Calibri"/>
          <w:b/>
        </w:rPr>
      </w:pPr>
    </w:p>
    <w:p w14:paraId="556F1C97" w14:textId="77777777" w:rsidR="001F64AC" w:rsidRDefault="001F64AC" w:rsidP="00A41B03">
      <w:pPr>
        <w:rPr>
          <w:rFonts w:cs="Calibri"/>
          <w:b/>
        </w:rPr>
      </w:pPr>
    </w:p>
    <w:p w14:paraId="22A8B5AF" w14:textId="77777777" w:rsidR="001F64AC" w:rsidRDefault="002F5458" w:rsidP="00A41B03">
      <w:pPr>
        <w:rPr>
          <w:rFonts w:cs="Calibri"/>
          <w:b/>
        </w:rPr>
      </w:pPr>
      <w:r>
        <w:rPr>
          <w:noProof/>
        </w:rPr>
        <w:pict w14:anchorId="3EF9D3D9">
          <v:shape id="_x0000_s1150" type="#_x0000_t75" style="position:absolute;margin-left:-30.1pt;margin-top:9.65pt;width:170.85pt;height:127.5pt;z-index:251686400;mso-position-horizontal-relative:text;mso-position-vertical-relative:text">
            <v:imagedata r:id="rId17" o:title="welsh yr 1 (1)"/>
            <w10:wrap type="square"/>
          </v:shape>
        </w:pict>
      </w:r>
    </w:p>
    <w:p w14:paraId="3D4EB279" w14:textId="77777777" w:rsidR="001F64AC" w:rsidRDefault="001F64AC" w:rsidP="00A41B03">
      <w:pPr>
        <w:rPr>
          <w:rFonts w:cs="Calibri"/>
          <w:b/>
        </w:rPr>
      </w:pPr>
    </w:p>
    <w:p w14:paraId="0F2192C4" w14:textId="77777777" w:rsidR="001F64AC" w:rsidRDefault="001F64AC" w:rsidP="00A41B03">
      <w:pPr>
        <w:rPr>
          <w:rFonts w:cs="Calibri"/>
          <w:b/>
        </w:rPr>
      </w:pPr>
    </w:p>
    <w:p w14:paraId="160835A2" w14:textId="77777777" w:rsidR="001F64AC" w:rsidRDefault="001F64AC" w:rsidP="00A41B03">
      <w:pPr>
        <w:rPr>
          <w:rFonts w:cs="Calibri"/>
          <w:b/>
        </w:rPr>
      </w:pPr>
      <w:r>
        <w:rPr>
          <w:rFonts w:cs="Calibri"/>
          <w:b/>
        </w:rPr>
        <w:t>The children enjoy our varied curriculum in school and on curriculum enhancing visits.</w:t>
      </w:r>
    </w:p>
    <w:p w14:paraId="53FE45D1" w14:textId="77777777" w:rsidR="001F64AC" w:rsidRDefault="001F64AC" w:rsidP="00A41B03">
      <w:pPr>
        <w:rPr>
          <w:rFonts w:cs="Calibri"/>
          <w:b/>
        </w:rPr>
      </w:pPr>
    </w:p>
    <w:p w14:paraId="6BF279E2" w14:textId="54FF72E5" w:rsidR="001C7CFB" w:rsidRPr="001C7CFB" w:rsidRDefault="001C7CFB" w:rsidP="001C7CFB">
      <w:pPr>
        <w:pStyle w:val="Standard"/>
        <w:pageBreakBefore/>
        <w:rPr>
          <w:rFonts w:ascii="Arial" w:hAnsi="Arial" w:cs="Arial"/>
          <w:b/>
          <w:bCs/>
          <w:sz w:val="20"/>
          <w:szCs w:val="20"/>
          <w:u w:val="single"/>
        </w:rPr>
      </w:pPr>
      <w:r w:rsidRPr="001C7CFB">
        <w:rPr>
          <w:rFonts w:ascii="Arial" w:hAnsi="Arial" w:cs="Arial"/>
          <w:b/>
          <w:bCs/>
          <w:sz w:val="20"/>
          <w:szCs w:val="20"/>
          <w:u w:val="single"/>
        </w:rPr>
        <w:lastRenderedPageBreak/>
        <w:t>Data for 2016 for LA and Wales comparative information</w:t>
      </w:r>
    </w:p>
    <w:p w14:paraId="503ACD9C" w14:textId="77777777" w:rsidR="001C7CFB" w:rsidRPr="001C7CFB" w:rsidRDefault="001C7CFB" w:rsidP="001C7CFB">
      <w:pPr>
        <w:pStyle w:val="Standard"/>
        <w:rPr>
          <w:rFonts w:ascii="Arial" w:hAnsi="Arial" w:cs="Arial"/>
          <w:b/>
          <w:bCs/>
          <w:sz w:val="20"/>
          <w:szCs w:val="20"/>
        </w:rPr>
      </w:pPr>
    </w:p>
    <w:p w14:paraId="7AEEB2E8" w14:textId="77777777" w:rsidR="001C7CFB" w:rsidRPr="001C7CFB" w:rsidRDefault="001C7CFB" w:rsidP="001C7CFB">
      <w:pPr>
        <w:jc w:val="center"/>
        <w:rPr>
          <w:rFonts w:ascii="Arial" w:hAnsi="Arial" w:cs="Arial"/>
          <w:b/>
          <w:sz w:val="20"/>
          <w:szCs w:val="20"/>
        </w:rPr>
      </w:pPr>
      <w:r w:rsidRPr="001C7CFB">
        <w:rPr>
          <w:rFonts w:ascii="Arial" w:hAnsi="Arial" w:cs="Arial"/>
          <w:b/>
          <w:sz w:val="20"/>
          <w:szCs w:val="20"/>
        </w:rPr>
        <w:t>This report uses data for 2016 for LA and Wales comparative information</w:t>
      </w:r>
    </w:p>
    <w:p w14:paraId="2150E6C2" w14:textId="77777777" w:rsidR="001C7CFB" w:rsidRPr="001C7CFB" w:rsidRDefault="001C7CFB" w:rsidP="001C7CFB">
      <w:pPr>
        <w:jc w:val="center"/>
        <w:rPr>
          <w:rFonts w:ascii="Arial" w:hAnsi="Arial" w:cs="Arial"/>
          <w:b/>
          <w:sz w:val="20"/>
          <w:szCs w:val="20"/>
        </w:rPr>
      </w:pPr>
      <w:r w:rsidRPr="001C7CFB">
        <w:rPr>
          <w:rFonts w:ascii="Arial" w:hAnsi="Arial" w:cs="Arial"/>
          <w:b/>
          <w:sz w:val="20"/>
          <w:szCs w:val="20"/>
        </w:rPr>
        <w:t>School comparative information: Foundation Phase Outcomes 2016 with benchmarking</w:t>
      </w:r>
    </w:p>
    <w:p w14:paraId="37B15347" w14:textId="77777777" w:rsidR="001C7CFB" w:rsidRPr="001C7CFB" w:rsidRDefault="001C7CFB" w:rsidP="001C7CFB">
      <w:pPr>
        <w:rPr>
          <w:rFonts w:ascii="Arial" w:hAnsi="Arial" w:cs="Arial"/>
          <w:b/>
          <w:sz w:val="20"/>
          <w:szCs w:val="20"/>
        </w:rPr>
      </w:pPr>
      <w:r w:rsidRPr="001C7CFB">
        <w:rPr>
          <w:rFonts w:ascii="Arial" w:hAnsi="Arial" w:cs="Arial"/>
          <w:b/>
          <w:sz w:val="20"/>
          <w:szCs w:val="20"/>
        </w:rPr>
        <w:t>Percentage of boys, girls, and pupils achieving at least the expected outcome (Outcome 5+):</w:t>
      </w:r>
    </w:p>
    <w:p w14:paraId="28D4AA7A" w14:textId="77777777" w:rsidR="001C7CFB" w:rsidRPr="001C7CFB" w:rsidRDefault="001C7CFB" w:rsidP="001C7CFB">
      <w:pPr>
        <w:rPr>
          <w:rFonts w:ascii="Arial" w:hAnsi="Arial" w:cs="Arial"/>
          <w:b/>
          <w:sz w:val="20"/>
          <w:szCs w:val="20"/>
        </w:rPr>
      </w:pPr>
    </w:p>
    <w:p w14:paraId="019CE271" w14:textId="2697E5E7" w:rsidR="001C7CFB" w:rsidRPr="00606100" w:rsidRDefault="002F5458" w:rsidP="001C7CFB">
      <w:pPr>
        <w:pStyle w:val="Standard"/>
        <w:jc w:val="center"/>
        <w:rPr>
          <w:rFonts w:ascii="Arial" w:hAnsi="Arial" w:cs="Arial"/>
          <w:i/>
          <w:iCs/>
          <w:u w:val="single"/>
        </w:rPr>
      </w:pPr>
      <w:r>
        <w:rPr>
          <w:rFonts w:ascii="Arial" w:hAnsi="Arial" w:cs="Arial"/>
          <w:i/>
          <w:noProof/>
          <w:sz w:val="20"/>
          <w:szCs w:val="20"/>
          <w:u w:val="single"/>
          <w:lang w:eastAsia="en-GB"/>
        </w:rPr>
        <w:pict w14:anchorId="6E826F7C">
          <v:shape id="_x0000_i1030" type="#_x0000_t75" style="width:410.25pt;height:8in;visibility:visible;mso-wrap-style:square">
            <v:imagedata r:id="rId18" o:title=""/>
          </v:shape>
        </w:pict>
      </w:r>
    </w:p>
    <w:p w14:paraId="6B7A272C" w14:textId="77777777" w:rsidR="001C7CFB" w:rsidRPr="00606100" w:rsidRDefault="001C7CFB" w:rsidP="001C7CFB">
      <w:pPr>
        <w:pStyle w:val="Standard"/>
        <w:pageBreakBefore/>
        <w:rPr>
          <w:rFonts w:ascii="Arial" w:hAnsi="Arial" w:cs="Arial"/>
          <w:b/>
          <w:bCs/>
          <w:sz w:val="22"/>
          <w:szCs w:val="22"/>
          <w:u w:val="single"/>
        </w:rPr>
      </w:pPr>
      <w:r w:rsidRPr="00606100">
        <w:rPr>
          <w:rFonts w:ascii="Arial" w:hAnsi="Arial" w:cs="Arial"/>
          <w:b/>
          <w:bCs/>
          <w:sz w:val="22"/>
          <w:szCs w:val="22"/>
          <w:u w:val="single"/>
        </w:rPr>
        <w:lastRenderedPageBreak/>
        <w:t>Data for 201</w:t>
      </w:r>
      <w:r>
        <w:rPr>
          <w:rFonts w:ascii="Arial" w:hAnsi="Arial" w:cs="Arial"/>
          <w:b/>
          <w:bCs/>
          <w:sz w:val="22"/>
          <w:szCs w:val="22"/>
          <w:u w:val="single"/>
        </w:rPr>
        <w:t>6</w:t>
      </w:r>
      <w:r w:rsidRPr="00606100">
        <w:rPr>
          <w:rFonts w:ascii="Arial" w:hAnsi="Arial" w:cs="Arial"/>
          <w:b/>
          <w:bCs/>
          <w:sz w:val="22"/>
          <w:szCs w:val="22"/>
          <w:u w:val="single"/>
        </w:rPr>
        <w:t xml:space="preserve"> for LA and Wales comparative information</w:t>
      </w:r>
    </w:p>
    <w:p w14:paraId="483DC07D" w14:textId="77777777" w:rsidR="001C7CFB" w:rsidRPr="00606100" w:rsidRDefault="001C7CFB" w:rsidP="001C7CFB">
      <w:pPr>
        <w:pStyle w:val="Standard"/>
        <w:rPr>
          <w:rFonts w:ascii="Arial" w:hAnsi="Arial" w:cs="Arial"/>
          <w:b/>
          <w:bCs/>
          <w:sz w:val="22"/>
          <w:szCs w:val="22"/>
        </w:rPr>
      </w:pPr>
    </w:p>
    <w:p w14:paraId="040E5ED8" w14:textId="77777777" w:rsidR="001C7CFB" w:rsidRPr="00606100" w:rsidRDefault="001C7CFB" w:rsidP="001C7CFB">
      <w:pPr>
        <w:jc w:val="center"/>
        <w:rPr>
          <w:rFonts w:ascii="Arial" w:hAnsi="Arial" w:cs="Arial"/>
          <w:b/>
          <w:sz w:val="20"/>
          <w:szCs w:val="20"/>
        </w:rPr>
      </w:pPr>
      <w:r w:rsidRPr="00606100">
        <w:rPr>
          <w:rFonts w:ascii="Arial" w:hAnsi="Arial" w:cs="Arial"/>
          <w:b/>
          <w:sz w:val="20"/>
          <w:szCs w:val="20"/>
        </w:rPr>
        <w:t>This report uses data for 201</w:t>
      </w:r>
      <w:r>
        <w:rPr>
          <w:rFonts w:ascii="Arial" w:hAnsi="Arial" w:cs="Arial"/>
          <w:b/>
          <w:sz w:val="20"/>
          <w:szCs w:val="20"/>
        </w:rPr>
        <w:t>6</w:t>
      </w:r>
      <w:r w:rsidRPr="00606100">
        <w:rPr>
          <w:rFonts w:ascii="Arial" w:hAnsi="Arial" w:cs="Arial"/>
          <w:b/>
          <w:sz w:val="20"/>
          <w:szCs w:val="20"/>
        </w:rPr>
        <w:t xml:space="preserve"> for LA and Wales comparative information</w:t>
      </w:r>
    </w:p>
    <w:p w14:paraId="3659395E" w14:textId="77777777" w:rsidR="001C7CFB" w:rsidRPr="00606100" w:rsidRDefault="001C7CFB" w:rsidP="001C7CFB">
      <w:pPr>
        <w:jc w:val="center"/>
        <w:rPr>
          <w:rFonts w:ascii="Arial" w:hAnsi="Arial" w:cs="Arial"/>
          <w:b/>
          <w:sz w:val="20"/>
          <w:szCs w:val="20"/>
        </w:rPr>
      </w:pPr>
      <w:r w:rsidRPr="00606100">
        <w:rPr>
          <w:rFonts w:ascii="Arial" w:hAnsi="Arial" w:cs="Arial"/>
          <w:b/>
          <w:sz w:val="20"/>
          <w:szCs w:val="20"/>
        </w:rPr>
        <w:t>School comparative information: National Curriculum Assessments 201</w:t>
      </w:r>
      <w:r>
        <w:rPr>
          <w:rFonts w:ascii="Arial" w:hAnsi="Arial" w:cs="Arial"/>
          <w:b/>
          <w:sz w:val="20"/>
          <w:szCs w:val="20"/>
        </w:rPr>
        <w:t>6</w:t>
      </w:r>
      <w:r w:rsidRPr="00606100">
        <w:rPr>
          <w:rFonts w:ascii="Arial" w:hAnsi="Arial" w:cs="Arial"/>
          <w:b/>
          <w:sz w:val="20"/>
          <w:szCs w:val="20"/>
        </w:rPr>
        <w:t xml:space="preserve"> with benchmarking Key Stage 2</w:t>
      </w:r>
    </w:p>
    <w:p w14:paraId="17FAAE22" w14:textId="77777777" w:rsidR="001C7CFB" w:rsidRPr="00606100" w:rsidRDefault="001C7CFB" w:rsidP="001C7CFB">
      <w:pPr>
        <w:rPr>
          <w:rFonts w:ascii="Arial" w:hAnsi="Arial" w:cs="Arial"/>
          <w:b/>
          <w:sz w:val="20"/>
          <w:szCs w:val="20"/>
        </w:rPr>
      </w:pPr>
      <w:r w:rsidRPr="00606100">
        <w:rPr>
          <w:rFonts w:ascii="Arial" w:hAnsi="Arial" w:cs="Arial"/>
          <w:b/>
          <w:sz w:val="20"/>
          <w:szCs w:val="20"/>
        </w:rPr>
        <w:t>Percentage of boys, girls, and pupils achieving at least the expected level (Level 4+):</w:t>
      </w:r>
    </w:p>
    <w:p w14:paraId="4CC0572E" w14:textId="733514F9" w:rsidR="001C7CFB" w:rsidRPr="00606100" w:rsidRDefault="002F5458" w:rsidP="001C7CFB">
      <w:pPr>
        <w:jc w:val="center"/>
        <w:rPr>
          <w:b/>
        </w:rPr>
      </w:pPr>
      <w:r>
        <w:rPr>
          <w:b/>
          <w:noProof/>
          <w:lang w:eastAsia="en-GB"/>
        </w:rPr>
        <w:pict w14:anchorId="6B42894F">
          <v:shape id="Picture 4" o:spid="_x0000_i1031" type="#_x0000_t75" style="width:6in;height:582.75pt;visibility:visible;mso-wrap-style:square">
            <v:imagedata r:id="rId19" o:title=""/>
          </v:shape>
        </w:pict>
      </w:r>
    </w:p>
    <w:p w14:paraId="7360D6BE" w14:textId="77777777" w:rsidR="001C7CFB" w:rsidRPr="00606100" w:rsidRDefault="001C7CFB" w:rsidP="001C7CFB">
      <w:pPr>
        <w:pStyle w:val="Standard"/>
        <w:pageBreakBefore/>
        <w:rPr>
          <w:rFonts w:ascii="Arial" w:hAnsi="Arial" w:cs="Arial"/>
          <w:b/>
          <w:bCs/>
          <w:sz w:val="22"/>
          <w:szCs w:val="22"/>
          <w:u w:val="single"/>
        </w:rPr>
      </w:pPr>
      <w:r w:rsidRPr="00606100">
        <w:rPr>
          <w:rFonts w:ascii="Arial" w:hAnsi="Arial" w:cs="Arial"/>
          <w:b/>
          <w:bCs/>
          <w:sz w:val="22"/>
          <w:szCs w:val="22"/>
          <w:u w:val="single"/>
        </w:rPr>
        <w:lastRenderedPageBreak/>
        <w:t>Benchmarking</w:t>
      </w:r>
    </w:p>
    <w:p w14:paraId="651B2BFC" w14:textId="77777777" w:rsidR="001C7CFB" w:rsidRPr="00606100" w:rsidRDefault="001C7CFB" w:rsidP="001C7CFB">
      <w:pPr>
        <w:pStyle w:val="Standard"/>
        <w:rPr>
          <w:rFonts w:ascii="Arial" w:hAnsi="Arial" w:cs="Arial"/>
          <w:b/>
          <w:bCs/>
          <w:sz w:val="22"/>
          <w:szCs w:val="22"/>
          <w:u w:val="single"/>
        </w:rPr>
      </w:pPr>
      <w:r w:rsidRPr="00606100">
        <w:rPr>
          <w:rFonts w:ascii="Arial" w:hAnsi="Arial" w:cs="Arial"/>
          <w:b/>
          <w:bCs/>
          <w:sz w:val="22"/>
          <w:szCs w:val="22"/>
          <w:u w:val="single"/>
        </w:rPr>
        <w:t>% pupils achieving Level 4+ and Level 5+ by position within the relevant FSM benchmarking group</w:t>
      </w:r>
    </w:p>
    <w:p w14:paraId="5E735137" w14:textId="77777777" w:rsidR="001C7CFB" w:rsidRPr="00035539" w:rsidRDefault="001C7CFB" w:rsidP="001C7CFB">
      <w:pPr>
        <w:pStyle w:val="Standard"/>
      </w:pPr>
    </w:p>
    <w:p w14:paraId="08FF8FB0" w14:textId="77777777" w:rsidR="001C7CFB" w:rsidRPr="00035539" w:rsidRDefault="001C7CFB" w:rsidP="001C7CFB">
      <w:pPr>
        <w:pStyle w:val="Standard"/>
        <w:rPr>
          <w:b/>
          <w:bCs/>
        </w:rPr>
      </w:pPr>
      <w:r w:rsidRPr="00035539">
        <w:rPr>
          <w:b/>
          <w:bCs/>
        </w:rPr>
        <w:t>L4+ English</w:t>
      </w:r>
    </w:p>
    <w:p w14:paraId="4F380B35" w14:textId="2BDA6E8B" w:rsidR="001C7CFB" w:rsidRDefault="002F5458" w:rsidP="001C7CFB">
      <w:pPr>
        <w:pStyle w:val="Standard"/>
      </w:pPr>
      <w:r>
        <w:rPr>
          <w:noProof/>
          <w:lang w:eastAsia="en-GB"/>
        </w:rPr>
        <w:pict w14:anchorId="52052E9F">
          <v:shape id="Picture 6" o:spid="_x0000_i1032" type="#_x0000_t75" style="width:460.5pt;height:115.5pt;visibility:visible;mso-wrap-style:square">
            <v:imagedata r:id="rId20" o:title="" gain="1.5625" blacklevel="-6554f"/>
          </v:shape>
        </w:pict>
      </w:r>
    </w:p>
    <w:p w14:paraId="3412D9E7" w14:textId="0FD4F1E3" w:rsidR="001C7CFB" w:rsidRPr="00035539" w:rsidRDefault="002F5458" w:rsidP="001C7CFB">
      <w:pPr>
        <w:pStyle w:val="Standard"/>
        <w:jc w:val="center"/>
      </w:pPr>
      <w:r>
        <w:rPr>
          <w:noProof/>
          <w:lang w:eastAsia="en-GB"/>
        </w:rPr>
        <w:pict w14:anchorId="5CDC7081">
          <v:shape id="Picture 7" o:spid="_x0000_i1033" type="#_x0000_t75" style="width:460.5pt;height:201.75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">
            <v:imagedata r:id="rId21" o:title=""/>
          </v:shape>
        </w:pict>
      </w:r>
    </w:p>
    <w:p w14:paraId="523E511A" w14:textId="77777777" w:rsidR="001C7CFB" w:rsidRPr="00035539" w:rsidRDefault="001C7CFB" w:rsidP="001C7CFB">
      <w:pPr>
        <w:pStyle w:val="Standard"/>
        <w:rPr>
          <w:b/>
          <w:bCs/>
        </w:rPr>
      </w:pPr>
      <w:r w:rsidRPr="00035539">
        <w:rPr>
          <w:b/>
          <w:bCs/>
        </w:rPr>
        <w:t>L5+ English</w:t>
      </w:r>
    </w:p>
    <w:p w14:paraId="3BBA38A6" w14:textId="454CF48E" w:rsidR="001C7CFB" w:rsidRDefault="002F5458" w:rsidP="001C7CFB">
      <w:pPr>
        <w:pStyle w:val="Standard"/>
      </w:pPr>
      <w:r>
        <w:rPr>
          <w:noProof/>
          <w:lang w:eastAsia="en-GB"/>
        </w:rPr>
        <w:pict w14:anchorId="461240CE">
          <v:shape id="_x0000_i1034" type="#_x0000_t75" style="width:460.5pt;height:115.5pt;visibility:visible;mso-wrap-style:square">
            <v:imagedata r:id="rId22" o:title="" gain="1.5625" blacklevel="-6554f"/>
          </v:shape>
        </w:pict>
      </w:r>
    </w:p>
    <w:p w14:paraId="721C08DA" w14:textId="1CDFB9DF" w:rsidR="001C7CFB" w:rsidRPr="00035539" w:rsidRDefault="002F5458" w:rsidP="001C7CFB">
      <w:pPr>
        <w:pStyle w:val="Standard"/>
        <w:jc w:val="center"/>
      </w:pPr>
      <w:r>
        <w:rPr>
          <w:noProof/>
          <w:lang w:eastAsia="en-GB"/>
        </w:rPr>
        <w:pict w14:anchorId="79285F5F">
          <v:shape id="_x0000_i1035" type="#_x0000_t75" style="width:424.5pt;height:186.75pt;visibility:visible;mso-wrap-style:square">
            <v:imagedata r:id="rId23" o:title="" gain="109227f" blacklevel="-6554f"/>
          </v:shape>
        </w:pict>
      </w:r>
    </w:p>
    <w:p w14:paraId="1AF95012" w14:textId="77777777" w:rsidR="001C7CFB" w:rsidRPr="00035539" w:rsidRDefault="001C7CFB" w:rsidP="001C7CFB">
      <w:pPr>
        <w:pStyle w:val="Standard"/>
        <w:pageBreakBefore/>
        <w:rPr>
          <w:rFonts w:ascii="Arial" w:hAnsi="Arial" w:cs="Arial"/>
          <w:b/>
          <w:bCs/>
          <w:sz w:val="22"/>
          <w:szCs w:val="22"/>
          <w:u w:val="single"/>
        </w:rPr>
      </w:pPr>
      <w:r w:rsidRPr="00035539">
        <w:rPr>
          <w:rFonts w:ascii="Arial" w:hAnsi="Arial" w:cs="Arial"/>
          <w:b/>
          <w:bCs/>
          <w:sz w:val="22"/>
          <w:szCs w:val="22"/>
          <w:u w:val="single"/>
        </w:rPr>
        <w:lastRenderedPageBreak/>
        <w:t>Benchmarking</w:t>
      </w:r>
    </w:p>
    <w:p w14:paraId="69818A65" w14:textId="77777777" w:rsidR="001C7CFB" w:rsidRPr="00035539" w:rsidRDefault="001C7CFB" w:rsidP="001C7CFB">
      <w:pPr>
        <w:pStyle w:val="Standard"/>
        <w:rPr>
          <w:rFonts w:ascii="Arial" w:hAnsi="Arial" w:cs="Arial"/>
          <w:b/>
          <w:bCs/>
          <w:sz w:val="22"/>
          <w:szCs w:val="22"/>
          <w:u w:val="single"/>
        </w:rPr>
      </w:pPr>
      <w:r w:rsidRPr="00035539">
        <w:rPr>
          <w:rFonts w:ascii="Arial" w:hAnsi="Arial" w:cs="Arial"/>
          <w:b/>
          <w:bCs/>
          <w:sz w:val="22"/>
          <w:szCs w:val="22"/>
          <w:u w:val="single"/>
        </w:rPr>
        <w:t>% pupils achieving Level 4+ and Level 5+ by position within the relevant FSM benchmarking group</w:t>
      </w:r>
    </w:p>
    <w:p w14:paraId="29A725F3" w14:textId="77777777" w:rsidR="001C7CFB" w:rsidRPr="00035539" w:rsidRDefault="001C7CFB" w:rsidP="001C7CFB">
      <w:pPr>
        <w:pStyle w:val="Standard"/>
      </w:pPr>
    </w:p>
    <w:p w14:paraId="0C67AC47" w14:textId="77777777" w:rsidR="001C7CFB" w:rsidRPr="00035539" w:rsidRDefault="001C7CFB" w:rsidP="001C7CFB">
      <w:pPr>
        <w:pStyle w:val="Standard"/>
        <w:rPr>
          <w:b/>
          <w:bCs/>
        </w:rPr>
      </w:pPr>
      <w:r w:rsidRPr="00035539">
        <w:rPr>
          <w:b/>
          <w:bCs/>
        </w:rPr>
        <w:t>L4+ Mathematics</w:t>
      </w:r>
    </w:p>
    <w:p w14:paraId="0048E0D6" w14:textId="5D17714D" w:rsidR="001C7CFB" w:rsidRPr="00035539" w:rsidRDefault="002F5458" w:rsidP="001C7CFB">
      <w:pPr>
        <w:pStyle w:val="Standard"/>
        <w:jc w:val="center"/>
        <w:rPr>
          <w:b/>
          <w:bCs/>
        </w:rPr>
      </w:pPr>
      <w:r>
        <w:rPr>
          <w:b/>
          <w:noProof/>
          <w:lang w:eastAsia="en-GB"/>
        </w:rPr>
        <w:pict w14:anchorId="74A0EFAB">
          <v:shape id="Picture 10" o:spid="_x0000_i1036" type="#_x0000_t75" style="width:460.5pt;height:273.75pt;visibility:visible;mso-wrap-style:square">
            <v:imagedata r:id="rId24" o:title="" gain="1.5625" blacklevel="-6554f"/>
          </v:shape>
        </w:pict>
      </w:r>
    </w:p>
    <w:p w14:paraId="06E61856" w14:textId="77777777" w:rsidR="001C7CFB" w:rsidRPr="00035539" w:rsidRDefault="001C7CFB" w:rsidP="001C7CFB">
      <w:pPr>
        <w:pStyle w:val="Standard"/>
        <w:jc w:val="center"/>
        <w:rPr>
          <w:b/>
          <w:bCs/>
        </w:rPr>
      </w:pPr>
    </w:p>
    <w:p w14:paraId="44403D43" w14:textId="77777777" w:rsidR="001C7CFB" w:rsidRPr="00035539" w:rsidRDefault="001C7CFB" w:rsidP="001C7CFB">
      <w:pPr>
        <w:pStyle w:val="Standard"/>
        <w:jc w:val="center"/>
        <w:rPr>
          <w:b/>
          <w:bCs/>
        </w:rPr>
      </w:pPr>
    </w:p>
    <w:p w14:paraId="6F7B0706" w14:textId="77777777" w:rsidR="001C7CFB" w:rsidRPr="00035539" w:rsidRDefault="001C7CFB" w:rsidP="001C7CFB">
      <w:pPr>
        <w:pStyle w:val="Standard"/>
        <w:rPr>
          <w:b/>
          <w:bCs/>
        </w:rPr>
      </w:pPr>
      <w:r w:rsidRPr="00035539">
        <w:rPr>
          <w:b/>
          <w:bCs/>
        </w:rPr>
        <w:t>L5+ Mathematics</w:t>
      </w:r>
    </w:p>
    <w:p w14:paraId="5DC95DF9" w14:textId="77777777" w:rsidR="001C7CFB" w:rsidRPr="00035539" w:rsidRDefault="001C7CFB" w:rsidP="001C7CFB">
      <w:pPr>
        <w:pStyle w:val="Standard"/>
      </w:pPr>
    </w:p>
    <w:p w14:paraId="11270FC6" w14:textId="47A249BC" w:rsidR="001C7CFB" w:rsidRPr="00035539" w:rsidRDefault="002F5458" w:rsidP="001C7CFB">
      <w:pPr>
        <w:pStyle w:val="Standard"/>
      </w:pPr>
      <w:r>
        <w:rPr>
          <w:noProof/>
          <w:lang w:eastAsia="en-GB"/>
        </w:rPr>
        <w:pict w14:anchorId="0E8CB902">
          <v:shape id="Picture 11" o:spid="_x0000_i1037" type="#_x0000_t75" style="width:461.25pt;height:280.5pt;visibility:visible;mso-wrap-style:square">
            <v:imagedata r:id="rId25" o:title="" gain="1.5625" blacklevel="-6554f"/>
          </v:shape>
        </w:pict>
      </w:r>
    </w:p>
    <w:p w14:paraId="34AC74AB" w14:textId="77777777" w:rsidR="001C7CFB" w:rsidRPr="00035539" w:rsidRDefault="001C7CFB" w:rsidP="001C7CFB">
      <w:pPr>
        <w:pStyle w:val="Standard"/>
        <w:rPr>
          <w:rFonts w:ascii="Arial" w:hAnsi="Arial" w:cs="Arial"/>
          <w:b/>
          <w:bCs/>
          <w:sz w:val="22"/>
          <w:szCs w:val="22"/>
          <w:u w:val="single"/>
        </w:rPr>
      </w:pPr>
      <w:r>
        <w:rPr>
          <w:rFonts w:asciiTheme="minorHAnsi" w:hAnsiTheme="minorHAnsi" w:cstheme="minorHAnsi"/>
          <w:b/>
          <w:bCs/>
          <w:u w:val="single"/>
        </w:rPr>
        <w:br w:type="page"/>
      </w:r>
      <w:r w:rsidRPr="00035539">
        <w:rPr>
          <w:rFonts w:ascii="Arial" w:hAnsi="Arial" w:cs="Arial"/>
          <w:b/>
          <w:bCs/>
          <w:sz w:val="22"/>
          <w:szCs w:val="22"/>
          <w:u w:val="single"/>
        </w:rPr>
        <w:lastRenderedPageBreak/>
        <w:t>Benchmarking</w:t>
      </w:r>
    </w:p>
    <w:p w14:paraId="57048DB3" w14:textId="77777777" w:rsidR="001C7CFB" w:rsidRPr="00035539" w:rsidRDefault="001C7CFB" w:rsidP="001C7CFB">
      <w:pPr>
        <w:pStyle w:val="Standard"/>
        <w:rPr>
          <w:rFonts w:ascii="Arial" w:hAnsi="Arial" w:cs="Arial"/>
          <w:b/>
          <w:bCs/>
          <w:sz w:val="22"/>
          <w:szCs w:val="22"/>
          <w:u w:val="single"/>
        </w:rPr>
      </w:pPr>
      <w:r w:rsidRPr="00035539">
        <w:rPr>
          <w:rFonts w:ascii="Arial" w:hAnsi="Arial" w:cs="Arial"/>
          <w:b/>
          <w:bCs/>
          <w:sz w:val="22"/>
          <w:szCs w:val="22"/>
          <w:u w:val="single"/>
        </w:rPr>
        <w:t>% pupils achieving Level 4+ and Level 5+ by position within the relevant FSM benchmarking group</w:t>
      </w:r>
    </w:p>
    <w:p w14:paraId="64BCF41A" w14:textId="77777777" w:rsidR="001C7CFB" w:rsidRPr="00035539" w:rsidRDefault="001C7CFB" w:rsidP="001C7CFB">
      <w:pPr>
        <w:pStyle w:val="Standard"/>
      </w:pPr>
    </w:p>
    <w:p w14:paraId="3FED6EC0" w14:textId="77777777" w:rsidR="001C7CFB" w:rsidRPr="00035539" w:rsidRDefault="001C7CFB" w:rsidP="001C7CFB">
      <w:pPr>
        <w:pStyle w:val="Standard"/>
        <w:rPr>
          <w:b/>
          <w:bCs/>
        </w:rPr>
      </w:pPr>
      <w:r w:rsidRPr="00035539">
        <w:rPr>
          <w:b/>
          <w:bCs/>
        </w:rPr>
        <w:t>L4+ Science</w:t>
      </w:r>
    </w:p>
    <w:p w14:paraId="12BE8568" w14:textId="771BB314" w:rsidR="001C7CFB" w:rsidRPr="00035539" w:rsidRDefault="002F5458" w:rsidP="001C7CFB">
      <w:pPr>
        <w:pStyle w:val="Standard"/>
      </w:pPr>
      <w:r>
        <w:rPr>
          <w:noProof/>
          <w:lang w:eastAsia="en-GB"/>
        </w:rPr>
        <w:pict w14:anchorId="1CD6CA4D">
          <v:shape id="Picture 12" o:spid="_x0000_i1038" type="#_x0000_t75" style="width:460.5pt;height:281.25pt;visibility:visible;mso-wrap-style:square">
            <v:imagedata r:id="rId26" o:title="" gain="1.5625" blacklevel="-5243f"/>
          </v:shape>
        </w:pict>
      </w:r>
    </w:p>
    <w:p w14:paraId="3210AF76" w14:textId="77777777" w:rsidR="001C7CFB" w:rsidRPr="00035539" w:rsidRDefault="001C7CFB" w:rsidP="001C7CFB">
      <w:pPr>
        <w:pStyle w:val="Standard"/>
      </w:pPr>
    </w:p>
    <w:p w14:paraId="4528230D" w14:textId="77777777" w:rsidR="001C7CFB" w:rsidRPr="00035539" w:rsidRDefault="001C7CFB" w:rsidP="001C7CFB">
      <w:pPr>
        <w:pStyle w:val="Standard"/>
      </w:pPr>
    </w:p>
    <w:p w14:paraId="2FD573C1" w14:textId="77777777" w:rsidR="001C7CFB" w:rsidRPr="00035539" w:rsidRDefault="001C7CFB" w:rsidP="001C7CFB">
      <w:pPr>
        <w:pStyle w:val="Standard"/>
        <w:rPr>
          <w:b/>
          <w:bCs/>
        </w:rPr>
      </w:pPr>
      <w:r w:rsidRPr="00035539">
        <w:rPr>
          <w:b/>
          <w:bCs/>
        </w:rPr>
        <w:t>L5+ Science</w:t>
      </w:r>
    </w:p>
    <w:p w14:paraId="2AC67846" w14:textId="032FDEA7" w:rsidR="001C7CFB" w:rsidRPr="00035539" w:rsidRDefault="002F5458" w:rsidP="001C7CFB">
      <w:pPr>
        <w:pStyle w:val="Standard"/>
      </w:pPr>
      <w:r>
        <w:rPr>
          <w:noProof/>
          <w:lang w:eastAsia="en-GB"/>
        </w:rPr>
        <w:pict w14:anchorId="689DA781">
          <v:shape id="Picture 13" o:spid="_x0000_i1039" type="#_x0000_t75" style="width:461.25pt;height:280.5pt;visibility:visible;mso-wrap-style:square">
            <v:imagedata r:id="rId27" o:title="" gain="1.5625" blacklevel="-5898f"/>
          </v:shape>
        </w:pict>
      </w:r>
    </w:p>
    <w:p w14:paraId="13EDF828" w14:textId="77777777" w:rsidR="001C7CFB" w:rsidRPr="005747FC" w:rsidRDefault="001C7CFB" w:rsidP="001C7CFB">
      <w:pPr>
        <w:pStyle w:val="Standard"/>
        <w:rPr>
          <w:rFonts w:ascii="Arial" w:hAnsi="Arial" w:cs="Arial"/>
          <w:b/>
          <w:bCs/>
          <w:u w:val="single"/>
        </w:rPr>
      </w:pPr>
      <w:r>
        <w:rPr>
          <w:rFonts w:asciiTheme="minorHAnsi" w:hAnsiTheme="minorHAnsi" w:cstheme="minorHAnsi"/>
          <w:b/>
          <w:bCs/>
          <w:u w:val="single"/>
        </w:rPr>
        <w:br w:type="page"/>
      </w:r>
      <w:r w:rsidRPr="005747FC">
        <w:rPr>
          <w:rFonts w:ascii="Arial" w:hAnsi="Arial" w:cs="Arial"/>
          <w:b/>
          <w:bCs/>
          <w:u w:val="single"/>
        </w:rPr>
        <w:lastRenderedPageBreak/>
        <w:t>Benchmarking</w:t>
      </w:r>
    </w:p>
    <w:p w14:paraId="2B55C357" w14:textId="77777777" w:rsidR="001C7CFB" w:rsidRPr="005747FC" w:rsidRDefault="001C7CFB" w:rsidP="001C7CFB">
      <w:pPr>
        <w:pStyle w:val="Standard"/>
        <w:rPr>
          <w:rFonts w:ascii="Arial" w:hAnsi="Arial" w:cs="Arial"/>
          <w:b/>
          <w:bCs/>
          <w:u w:val="single"/>
        </w:rPr>
      </w:pPr>
      <w:r w:rsidRPr="005747FC">
        <w:rPr>
          <w:rFonts w:ascii="Arial" w:hAnsi="Arial" w:cs="Arial"/>
          <w:b/>
          <w:bCs/>
          <w:u w:val="single"/>
        </w:rPr>
        <w:t>% pupils achieving outcome 5+ and outcome 6+ by position within the relevant FSM benchmarking group</w:t>
      </w:r>
    </w:p>
    <w:p w14:paraId="1433ABE9" w14:textId="77777777" w:rsidR="001C7CFB" w:rsidRPr="005747FC" w:rsidRDefault="001C7CFB" w:rsidP="001C7CFB">
      <w:pPr>
        <w:pStyle w:val="Standard"/>
        <w:rPr>
          <w:rFonts w:ascii="Arial" w:hAnsi="Arial" w:cs="Arial"/>
        </w:rPr>
      </w:pPr>
    </w:p>
    <w:p w14:paraId="1D56D22D" w14:textId="77777777" w:rsidR="001C7CFB" w:rsidRPr="005747FC" w:rsidRDefault="001C7CFB" w:rsidP="001C7CFB">
      <w:pPr>
        <w:pStyle w:val="Standard"/>
        <w:rPr>
          <w:rFonts w:ascii="Arial" w:hAnsi="Arial" w:cs="Arial"/>
        </w:rPr>
      </w:pPr>
      <w:r w:rsidRPr="005747FC">
        <w:rPr>
          <w:rFonts w:ascii="Arial" w:hAnsi="Arial" w:cs="Arial"/>
        </w:rPr>
        <w:t>Outcome 5+ Language, Literacy and Communication Skills in English</w:t>
      </w:r>
    </w:p>
    <w:p w14:paraId="26C9DB98" w14:textId="4054A7FE" w:rsidR="001C7CFB" w:rsidRPr="005747FC" w:rsidRDefault="002F5458" w:rsidP="001C7CFB">
      <w:pPr>
        <w:pStyle w:val="Standard"/>
        <w:rPr>
          <w:rFonts w:ascii="Arial" w:hAnsi="Arial" w:cs="Arial"/>
        </w:rPr>
      </w:pPr>
      <w:r>
        <w:rPr>
          <w:rFonts w:ascii="Arial" w:hAnsi="Arial" w:cs="Arial"/>
          <w:noProof/>
          <w:lang w:eastAsia="en-GB"/>
        </w:rPr>
        <w:pict w14:anchorId="2731E616">
          <v:shape id="Picture 14" o:spid="_x0000_i1040" type="#_x0000_t75" style="width:460.5pt;height:302.25pt;visibility:visible;mso-wrap-style:square">
            <v:imagedata r:id="rId28" o:title="" gain="1.5625" blacklevel="-6554f"/>
          </v:shape>
        </w:pict>
      </w:r>
    </w:p>
    <w:p w14:paraId="28FA287E" w14:textId="77777777" w:rsidR="001C7CFB" w:rsidRPr="005747FC" w:rsidRDefault="001C7CFB" w:rsidP="001C7CFB">
      <w:pPr>
        <w:pStyle w:val="Standard"/>
        <w:rPr>
          <w:rFonts w:ascii="Arial" w:hAnsi="Arial" w:cs="Arial"/>
        </w:rPr>
      </w:pPr>
    </w:p>
    <w:p w14:paraId="1FF02E2F" w14:textId="77777777" w:rsidR="001C7CFB" w:rsidRPr="005747FC" w:rsidRDefault="001C7CFB" w:rsidP="001C7CFB">
      <w:pPr>
        <w:pStyle w:val="Standard"/>
        <w:rPr>
          <w:rFonts w:ascii="Arial" w:hAnsi="Arial" w:cs="Arial"/>
        </w:rPr>
      </w:pPr>
      <w:r w:rsidRPr="005747FC">
        <w:rPr>
          <w:rFonts w:ascii="Arial" w:hAnsi="Arial" w:cs="Arial"/>
        </w:rPr>
        <w:t>Outcome 6+ Language, Literacy and Communication Skills in English</w:t>
      </w:r>
    </w:p>
    <w:p w14:paraId="211859C2" w14:textId="77777777" w:rsidR="001C7CFB" w:rsidRPr="00BA5C1A" w:rsidRDefault="002F5458" w:rsidP="001C7CFB">
      <w:pPr>
        <w:pStyle w:val="Standard"/>
        <w:rPr>
          <w:rFonts w:ascii="Arial" w:hAnsi="Arial" w:cs="Arial"/>
          <w:b/>
          <w:bCs/>
          <w:u w:val="single"/>
        </w:rPr>
      </w:pPr>
      <w:r>
        <w:rPr>
          <w:rFonts w:ascii="Arial" w:hAnsi="Arial" w:cs="Arial"/>
          <w:noProof/>
          <w:lang w:eastAsia="en-GB"/>
        </w:rPr>
        <w:pict w14:anchorId="47458695">
          <v:shape id="Picture 15" o:spid="_x0000_i1041" type="#_x0000_t75" style="width:461.25pt;height:294.75pt;visibility:visible;mso-wrap-style:square">
            <v:imagedata r:id="rId29" o:title="" gain="1.5625" blacklevel="-6554f"/>
          </v:shape>
        </w:pict>
      </w:r>
      <w:r w:rsidR="00A41B03" w:rsidRPr="006A4F65">
        <w:rPr>
          <w:rFonts w:asciiTheme="minorHAnsi" w:hAnsiTheme="minorHAnsi" w:cstheme="minorHAnsi"/>
          <w:b/>
          <w:bCs/>
          <w:u w:val="single"/>
        </w:rPr>
        <w:br w:type="page"/>
      </w:r>
      <w:r w:rsidR="001C7CFB" w:rsidRPr="00BA5C1A">
        <w:rPr>
          <w:rFonts w:ascii="Arial" w:hAnsi="Arial" w:cs="Arial"/>
          <w:b/>
          <w:bCs/>
          <w:u w:val="single"/>
        </w:rPr>
        <w:lastRenderedPageBreak/>
        <w:t>Benchmarking</w:t>
      </w:r>
    </w:p>
    <w:p w14:paraId="3E3834F4" w14:textId="77777777" w:rsidR="001C7CFB" w:rsidRPr="00BA5C1A" w:rsidRDefault="001C7CFB" w:rsidP="001C7CFB">
      <w:pPr>
        <w:pStyle w:val="Standard"/>
        <w:rPr>
          <w:rFonts w:ascii="Arial" w:hAnsi="Arial" w:cs="Arial"/>
          <w:b/>
          <w:bCs/>
          <w:u w:val="single"/>
        </w:rPr>
      </w:pPr>
      <w:r w:rsidRPr="00BA5C1A">
        <w:rPr>
          <w:rFonts w:ascii="Arial" w:hAnsi="Arial" w:cs="Arial"/>
          <w:b/>
          <w:bCs/>
          <w:u w:val="single"/>
        </w:rPr>
        <w:t>% pupils achieving outcome 5+ and outcome 6+ by position within the relevant FSM benchmarking group</w:t>
      </w:r>
    </w:p>
    <w:p w14:paraId="0D544771" w14:textId="77777777" w:rsidR="001C7CFB" w:rsidRPr="00BA5C1A" w:rsidRDefault="001C7CFB" w:rsidP="001C7CFB">
      <w:pPr>
        <w:pStyle w:val="Standard"/>
        <w:rPr>
          <w:rFonts w:ascii="Arial" w:hAnsi="Arial" w:cs="Arial"/>
        </w:rPr>
      </w:pPr>
    </w:p>
    <w:p w14:paraId="75456282" w14:textId="77777777" w:rsidR="001C7CFB" w:rsidRPr="00BA5C1A" w:rsidRDefault="001C7CFB" w:rsidP="001C7CFB">
      <w:pPr>
        <w:pStyle w:val="Standard"/>
        <w:rPr>
          <w:rFonts w:ascii="Arial" w:hAnsi="Arial" w:cs="Arial"/>
        </w:rPr>
      </w:pPr>
      <w:r w:rsidRPr="00BA5C1A">
        <w:rPr>
          <w:rFonts w:ascii="Arial" w:hAnsi="Arial" w:cs="Arial"/>
        </w:rPr>
        <w:t>Outcome 5+ Mathematical Development</w:t>
      </w:r>
    </w:p>
    <w:p w14:paraId="01E118BB" w14:textId="000E29F6" w:rsidR="001C7CFB" w:rsidRPr="00BA5C1A" w:rsidRDefault="002F5458" w:rsidP="001C7CFB">
      <w:pPr>
        <w:pStyle w:val="Standard"/>
        <w:rPr>
          <w:rFonts w:ascii="Arial" w:hAnsi="Arial" w:cs="Arial"/>
        </w:rPr>
      </w:pPr>
      <w:r>
        <w:rPr>
          <w:rFonts w:ascii="Arial" w:hAnsi="Arial" w:cs="Arial"/>
          <w:noProof/>
          <w:lang w:eastAsia="en-GB"/>
        </w:rPr>
        <w:pict w14:anchorId="3CE6DF38">
          <v:shape id="Picture 16" o:spid="_x0000_i1042" type="#_x0000_t75" style="width:460.5pt;height:4in;visibility:visible;mso-wrap-style:square">
            <v:imagedata r:id="rId30" o:title="" gain="109227f" blacklevel="-6554f"/>
          </v:shape>
        </w:pict>
      </w:r>
    </w:p>
    <w:p w14:paraId="337E6905" w14:textId="77777777" w:rsidR="001C7CFB" w:rsidRPr="00BA5C1A" w:rsidRDefault="001C7CFB" w:rsidP="001C7CFB">
      <w:pPr>
        <w:pStyle w:val="Standard"/>
        <w:rPr>
          <w:rFonts w:ascii="Arial" w:hAnsi="Arial" w:cs="Arial"/>
        </w:rPr>
      </w:pPr>
    </w:p>
    <w:p w14:paraId="138FA94E" w14:textId="77777777" w:rsidR="001C7CFB" w:rsidRPr="00BA5C1A" w:rsidRDefault="001C7CFB" w:rsidP="001C7CFB">
      <w:pPr>
        <w:pStyle w:val="Standard"/>
        <w:rPr>
          <w:rFonts w:ascii="Arial" w:hAnsi="Arial" w:cs="Arial"/>
        </w:rPr>
      </w:pPr>
      <w:r w:rsidRPr="00BA5C1A">
        <w:rPr>
          <w:rFonts w:ascii="Arial" w:hAnsi="Arial" w:cs="Arial"/>
        </w:rPr>
        <w:t>Outcome 6+ Mathematical Development</w:t>
      </w:r>
    </w:p>
    <w:p w14:paraId="095EE091" w14:textId="6E7AAF93" w:rsidR="001C7CFB" w:rsidRPr="00BA5C1A" w:rsidRDefault="002F5458" w:rsidP="001C7CFB">
      <w:pPr>
        <w:pStyle w:val="Standard"/>
        <w:rPr>
          <w:rFonts w:ascii="Arial" w:hAnsi="Arial" w:cs="Arial"/>
        </w:rPr>
      </w:pPr>
      <w:r>
        <w:rPr>
          <w:rFonts w:ascii="Arial" w:hAnsi="Arial" w:cs="Arial"/>
          <w:noProof/>
          <w:lang w:eastAsia="en-GB"/>
        </w:rPr>
        <w:pict w14:anchorId="0B4B9AB4">
          <v:shape id="Picture 18" o:spid="_x0000_i1043" type="#_x0000_t75" style="width:461.25pt;height:295.5pt;visibility:visible;mso-wrap-style:square">
            <v:imagedata r:id="rId31" o:title="" gain="1.5625" blacklevel="-6554f"/>
          </v:shape>
        </w:pict>
      </w:r>
    </w:p>
    <w:p w14:paraId="62F1192E" w14:textId="77777777" w:rsidR="001C7CFB" w:rsidRDefault="001C7CFB" w:rsidP="001C7CFB">
      <w:pPr>
        <w:rPr>
          <w:rFonts w:asciiTheme="minorHAnsi" w:hAnsiTheme="minorHAnsi" w:cstheme="minorHAnsi"/>
          <w:b/>
          <w:bCs/>
          <w:u w:val="single"/>
        </w:rPr>
      </w:pPr>
    </w:p>
    <w:p w14:paraId="62B71D30" w14:textId="77777777" w:rsidR="001C7CFB" w:rsidRPr="00E75386" w:rsidRDefault="001C7CFB" w:rsidP="001C7CFB">
      <w:pPr>
        <w:pStyle w:val="Standard"/>
        <w:rPr>
          <w:rFonts w:ascii="Arial" w:hAnsi="Arial" w:cs="Arial"/>
          <w:b/>
          <w:bCs/>
          <w:u w:val="single"/>
        </w:rPr>
      </w:pPr>
      <w:r w:rsidRPr="00E75386">
        <w:rPr>
          <w:rFonts w:ascii="Arial" w:hAnsi="Arial" w:cs="Arial"/>
          <w:b/>
          <w:bCs/>
          <w:u w:val="single"/>
        </w:rPr>
        <w:lastRenderedPageBreak/>
        <w:t>Benchmarking</w:t>
      </w:r>
    </w:p>
    <w:p w14:paraId="25E79E18" w14:textId="77777777" w:rsidR="001C7CFB" w:rsidRPr="00E75386" w:rsidRDefault="001C7CFB" w:rsidP="001C7CFB">
      <w:pPr>
        <w:pStyle w:val="Standard"/>
        <w:rPr>
          <w:rFonts w:ascii="Arial" w:hAnsi="Arial" w:cs="Arial"/>
          <w:b/>
          <w:bCs/>
          <w:u w:val="single"/>
        </w:rPr>
      </w:pPr>
      <w:r w:rsidRPr="00E75386">
        <w:rPr>
          <w:rFonts w:ascii="Arial" w:hAnsi="Arial" w:cs="Arial"/>
          <w:b/>
          <w:bCs/>
          <w:u w:val="single"/>
        </w:rPr>
        <w:t>% pupils achieving outcome 5+ and outcome 6+ by position within the relevant FSM benchmarking group</w:t>
      </w:r>
    </w:p>
    <w:p w14:paraId="41A8C886" w14:textId="77777777" w:rsidR="001C7CFB" w:rsidRPr="00E75386" w:rsidRDefault="001C7CFB" w:rsidP="001C7CFB">
      <w:pPr>
        <w:pStyle w:val="Standard"/>
        <w:jc w:val="center"/>
        <w:rPr>
          <w:rFonts w:ascii="Arial" w:hAnsi="Arial" w:cs="Arial"/>
          <w:b/>
          <w:bCs/>
        </w:rPr>
      </w:pPr>
    </w:p>
    <w:p w14:paraId="0321934D" w14:textId="77777777" w:rsidR="001C7CFB" w:rsidRPr="00E75386" w:rsidRDefault="001C7CFB" w:rsidP="001C7CFB">
      <w:pPr>
        <w:pStyle w:val="Standard"/>
        <w:rPr>
          <w:rFonts w:ascii="Arial" w:hAnsi="Arial" w:cs="Arial"/>
        </w:rPr>
      </w:pPr>
      <w:r w:rsidRPr="00E75386">
        <w:rPr>
          <w:rFonts w:ascii="Arial" w:hAnsi="Arial" w:cs="Arial"/>
        </w:rPr>
        <w:t>Outcome 5+ Personal and Social Development, Well-Being and Cultural Diversity</w:t>
      </w:r>
    </w:p>
    <w:p w14:paraId="3A1CA38D" w14:textId="468B04FD" w:rsidR="001C7CFB" w:rsidRPr="00E75386" w:rsidRDefault="002F5458" w:rsidP="001C7CFB">
      <w:pPr>
        <w:pStyle w:val="Standard"/>
        <w:rPr>
          <w:rFonts w:ascii="Arial" w:hAnsi="Arial" w:cs="Arial"/>
        </w:rPr>
      </w:pPr>
      <w:r>
        <w:rPr>
          <w:rFonts w:ascii="Arial" w:hAnsi="Arial" w:cs="Arial"/>
          <w:noProof/>
          <w:lang w:eastAsia="en-GB"/>
        </w:rPr>
        <w:pict w14:anchorId="0FB8FB3D">
          <v:shape id="Picture 19" o:spid="_x0000_i1044" type="#_x0000_t75" style="width:461.25pt;height:280.5pt;visibility:visible;mso-wrap-style:square">
            <v:imagedata r:id="rId32" o:title="" gain="1.5625" blacklevel="-6554f"/>
          </v:shape>
        </w:pict>
      </w:r>
    </w:p>
    <w:p w14:paraId="77BB2300" w14:textId="77777777" w:rsidR="001C7CFB" w:rsidRPr="00E75386" w:rsidRDefault="001C7CFB" w:rsidP="001C7CFB">
      <w:pPr>
        <w:pStyle w:val="Standard"/>
        <w:rPr>
          <w:rFonts w:ascii="Arial" w:hAnsi="Arial" w:cs="Arial"/>
        </w:rPr>
      </w:pPr>
    </w:p>
    <w:p w14:paraId="613AB27B" w14:textId="77777777" w:rsidR="001C7CFB" w:rsidRPr="00E75386" w:rsidRDefault="001C7CFB" w:rsidP="001C7CFB">
      <w:pPr>
        <w:pStyle w:val="Standard"/>
        <w:rPr>
          <w:rFonts w:ascii="Arial" w:hAnsi="Arial" w:cs="Arial"/>
        </w:rPr>
      </w:pPr>
      <w:r w:rsidRPr="00E75386">
        <w:rPr>
          <w:rFonts w:ascii="Arial" w:hAnsi="Arial" w:cs="Arial"/>
        </w:rPr>
        <w:t>Outcome 6+ Personal and Social Development, Well-Being and Cultural Diversity</w:t>
      </w:r>
    </w:p>
    <w:p w14:paraId="23DDFFB6" w14:textId="5F39CA4C" w:rsidR="001C7CFB" w:rsidRPr="00E75386" w:rsidRDefault="002F5458" w:rsidP="001C7CFB">
      <w:pPr>
        <w:pStyle w:val="Standard"/>
      </w:pPr>
      <w:r>
        <w:rPr>
          <w:noProof/>
          <w:lang w:eastAsia="en-GB"/>
        </w:rPr>
        <w:pict w14:anchorId="24AB6B22">
          <v:shape id="Picture 20" o:spid="_x0000_i1045" type="#_x0000_t75" style="width:461.25pt;height:280.5pt;visibility:visible;mso-wrap-style:square">
            <v:imagedata r:id="rId33" o:title="" gain="1.5625" blacklevel="-6554f"/>
          </v:shape>
        </w:pict>
      </w:r>
    </w:p>
    <w:p w14:paraId="545EC428" w14:textId="684D2A8A" w:rsidR="0006722D" w:rsidRPr="00BE2C4A" w:rsidRDefault="001C7CFB" w:rsidP="00982646">
      <w:pPr>
        <w:rPr>
          <w:b/>
          <w:u w:val="single"/>
        </w:rPr>
      </w:pPr>
      <w:r>
        <w:rPr>
          <w:b/>
          <w:u w:val="single"/>
        </w:rPr>
        <w:br w:type="page"/>
      </w:r>
      <w:r w:rsidR="0006722D" w:rsidRPr="00BE2C4A">
        <w:rPr>
          <w:b/>
          <w:u w:val="single"/>
        </w:rPr>
        <w:lastRenderedPageBreak/>
        <w:t>Teaching, learning and curriculum</w:t>
      </w:r>
    </w:p>
    <w:p w14:paraId="5298045A" w14:textId="77777777" w:rsidR="0006722D" w:rsidRPr="00BE2C4A" w:rsidRDefault="0006722D" w:rsidP="009038EA">
      <w:pPr>
        <w:pStyle w:val="ListParagraph"/>
        <w:ind w:left="360"/>
        <w:rPr>
          <w:b/>
          <w:u w:val="single"/>
        </w:rPr>
      </w:pPr>
      <w:r w:rsidRPr="00BE2C4A">
        <w:rPr>
          <w:b/>
          <w:u w:val="single"/>
        </w:rPr>
        <w:t>Aims for Teaching and Learning</w:t>
      </w:r>
    </w:p>
    <w:p w14:paraId="2CEBD806" w14:textId="77777777" w:rsidR="0006722D" w:rsidRPr="00BE2C4A" w:rsidRDefault="0006722D" w:rsidP="00E91233">
      <w:pPr>
        <w:pStyle w:val="ListParagraph"/>
      </w:pPr>
    </w:p>
    <w:p w14:paraId="6ECB2429" w14:textId="77777777" w:rsidR="0006722D" w:rsidRPr="00BE2C4A" w:rsidRDefault="0006722D" w:rsidP="00324AA8">
      <w:pPr>
        <w:pStyle w:val="ListParagraph"/>
        <w:numPr>
          <w:ilvl w:val="0"/>
          <w:numId w:val="1"/>
        </w:numPr>
        <w:jc w:val="both"/>
      </w:pPr>
      <w:r w:rsidRPr="00BE2C4A">
        <w:t xml:space="preserve">To develop pupils as independent learners </w:t>
      </w:r>
    </w:p>
    <w:p w14:paraId="02372BC4" w14:textId="77777777" w:rsidR="0006722D" w:rsidRPr="00BE2C4A" w:rsidRDefault="0006722D" w:rsidP="00324AA8">
      <w:pPr>
        <w:pStyle w:val="ListParagraph"/>
        <w:numPr>
          <w:ilvl w:val="0"/>
          <w:numId w:val="1"/>
        </w:numPr>
        <w:jc w:val="both"/>
      </w:pPr>
      <w:r w:rsidRPr="00BE2C4A">
        <w:t>To help pupils acquire knowledge and skills relevant to life and employment in a fast changing world</w:t>
      </w:r>
    </w:p>
    <w:p w14:paraId="19969CDA" w14:textId="77777777" w:rsidR="0006722D" w:rsidRPr="00BE2C4A" w:rsidRDefault="0006722D" w:rsidP="00324AA8">
      <w:pPr>
        <w:pStyle w:val="ListParagraph"/>
        <w:numPr>
          <w:ilvl w:val="0"/>
          <w:numId w:val="1"/>
        </w:numPr>
        <w:jc w:val="both"/>
      </w:pPr>
      <w:r w:rsidRPr="00BE2C4A">
        <w:t>To enable pupils to use language effectively and to encourage a love and enjoyment of language and literature</w:t>
      </w:r>
    </w:p>
    <w:p w14:paraId="420C15D7" w14:textId="77777777" w:rsidR="0006722D" w:rsidRPr="00BE2C4A" w:rsidRDefault="0006722D" w:rsidP="00324AA8">
      <w:pPr>
        <w:pStyle w:val="ListParagraph"/>
        <w:numPr>
          <w:ilvl w:val="0"/>
          <w:numId w:val="1"/>
        </w:numPr>
        <w:jc w:val="both"/>
      </w:pPr>
      <w:r w:rsidRPr="00BE2C4A">
        <w:t xml:space="preserve">To help pupils develop lively, enquiring minds, the ability to question and argue rationally </w:t>
      </w:r>
    </w:p>
    <w:p w14:paraId="64AE9DE3" w14:textId="77777777" w:rsidR="0006722D" w:rsidRPr="00BE2C4A" w:rsidRDefault="0006722D" w:rsidP="00324AA8">
      <w:pPr>
        <w:pStyle w:val="ListParagraph"/>
        <w:numPr>
          <w:ilvl w:val="0"/>
          <w:numId w:val="1"/>
        </w:numPr>
        <w:jc w:val="both"/>
      </w:pPr>
      <w:r w:rsidRPr="00BE2C4A">
        <w:t>To enable pupils to use and understand number and apply it to our everyday situations</w:t>
      </w:r>
    </w:p>
    <w:p w14:paraId="19EC03EE" w14:textId="77777777" w:rsidR="0006722D" w:rsidRPr="00BE2C4A" w:rsidRDefault="0006722D" w:rsidP="00324AA8">
      <w:pPr>
        <w:pStyle w:val="ListParagraph"/>
        <w:numPr>
          <w:ilvl w:val="0"/>
          <w:numId w:val="1"/>
        </w:numPr>
        <w:jc w:val="both"/>
      </w:pPr>
      <w:r w:rsidRPr="00BE2C4A">
        <w:t>To help pupils understand the world in which they live and the interdependence of individuals, groups and nations in order that they may integrate socially with different groups of people</w:t>
      </w:r>
    </w:p>
    <w:p w14:paraId="0E5F7B9C" w14:textId="77777777" w:rsidR="0006722D" w:rsidRPr="00BE2C4A" w:rsidRDefault="0006722D" w:rsidP="00324AA8">
      <w:pPr>
        <w:pStyle w:val="ListParagraph"/>
        <w:numPr>
          <w:ilvl w:val="0"/>
          <w:numId w:val="1"/>
        </w:numPr>
        <w:jc w:val="both"/>
      </w:pPr>
      <w:r w:rsidRPr="00BE2C4A">
        <w:t>To identify and be always aware of the needs of each individual child according to ability and aptitude, ensuring provision is appropriate in terms of all levels and types of additional learning needs</w:t>
      </w:r>
    </w:p>
    <w:p w14:paraId="0015C15B" w14:textId="77777777" w:rsidR="0006722D" w:rsidRPr="00BE2C4A" w:rsidRDefault="0006722D" w:rsidP="00324AA8">
      <w:pPr>
        <w:pStyle w:val="ListParagraph"/>
        <w:numPr>
          <w:ilvl w:val="0"/>
          <w:numId w:val="1"/>
        </w:numPr>
        <w:jc w:val="both"/>
      </w:pPr>
      <w:r w:rsidRPr="00BE2C4A">
        <w:t>To encourage a respect for religious and moral values and tolerance for other races, religions and ways of life</w:t>
      </w:r>
    </w:p>
    <w:p w14:paraId="5DA75D94" w14:textId="77777777" w:rsidR="0006722D" w:rsidRPr="00BE2C4A" w:rsidRDefault="0006722D" w:rsidP="00324AA8">
      <w:pPr>
        <w:pStyle w:val="ListParagraph"/>
        <w:numPr>
          <w:ilvl w:val="0"/>
          <w:numId w:val="1"/>
        </w:numPr>
        <w:jc w:val="both"/>
      </w:pPr>
      <w:r w:rsidRPr="00BE2C4A">
        <w:t>To encourage pupils to have pride in Welsh heritage and to give them a knowledge of the culture, history and language</w:t>
      </w:r>
    </w:p>
    <w:p w14:paraId="78BDE655" w14:textId="77777777" w:rsidR="0006722D" w:rsidRPr="00BE2C4A" w:rsidRDefault="0006722D" w:rsidP="00324AA8">
      <w:pPr>
        <w:pStyle w:val="ListParagraph"/>
        <w:numPr>
          <w:ilvl w:val="0"/>
          <w:numId w:val="1"/>
        </w:numPr>
        <w:jc w:val="both"/>
      </w:pPr>
      <w:r w:rsidRPr="00BE2C4A">
        <w:t>To develop appropriate ICT skills to enable pupils to be competent with the most up to date technologies</w:t>
      </w:r>
    </w:p>
    <w:p w14:paraId="283A441D" w14:textId="77777777" w:rsidR="0006722D" w:rsidRPr="00BE2C4A" w:rsidRDefault="0006722D" w:rsidP="00324AA8">
      <w:pPr>
        <w:pStyle w:val="ListParagraph"/>
        <w:numPr>
          <w:ilvl w:val="0"/>
          <w:numId w:val="1"/>
        </w:numPr>
        <w:jc w:val="both"/>
      </w:pPr>
      <w:r w:rsidRPr="00BE2C4A">
        <w:t>To develop pupils’ creative and sporting talents and abilities</w:t>
      </w:r>
    </w:p>
    <w:p w14:paraId="5E53E27A" w14:textId="77777777" w:rsidR="0006722D" w:rsidRDefault="0006722D" w:rsidP="00DB0BD9">
      <w:pPr>
        <w:pStyle w:val="ListParagraph"/>
      </w:pPr>
    </w:p>
    <w:p w14:paraId="53244945" w14:textId="77777777" w:rsidR="00B87B09" w:rsidRPr="00BE2C4A" w:rsidRDefault="00B87B09" w:rsidP="008A5930">
      <w:pPr>
        <w:pStyle w:val="ListParagraph"/>
        <w:ind w:left="0"/>
      </w:pPr>
    </w:p>
    <w:p w14:paraId="321BCBEF" w14:textId="77777777" w:rsidR="0006722D" w:rsidRPr="00BE2C4A" w:rsidRDefault="0006722D" w:rsidP="00324AA8">
      <w:pPr>
        <w:pStyle w:val="ListParagraph"/>
        <w:ind w:left="0"/>
        <w:rPr>
          <w:b/>
          <w:u w:val="single"/>
        </w:rPr>
      </w:pPr>
      <w:r w:rsidRPr="00BE2C4A">
        <w:rPr>
          <w:b/>
          <w:u w:val="single"/>
        </w:rPr>
        <w:t>Foundation Phase-Teaching and Learning (ages 3-7)</w:t>
      </w:r>
    </w:p>
    <w:p w14:paraId="6F6B70EE" w14:textId="77777777" w:rsidR="0006722D" w:rsidRPr="00BE2C4A" w:rsidRDefault="0006722D" w:rsidP="00324AA8">
      <w:pPr>
        <w:pStyle w:val="ListParagraph"/>
        <w:ind w:left="360"/>
      </w:pPr>
    </w:p>
    <w:p w14:paraId="07D843E4" w14:textId="77777777" w:rsidR="00355466" w:rsidRDefault="0006722D" w:rsidP="00324AA8">
      <w:pPr>
        <w:pStyle w:val="ListParagraph"/>
        <w:ind w:left="0"/>
        <w:jc w:val="both"/>
      </w:pPr>
      <w:r w:rsidRPr="00BE2C4A">
        <w:t xml:space="preserve">Teaching and Learning in the Foundation Phase is based on the seven Areas of Learning as laid out in the Welsh Assembly documentation. These areas are; </w:t>
      </w:r>
    </w:p>
    <w:p w14:paraId="0EB124D3" w14:textId="77777777" w:rsidR="00355466" w:rsidRDefault="00355466" w:rsidP="00324AA8">
      <w:pPr>
        <w:pStyle w:val="ListParagraph"/>
        <w:numPr>
          <w:ilvl w:val="0"/>
          <w:numId w:val="9"/>
        </w:numPr>
        <w:ind w:left="1080"/>
        <w:jc w:val="both"/>
      </w:pPr>
      <w:r>
        <w:t xml:space="preserve">Language, </w:t>
      </w:r>
      <w:r w:rsidR="0006722D" w:rsidRPr="00BE2C4A">
        <w:t>Literacy and Communication</w:t>
      </w:r>
    </w:p>
    <w:p w14:paraId="3CDE5F76" w14:textId="77777777" w:rsidR="00355466" w:rsidRDefault="0006722D" w:rsidP="00324AA8">
      <w:pPr>
        <w:pStyle w:val="ListParagraph"/>
        <w:numPr>
          <w:ilvl w:val="0"/>
          <w:numId w:val="9"/>
        </w:numPr>
        <w:ind w:left="1080"/>
        <w:jc w:val="both"/>
      </w:pPr>
      <w:r w:rsidRPr="00BE2C4A">
        <w:t>Mathematical Development</w:t>
      </w:r>
    </w:p>
    <w:p w14:paraId="3A00FD2C" w14:textId="77777777" w:rsidR="00355466" w:rsidRDefault="0006722D" w:rsidP="00324AA8">
      <w:pPr>
        <w:pStyle w:val="ListParagraph"/>
        <w:numPr>
          <w:ilvl w:val="0"/>
          <w:numId w:val="9"/>
        </w:numPr>
        <w:ind w:left="1080"/>
        <w:jc w:val="both"/>
      </w:pPr>
      <w:r w:rsidRPr="00BE2C4A">
        <w:t>Personal, Social Development</w:t>
      </w:r>
      <w:r w:rsidR="00355466">
        <w:t xml:space="preserve">, </w:t>
      </w:r>
      <w:r w:rsidRPr="00BE2C4A">
        <w:t>Wellbeing and Cultural Diversity</w:t>
      </w:r>
    </w:p>
    <w:p w14:paraId="52FD4984" w14:textId="77777777" w:rsidR="00355466" w:rsidRDefault="0006722D" w:rsidP="00324AA8">
      <w:pPr>
        <w:pStyle w:val="ListParagraph"/>
        <w:numPr>
          <w:ilvl w:val="0"/>
          <w:numId w:val="9"/>
        </w:numPr>
        <w:ind w:left="1080"/>
        <w:jc w:val="both"/>
      </w:pPr>
      <w:r w:rsidRPr="00BE2C4A">
        <w:t>Welsh Language Development</w:t>
      </w:r>
    </w:p>
    <w:p w14:paraId="59FA2032" w14:textId="77777777" w:rsidR="00355466" w:rsidRDefault="0006722D" w:rsidP="00324AA8">
      <w:pPr>
        <w:pStyle w:val="ListParagraph"/>
        <w:numPr>
          <w:ilvl w:val="0"/>
          <w:numId w:val="9"/>
        </w:numPr>
        <w:ind w:left="1080"/>
        <w:jc w:val="both"/>
      </w:pPr>
      <w:r w:rsidRPr="00BE2C4A">
        <w:t>Knowledge and Understanding of the World</w:t>
      </w:r>
    </w:p>
    <w:p w14:paraId="6BB216CC" w14:textId="77777777" w:rsidR="00355466" w:rsidRDefault="0006722D" w:rsidP="00324AA8">
      <w:pPr>
        <w:pStyle w:val="ListParagraph"/>
        <w:numPr>
          <w:ilvl w:val="0"/>
          <w:numId w:val="9"/>
        </w:numPr>
        <w:ind w:left="1080"/>
        <w:jc w:val="both"/>
      </w:pPr>
      <w:r w:rsidRPr="00BE2C4A">
        <w:t>Physical Devel</w:t>
      </w:r>
      <w:r w:rsidR="00355466">
        <w:t xml:space="preserve">opment </w:t>
      </w:r>
    </w:p>
    <w:p w14:paraId="2A217AE2" w14:textId="77777777" w:rsidR="0006722D" w:rsidRPr="00BE2C4A" w:rsidRDefault="00355466" w:rsidP="00324AA8">
      <w:pPr>
        <w:pStyle w:val="ListParagraph"/>
        <w:numPr>
          <w:ilvl w:val="0"/>
          <w:numId w:val="9"/>
        </w:numPr>
        <w:ind w:left="1080"/>
        <w:jc w:val="both"/>
      </w:pPr>
      <w:r>
        <w:t>Creative Development</w:t>
      </w:r>
    </w:p>
    <w:p w14:paraId="617403CB" w14:textId="77777777" w:rsidR="0006722D" w:rsidRPr="00BE2C4A" w:rsidRDefault="0006722D" w:rsidP="00324AA8">
      <w:pPr>
        <w:pStyle w:val="ListParagraph"/>
        <w:ind w:left="360"/>
        <w:jc w:val="both"/>
      </w:pPr>
    </w:p>
    <w:p w14:paraId="3AC27ED4" w14:textId="77777777" w:rsidR="0006722D" w:rsidRPr="00BE2C4A" w:rsidRDefault="0006722D" w:rsidP="00324AA8">
      <w:pPr>
        <w:pStyle w:val="ListParagraph"/>
        <w:ind w:left="66"/>
        <w:jc w:val="both"/>
      </w:pPr>
      <w:r w:rsidRPr="00BE2C4A">
        <w:t>Teachers carefully plan learning opportunities for all the above areas, ensuring there is a</w:t>
      </w:r>
      <w:r w:rsidR="009D7D55">
        <w:t xml:space="preserve"> strong</w:t>
      </w:r>
      <w:r w:rsidRPr="00BE2C4A">
        <w:t xml:space="preserve"> focus on Numeracy and Literacy skills </w:t>
      </w:r>
      <w:r w:rsidR="009D7D55">
        <w:t>from the Welsh Government Literacy and Numeracy Framework(LNF)</w:t>
      </w:r>
      <w:r w:rsidRPr="00BE2C4A">
        <w:t xml:space="preserve">. These </w:t>
      </w:r>
      <w:r w:rsidR="009D7D55">
        <w:t>s</w:t>
      </w:r>
      <w:r w:rsidRPr="00BE2C4A">
        <w:t xml:space="preserve">kills </w:t>
      </w:r>
      <w:r w:rsidR="009D7D55">
        <w:t xml:space="preserve">along with ICT and thinking skills </w:t>
      </w:r>
      <w:r w:rsidRPr="00BE2C4A">
        <w:t>are explicitly evident in the planning and delivery of learning activities in Foundation Phase.</w:t>
      </w:r>
    </w:p>
    <w:p w14:paraId="52885D10" w14:textId="77777777" w:rsidR="0006722D" w:rsidRPr="00BE2C4A" w:rsidRDefault="0006722D" w:rsidP="00324AA8">
      <w:pPr>
        <w:pStyle w:val="ListParagraph"/>
        <w:ind w:left="66"/>
        <w:jc w:val="both"/>
        <w:rPr>
          <w:b/>
        </w:rPr>
      </w:pPr>
    </w:p>
    <w:p w14:paraId="546704AE" w14:textId="77777777" w:rsidR="0006722D" w:rsidRPr="00BE2C4A" w:rsidRDefault="0006722D" w:rsidP="00324AA8">
      <w:pPr>
        <w:pStyle w:val="ListParagraph"/>
        <w:ind w:left="66"/>
        <w:jc w:val="both"/>
      </w:pPr>
      <w:r w:rsidRPr="00BE2C4A">
        <w:t>Long, medium and short term planning with a strong focus on skills ensures provision is detailed, appropriate and child centred, appropriate for all abilities.</w:t>
      </w:r>
    </w:p>
    <w:p w14:paraId="0F2B6733" w14:textId="77777777" w:rsidR="0006722D" w:rsidRPr="00BE2C4A" w:rsidRDefault="0006722D" w:rsidP="00324AA8">
      <w:pPr>
        <w:pStyle w:val="ListParagraph"/>
        <w:ind w:left="0"/>
        <w:jc w:val="both"/>
      </w:pPr>
      <w:r w:rsidRPr="00BE2C4A">
        <w:lastRenderedPageBreak/>
        <w:t>Outdoor provision is carefully planned into learning activities, providing an additional stimulus and enhancing first-hand experiences for the pupils. The outdoor provision can assist in the development of a wide range of skills including problem-solving and communication as well as enhancing pupils’ understanding and appreciation of the world around them. The development of pupils’ creative and physical skills is can also be enriched through the outdoors. A very well presented and interesting Forest School also contributes greatly to the children</w:t>
      </w:r>
      <w:r w:rsidR="00160A6F">
        <w:t xml:space="preserve">’s </w:t>
      </w:r>
      <w:r w:rsidRPr="00BE2C4A">
        <w:t>learning experiences.</w:t>
      </w:r>
    </w:p>
    <w:p w14:paraId="0F22B6CB" w14:textId="77777777" w:rsidR="0006722D" w:rsidRPr="00BE2C4A" w:rsidRDefault="0006722D" w:rsidP="00027988">
      <w:pPr>
        <w:pStyle w:val="ListParagraph"/>
      </w:pPr>
    </w:p>
    <w:p w14:paraId="2E00F97B" w14:textId="38F39AA0" w:rsidR="00160A6F" w:rsidRDefault="002F5458" w:rsidP="00160A6F">
      <w:pPr>
        <w:pStyle w:val="ListParagraph"/>
        <w:jc w:val="center"/>
      </w:pPr>
      <w:r>
        <w:pict w14:anchorId="0F1EC34D">
          <v:shape id="_x0000_i1046" type="#_x0000_t75" style="width:144.75pt;height:108pt">
            <v:imagedata r:id="rId34" o:title="Spring Term 2013 133"/>
          </v:shape>
        </w:pict>
      </w:r>
    </w:p>
    <w:p w14:paraId="766FC191" w14:textId="77777777" w:rsidR="00160A6F" w:rsidRDefault="00160A6F" w:rsidP="00160A6F">
      <w:pPr>
        <w:pStyle w:val="ListParagraph"/>
        <w:jc w:val="center"/>
      </w:pPr>
    </w:p>
    <w:p w14:paraId="3861C85E" w14:textId="77777777" w:rsidR="00160A6F" w:rsidRPr="00160A6F" w:rsidRDefault="00160A6F" w:rsidP="00160A6F">
      <w:pPr>
        <w:pStyle w:val="ListParagraph"/>
        <w:jc w:val="center"/>
        <w:rPr>
          <w:b/>
          <w:u w:val="single"/>
        </w:rPr>
      </w:pPr>
      <w:r w:rsidRPr="00160A6F">
        <w:rPr>
          <w:b/>
          <w:u w:val="single"/>
        </w:rPr>
        <w:t>Year 1 children dress up as characters from their favourite books.</w:t>
      </w:r>
    </w:p>
    <w:p w14:paraId="1A509F2F" w14:textId="77777777" w:rsidR="00160A6F" w:rsidRDefault="00160A6F" w:rsidP="00DB62A2">
      <w:pPr>
        <w:pStyle w:val="ListParagraph"/>
        <w:rPr>
          <w:b/>
          <w:u w:val="single"/>
        </w:rPr>
      </w:pPr>
    </w:p>
    <w:p w14:paraId="21F78A2B" w14:textId="77777777" w:rsidR="0006722D" w:rsidRPr="00BE2C4A" w:rsidRDefault="0006722D" w:rsidP="00324AA8">
      <w:pPr>
        <w:pStyle w:val="ListParagraph"/>
        <w:ind w:left="0"/>
        <w:rPr>
          <w:b/>
          <w:u w:val="single"/>
        </w:rPr>
      </w:pPr>
      <w:r w:rsidRPr="00BE2C4A">
        <w:rPr>
          <w:b/>
          <w:u w:val="single"/>
        </w:rPr>
        <w:t>KS2-Teaching and Learning (ages 7-11)</w:t>
      </w:r>
    </w:p>
    <w:p w14:paraId="307C6106" w14:textId="77777777" w:rsidR="0006722D" w:rsidRPr="00BE2C4A" w:rsidRDefault="0006722D" w:rsidP="00324AA8">
      <w:pPr>
        <w:pStyle w:val="ListParagraph"/>
        <w:ind w:left="0"/>
      </w:pPr>
    </w:p>
    <w:p w14:paraId="2EA2EF02" w14:textId="77777777" w:rsidR="0006722D" w:rsidRDefault="0006722D" w:rsidP="00324AA8">
      <w:pPr>
        <w:pStyle w:val="ListParagraph"/>
        <w:ind w:left="0"/>
        <w:jc w:val="both"/>
      </w:pPr>
      <w:r w:rsidRPr="00BE2C4A">
        <w:t xml:space="preserve">The National Curriculum Orders from 2008 form the basis of the provision in KS2. The Orders are in the following subjects: English, Mathematics, Science, Welsh, ICT, History, Geography, RE, Music, </w:t>
      </w:r>
      <w:smartTag w:uri="urn:schemas-microsoft-com:office:smarttags" w:element="place">
        <w:smartTag w:uri="urn:schemas-microsoft-com:office:smarttags" w:element="City">
          <w:r w:rsidRPr="00BE2C4A">
            <w:t>Art</w:t>
          </w:r>
        </w:smartTag>
        <w:r w:rsidRPr="00BE2C4A">
          <w:t xml:space="preserve">, </w:t>
        </w:r>
        <w:smartTag w:uri="urn:schemas-microsoft-com:office:smarttags" w:element="State">
          <w:r w:rsidRPr="00BE2C4A">
            <w:t>PE</w:t>
          </w:r>
        </w:smartTag>
      </w:smartTag>
      <w:r w:rsidRPr="00BE2C4A">
        <w:t xml:space="preserve"> and Design Technology. PSE (Personal, Social Education) and ESDGC (Education for Sustainable Development and Global Citizenship) are other aspects of the curriculum which are also carefully planned into the provision we offer pupils.</w:t>
      </w:r>
    </w:p>
    <w:p w14:paraId="3BB7F2AC" w14:textId="77777777" w:rsidR="00271ED7" w:rsidRPr="00BE2C4A" w:rsidRDefault="00271ED7" w:rsidP="00324AA8">
      <w:pPr>
        <w:pStyle w:val="ListParagraph"/>
        <w:ind w:left="0"/>
        <w:jc w:val="both"/>
      </w:pPr>
    </w:p>
    <w:p w14:paraId="1AE58D40" w14:textId="77777777" w:rsidR="0006722D" w:rsidRPr="00BE2C4A" w:rsidRDefault="0006722D" w:rsidP="00324AA8">
      <w:pPr>
        <w:pStyle w:val="ListParagraph"/>
        <w:ind w:left="0"/>
        <w:jc w:val="both"/>
      </w:pPr>
      <w:r w:rsidRPr="00BE2C4A">
        <w:t xml:space="preserve">Planning takes the form of an overall framework across Y3-Y6 which notes the range of the curriculum covered (long-term plan). The Medium Term planning takes the form of Schemes of Work. These have been carefully created and reviewed over several years by staff and constitute an interesting, creative, broad and balanced curriculum. Key Skills have been intricately written into the Schemes of Work to ensure full coverage and to ensure a strong focus on these skills across all subjects. </w:t>
      </w:r>
    </w:p>
    <w:p w14:paraId="73687EC7" w14:textId="77777777" w:rsidR="0006722D" w:rsidRPr="00BE2C4A" w:rsidRDefault="0006722D" w:rsidP="00324AA8">
      <w:pPr>
        <w:pStyle w:val="ListParagraph"/>
        <w:ind w:left="0"/>
        <w:jc w:val="both"/>
      </w:pPr>
    </w:p>
    <w:p w14:paraId="0AD490C8" w14:textId="77777777" w:rsidR="0006722D" w:rsidRDefault="009D7D55" w:rsidP="00324AA8">
      <w:pPr>
        <w:pStyle w:val="ListParagraph"/>
        <w:ind w:left="0"/>
        <w:jc w:val="both"/>
      </w:pPr>
      <w:r>
        <w:t>All teachers incorporate</w:t>
      </w:r>
      <w:r w:rsidR="0006722D" w:rsidRPr="00BE2C4A">
        <w:t xml:space="preserve"> the </w:t>
      </w:r>
      <w:r>
        <w:t>Welsh Government</w:t>
      </w:r>
      <w:r w:rsidR="0006722D" w:rsidRPr="00BE2C4A">
        <w:t xml:space="preserve"> Numeracy and Literacy Skills Framework into our </w:t>
      </w:r>
      <w:r>
        <w:t>F</w:t>
      </w:r>
      <w:r w:rsidR="0006722D" w:rsidRPr="00BE2C4A">
        <w:t xml:space="preserve">oundation </w:t>
      </w:r>
      <w:r>
        <w:t xml:space="preserve">Phase </w:t>
      </w:r>
      <w:r w:rsidR="0006722D" w:rsidRPr="00BE2C4A">
        <w:t>and KS2 planning, ensuring these skills permeate thoroughly across</w:t>
      </w:r>
      <w:r>
        <w:t xml:space="preserve"> all areas of </w:t>
      </w:r>
      <w:r w:rsidR="0006722D" w:rsidRPr="00BE2C4A">
        <w:t xml:space="preserve">the curriculum. </w:t>
      </w:r>
    </w:p>
    <w:p w14:paraId="17C2FF22" w14:textId="680EE66D" w:rsidR="00160A6F" w:rsidRDefault="00160A6F" w:rsidP="009038EA">
      <w:pPr>
        <w:pStyle w:val="ListParagraph"/>
        <w:ind w:left="567"/>
      </w:pPr>
    </w:p>
    <w:p w14:paraId="1EAAC7C7" w14:textId="41712953" w:rsidR="00620B8E" w:rsidRDefault="00620B8E" w:rsidP="00620B8E">
      <w:pPr>
        <w:pStyle w:val="ListParagraph"/>
        <w:ind w:left="0"/>
      </w:pPr>
      <w:r>
        <w:t>A new curriculum is being developed for schools in Wales. It will be embedded in all schools by September 2021. As a school we are beginning to prepare for the new ‘Successful Futures’ curriculum, evaluating and identifying ways in which we can ensure that all children are given the skills needed to succeed in a changing world.</w:t>
      </w:r>
    </w:p>
    <w:p w14:paraId="2D4B39A2" w14:textId="2BB15995" w:rsidR="00620B8E" w:rsidRDefault="00620B8E" w:rsidP="00620B8E">
      <w:pPr>
        <w:pStyle w:val="ListParagraph"/>
        <w:ind w:left="0"/>
      </w:pPr>
    </w:p>
    <w:p w14:paraId="4DC663CC" w14:textId="0E4BA21B" w:rsidR="00620B8E" w:rsidRPr="00BE2C4A" w:rsidRDefault="00620B8E" w:rsidP="00620B8E">
      <w:pPr>
        <w:pStyle w:val="ListParagraph"/>
        <w:ind w:left="0"/>
      </w:pPr>
      <w:r>
        <w:t xml:space="preserve">Numeracy and literacy will continue to underpin the new curriculum and in addition to this, digital competency will now play an increasingly important role as one of the 3 </w:t>
      </w:r>
      <w:r w:rsidR="004E4E21">
        <w:t>cross-curricular responsibilities within the new curriculum. We are already implementing the new digital competence framework in school across all areas of learning in order to prepare the children for the opportunities and risks an online world presents.</w:t>
      </w:r>
    </w:p>
    <w:p w14:paraId="2EC270DA" w14:textId="77777777" w:rsidR="0006722D" w:rsidRPr="00BE2C4A" w:rsidRDefault="00B43B04" w:rsidP="00324AA8">
      <w:pPr>
        <w:pStyle w:val="ListParagraph"/>
        <w:ind w:left="0"/>
        <w:rPr>
          <w:b/>
          <w:u w:val="single"/>
        </w:rPr>
      </w:pPr>
      <w:r>
        <w:rPr>
          <w:b/>
          <w:u w:val="single"/>
        </w:rPr>
        <w:br w:type="page"/>
      </w:r>
      <w:r w:rsidR="0006722D" w:rsidRPr="00BE2C4A">
        <w:rPr>
          <w:b/>
          <w:u w:val="single"/>
        </w:rPr>
        <w:lastRenderedPageBreak/>
        <w:t>Organisation of teaching</w:t>
      </w:r>
    </w:p>
    <w:p w14:paraId="74702931" w14:textId="77777777" w:rsidR="0006722D" w:rsidRPr="00BE2C4A" w:rsidRDefault="0006722D" w:rsidP="00324AA8">
      <w:pPr>
        <w:pStyle w:val="ListParagraph"/>
        <w:ind w:left="0"/>
        <w:rPr>
          <w:b/>
          <w:u w:val="single"/>
        </w:rPr>
      </w:pPr>
    </w:p>
    <w:p w14:paraId="0DE94061" w14:textId="77777777" w:rsidR="0006722D" w:rsidRPr="00B00260" w:rsidRDefault="0006722D" w:rsidP="00324AA8">
      <w:pPr>
        <w:pStyle w:val="ListParagraph"/>
        <w:ind w:left="0"/>
        <w:jc w:val="both"/>
      </w:pPr>
      <w:r w:rsidRPr="00B00260">
        <w:t xml:space="preserve">In Nursery and Reception, children’s learning is organised in a variety of ways. Continuous Provision is carefully planned with a range of appropriate and stimulating resources and activities provided. Enhanced provision builds on the children’s prior learning and small focus groups led by a teacher or LSA ensure children are taught basic Literacy and Numeracy skills as well as other skills set out in the Foundation Phase Curriculum. These groups are organised by ability to ensure more effective teaching and learning. In Y1 and Y2 the different types of provision, such as Continuous and Enhanced, are still an important part of the provision but the teaching of Literacy and Numeracy does become more formal and structured to enable the children to reach the required level in these areas. In these classes the more structured Numeracy and Literacy sessions normally take place in the morning. </w:t>
      </w:r>
    </w:p>
    <w:p w14:paraId="48577B37" w14:textId="77777777" w:rsidR="0006722D" w:rsidRPr="00B00260" w:rsidRDefault="0006722D" w:rsidP="00324AA8">
      <w:pPr>
        <w:pStyle w:val="ListParagraph"/>
        <w:ind w:left="0"/>
        <w:jc w:val="both"/>
      </w:pPr>
    </w:p>
    <w:p w14:paraId="5F1ECCBD" w14:textId="2EC5FBC5" w:rsidR="007120EA" w:rsidRPr="00B00260" w:rsidRDefault="0006722D" w:rsidP="00324AA8">
      <w:pPr>
        <w:pStyle w:val="ListParagraph"/>
        <w:ind w:left="0"/>
        <w:jc w:val="both"/>
      </w:pPr>
      <w:r w:rsidRPr="00B00260">
        <w:t xml:space="preserve">In KS2 </w:t>
      </w:r>
      <w:r w:rsidR="009D7D55" w:rsidRPr="00B00260">
        <w:t>some classes are vertically grouped as the school’s published admission number is 45. This means that some children may be in a class with children of a different year group. This academic year</w:t>
      </w:r>
      <w:r w:rsidR="00890E4F" w:rsidRPr="00B00260">
        <w:t>, KS2 children are organised into the following classes – Y3</w:t>
      </w:r>
      <w:r w:rsidR="004E4E21">
        <w:t>/4</w:t>
      </w:r>
      <w:r w:rsidR="00890E4F" w:rsidRPr="00B00260">
        <w:t xml:space="preserve">, </w:t>
      </w:r>
      <w:r w:rsidR="004E4E21" w:rsidRPr="00B00260">
        <w:t>Y3</w:t>
      </w:r>
      <w:r w:rsidR="004E4E21">
        <w:t xml:space="preserve">/4, </w:t>
      </w:r>
      <w:r w:rsidR="00B00260">
        <w:t xml:space="preserve">Y4/5, </w:t>
      </w:r>
      <w:r w:rsidR="00890E4F" w:rsidRPr="00B00260">
        <w:t>Y</w:t>
      </w:r>
      <w:r w:rsidR="004E4E21">
        <w:t>5/</w:t>
      </w:r>
      <w:r w:rsidR="00890E4F" w:rsidRPr="00B00260">
        <w:t>6</w:t>
      </w:r>
      <w:r w:rsidR="007E2CE7">
        <w:t>, Y</w:t>
      </w:r>
      <w:r w:rsidR="004E4E21">
        <w:t>5/</w:t>
      </w:r>
      <w:r w:rsidR="007E2CE7">
        <w:t>6</w:t>
      </w:r>
      <w:r w:rsidR="00890E4F" w:rsidRPr="00B00260">
        <w:t>. Teachers ensure that all work is very carefully planned and pitched appropriately for the children in their class. Topics and curriculum are also carefully organised to ensure full coverage. Skilful differentiation ensures all children work at the appropriate level according to their ability.</w:t>
      </w:r>
    </w:p>
    <w:p w14:paraId="3BA14DBF" w14:textId="77777777" w:rsidR="007120EA" w:rsidRDefault="007120EA" w:rsidP="007120EA">
      <w:pPr>
        <w:pStyle w:val="ListParagraph"/>
      </w:pPr>
    </w:p>
    <w:p w14:paraId="36305F1F" w14:textId="77777777" w:rsidR="0006722D" w:rsidRDefault="002F5458" w:rsidP="003F31E7">
      <w:pPr>
        <w:pStyle w:val="ListParagraph"/>
        <w:jc w:val="center"/>
      </w:pPr>
      <w:r>
        <w:pict w14:anchorId="2A37290E">
          <v:shape id="_x0000_i1047" type="#_x0000_t75" style="width:345.75pt;height:208.5pt">
            <v:imagedata r:id="rId35" o:title="chinese new year 2012 048"/>
          </v:shape>
        </w:pict>
      </w:r>
    </w:p>
    <w:p w14:paraId="78BDEDB8" w14:textId="77777777" w:rsidR="003F31E7" w:rsidRDefault="003F31E7" w:rsidP="003F31E7">
      <w:pPr>
        <w:pStyle w:val="ListParagraph"/>
        <w:jc w:val="center"/>
      </w:pPr>
    </w:p>
    <w:p w14:paraId="2955944C" w14:textId="77777777" w:rsidR="003F31E7" w:rsidRPr="003F31E7" w:rsidRDefault="00D00BD4" w:rsidP="003F31E7">
      <w:pPr>
        <w:pStyle w:val="ListParagraph"/>
        <w:jc w:val="center"/>
        <w:rPr>
          <w:b/>
          <w:u w:val="single"/>
        </w:rPr>
      </w:pPr>
      <w:r>
        <w:rPr>
          <w:b/>
          <w:u w:val="single"/>
        </w:rPr>
        <w:t>Foundation Phase</w:t>
      </w:r>
      <w:r w:rsidR="003F31E7" w:rsidRPr="003F31E7">
        <w:rPr>
          <w:b/>
          <w:u w:val="single"/>
        </w:rPr>
        <w:t xml:space="preserve"> children celebrate Chinese New Year</w:t>
      </w:r>
    </w:p>
    <w:p w14:paraId="5326E32D" w14:textId="77777777" w:rsidR="00B92D74" w:rsidRDefault="00B92D74" w:rsidP="005D58C1">
      <w:pPr>
        <w:pStyle w:val="ListParagraph"/>
      </w:pPr>
    </w:p>
    <w:p w14:paraId="15E61EB3" w14:textId="77777777" w:rsidR="000056A6" w:rsidRPr="00BE2C4A" w:rsidRDefault="00B43B04" w:rsidP="00A26CFC">
      <w:pPr>
        <w:pStyle w:val="ListParagraph"/>
        <w:ind w:left="0"/>
      </w:pPr>
      <w:r>
        <w:br w:type="page"/>
      </w:r>
      <w:r w:rsidR="000056A6">
        <w:lastRenderedPageBreak/>
        <w:t>School trips are planned into the children’s provision to enrich and enhance their learning.</w:t>
      </w:r>
    </w:p>
    <w:p w14:paraId="38347B57" w14:textId="77777777" w:rsidR="0006722D" w:rsidRDefault="0006722D" w:rsidP="00A26CFC">
      <w:pPr>
        <w:pStyle w:val="ListParagraph"/>
        <w:ind w:left="0"/>
      </w:pPr>
    </w:p>
    <w:p w14:paraId="506C88EE" w14:textId="77777777" w:rsidR="00B92D74" w:rsidRDefault="002F5458" w:rsidP="00A26CFC">
      <w:pPr>
        <w:pStyle w:val="ListParagraph"/>
        <w:ind w:left="0"/>
        <w:jc w:val="center"/>
      </w:pPr>
      <w:r>
        <w:pict w14:anchorId="212ECDE3">
          <v:shape id="_x0000_i1048" type="#_x0000_t75" style="width:266.25pt;height:187.5pt">
            <v:imagedata r:id="rId36" o:title="Manor Adventure 2016"/>
          </v:shape>
        </w:pict>
      </w:r>
    </w:p>
    <w:p w14:paraId="6ECDE182" w14:textId="77777777" w:rsidR="00B92D74" w:rsidRDefault="00B92D74" w:rsidP="00A26CFC">
      <w:pPr>
        <w:pStyle w:val="ListParagraph"/>
        <w:ind w:left="0"/>
        <w:jc w:val="center"/>
      </w:pPr>
    </w:p>
    <w:p w14:paraId="6B512A44" w14:textId="77777777" w:rsidR="00B92D74" w:rsidRDefault="00B92D74" w:rsidP="00A26CFC">
      <w:pPr>
        <w:pStyle w:val="ListParagraph"/>
        <w:ind w:left="0"/>
        <w:jc w:val="center"/>
        <w:rPr>
          <w:b/>
          <w:u w:val="single"/>
        </w:rPr>
      </w:pPr>
      <w:r>
        <w:rPr>
          <w:b/>
          <w:u w:val="single"/>
        </w:rPr>
        <w:t>Year 6 having a welcome break from their outward bound activities in Manor Adventure</w:t>
      </w:r>
    </w:p>
    <w:p w14:paraId="23CF5E3A" w14:textId="77777777" w:rsidR="00B92D74" w:rsidRPr="00B92D74" w:rsidRDefault="00B92D74" w:rsidP="00A26CFC">
      <w:pPr>
        <w:pStyle w:val="ListParagraph"/>
        <w:ind w:left="0"/>
        <w:jc w:val="center"/>
        <w:rPr>
          <w:b/>
          <w:u w:val="single"/>
        </w:rPr>
      </w:pPr>
    </w:p>
    <w:p w14:paraId="655EA3B8" w14:textId="77777777" w:rsidR="0006722D" w:rsidRPr="00BE2C4A" w:rsidRDefault="0006722D" w:rsidP="00324AA8">
      <w:pPr>
        <w:pStyle w:val="ListParagraph"/>
        <w:ind w:left="0"/>
        <w:jc w:val="both"/>
      </w:pPr>
      <w:r w:rsidRPr="00BE2C4A">
        <w:t>More details about the curriculum can be found in the latest edition of the school’s Curriculum News for parents.</w:t>
      </w:r>
    </w:p>
    <w:p w14:paraId="7ABBC313" w14:textId="77777777" w:rsidR="0006722D" w:rsidRDefault="0006722D" w:rsidP="00324AA8">
      <w:pPr>
        <w:pStyle w:val="ListParagraph"/>
        <w:ind w:left="0"/>
        <w:jc w:val="both"/>
      </w:pPr>
    </w:p>
    <w:p w14:paraId="1037AC10" w14:textId="77777777" w:rsidR="0006722D" w:rsidRPr="00BE2C4A" w:rsidRDefault="0006722D" w:rsidP="00324AA8">
      <w:pPr>
        <w:pStyle w:val="ListParagraph"/>
        <w:ind w:left="0"/>
        <w:jc w:val="both"/>
        <w:rPr>
          <w:b/>
          <w:u w:val="single"/>
        </w:rPr>
      </w:pPr>
      <w:r w:rsidRPr="00BE2C4A">
        <w:rPr>
          <w:b/>
          <w:u w:val="single"/>
        </w:rPr>
        <w:t>Target Setting</w:t>
      </w:r>
    </w:p>
    <w:p w14:paraId="42D0948A" w14:textId="77777777" w:rsidR="0006722D" w:rsidRPr="00BE2C4A" w:rsidRDefault="0006722D" w:rsidP="00324AA8">
      <w:pPr>
        <w:pStyle w:val="ListParagraph"/>
        <w:ind w:left="0"/>
        <w:jc w:val="both"/>
      </w:pPr>
    </w:p>
    <w:p w14:paraId="56DF4AD9" w14:textId="77777777" w:rsidR="0006722D" w:rsidRPr="00BE2C4A" w:rsidRDefault="0006722D" w:rsidP="00324AA8">
      <w:pPr>
        <w:pStyle w:val="ListParagraph"/>
        <w:ind w:left="0"/>
        <w:jc w:val="both"/>
      </w:pPr>
      <w:r w:rsidRPr="00BE2C4A">
        <w:t xml:space="preserve">In accordance with Welsh Government Law, each </w:t>
      </w:r>
      <w:r w:rsidR="00890E4F">
        <w:t>Summer</w:t>
      </w:r>
      <w:r w:rsidRPr="00BE2C4A">
        <w:t xml:space="preserve"> we assess the children from Y1 to Y6 and give each child a target which we hope they will achieve by the time they reach end of each phase (for infants-Y2 and for juniors-Y6). For infants, teachers set targets in Language, Literacy and Communication, Mathematical Development and Personal, social, cultural development and wellbeing. For junior children, targets are set in English, Mathematics, Science and Welsh. The expected Outcome for Y2 children is Outcome 5 while the expected National Curriculum Level for Y6 children is Level 4. There is also further information on targets and results in the most recent Governors’ Annual Report to Parents.</w:t>
      </w:r>
    </w:p>
    <w:p w14:paraId="4F474311" w14:textId="77777777" w:rsidR="008A5930" w:rsidRPr="00BE2C4A" w:rsidRDefault="008A5930" w:rsidP="00A26CFC">
      <w:pPr>
        <w:pStyle w:val="ListParagraph"/>
        <w:ind w:left="0"/>
      </w:pPr>
    </w:p>
    <w:p w14:paraId="7BE4D404" w14:textId="77777777" w:rsidR="0006722D" w:rsidRDefault="0006722D" w:rsidP="00A26CFC">
      <w:pPr>
        <w:pStyle w:val="ListParagraph"/>
        <w:ind w:left="0"/>
        <w:jc w:val="both"/>
        <w:rPr>
          <w:b/>
          <w:u w:val="single"/>
        </w:rPr>
      </w:pPr>
      <w:r w:rsidRPr="00BE2C4A">
        <w:rPr>
          <w:b/>
          <w:u w:val="single"/>
        </w:rPr>
        <w:t>RE and Collective Worship</w:t>
      </w:r>
    </w:p>
    <w:p w14:paraId="14A68C6D" w14:textId="77777777" w:rsidR="00DB33E7" w:rsidRDefault="00DB33E7" w:rsidP="00A26CFC">
      <w:pPr>
        <w:pStyle w:val="ListParagraph"/>
        <w:ind w:left="0"/>
        <w:jc w:val="both"/>
        <w:rPr>
          <w:b/>
          <w:u w:val="single"/>
        </w:rPr>
      </w:pPr>
    </w:p>
    <w:p w14:paraId="5465E586" w14:textId="77777777" w:rsidR="008B018F" w:rsidRDefault="00D00BD4" w:rsidP="00324AA8">
      <w:pPr>
        <w:pStyle w:val="ListParagraph"/>
        <w:ind w:left="0"/>
        <w:jc w:val="both"/>
      </w:pPr>
      <w:r>
        <w:t>RE</w:t>
      </w:r>
      <w:r w:rsidR="00DB33E7">
        <w:t xml:space="preserve"> is</w:t>
      </w:r>
      <w:r w:rsidR="00DB33E7" w:rsidRPr="00DB33E7">
        <w:t xml:space="preserve"> taught as part of the curriculum</w:t>
      </w:r>
      <w:r w:rsidR="00DB33E7">
        <w:t xml:space="preserve"> throughout the school. In addition to Christianity, we study some world faiths by looking at artefacts, religious texts and welcoming visitors into the school.</w:t>
      </w:r>
      <w:r w:rsidR="008B018F">
        <w:t xml:space="preserve"> </w:t>
      </w:r>
    </w:p>
    <w:p w14:paraId="64231ACC" w14:textId="77777777" w:rsidR="008B018F" w:rsidRDefault="008B018F" w:rsidP="00324AA8">
      <w:pPr>
        <w:pStyle w:val="ListParagraph"/>
        <w:ind w:left="0"/>
        <w:jc w:val="both"/>
      </w:pPr>
    </w:p>
    <w:p w14:paraId="31C7EB23" w14:textId="77777777" w:rsidR="008B018F" w:rsidRDefault="008B018F" w:rsidP="00324AA8">
      <w:pPr>
        <w:pStyle w:val="ListParagraph"/>
        <w:ind w:left="0"/>
        <w:jc w:val="both"/>
      </w:pPr>
      <w:r>
        <w:t>Collective worship takes place daily as required by the Education Reform Act. It is basically Christian in nature but a celebration and understanding of other religions is taught. A Celebration Assembly takes place every Friday morning when the whole school community gathers together to celebrate children’s achievements through the week.</w:t>
      </w:r>
    </w:p>
    <w:p w14:paraId="5D946E30" w14:textId="77777777" w:rsidR="008B018F" w:rsidRDefault="008B018F" w:rsidP="00324AA8">
      <w:pPr>
        <w:pStyle w:val="ListParagraph"/>
        <w:ind w:left="0"/>
        <w:jc w:val="both"/>
      </w:pPr>
    </w:p>
    <w:p w14:paraId="2254046D" w14:textId="77777777" w:rsidR="00DB33E7" w:rsidRDefault="008B018F" w:rsidP="00324AA8">
      <w:pPr>
        <w:pStyle w:val="ListParagraph"/>
        <w:ind w:left="0"/>
        <w:jc w:val="both"/>
      </w:pPr>
      <w:r>
        <w:t>Parents are able to withdraw their children from school assemblies or RE lessons. If parents have a</w:t>
      </w:r>
      <w:r w:rsidR="001F5662">
        <w:t>ny concerns please discuss them</w:t>
      </w:r>
      <w:r>
        <w:t xml:space="preserve"> with the Headteacher.</w:t>
      </w:r>
    </w:p>
    <w:p w14:paraId="0C3A8D09" w14:textId="77777777" w:rsidR="0006722D" w:rsidRPr="00BE2C4A" w:rsidRDefault="007120EA" w:rsidP="00A26CFC">
      <w:pPr>
        <w:pStyle w:val="ListParagraph"/>
        <w:ind w:left="0"/>
        <w:jc w:val="both"/>
        <w:rPr>
          <w:b/>
          <w:u w:val="single"/>
        </w:rPr>
      </w:pPr>
      <w:r>
        <w:rPr>
          <w:b/>
          <w:u w:val="single"/>
        </w:rPr>
        <w:br w:type="page"/>
      </w:r>
      <w:r w:rsidR="0006722D" w:rsidRPr="00BE2C4A">
        <w:rPr>
          <w:b/>
          <w:u w:val="single"/>
        </w:rPr>
        <w:lastRenderedPageBreak/>
        <w:t>Welsh and Cwricwlwm Cymreig</w:t>
      </w:r>
    </w:p>
    <w:p w14:paraId="3D415807" w14:textId="77777777" w:rsidR="0006722D" w:rsidRPr="00BE2C4A" w:rsidRDefault="0006722D" w:rsidP="00F54324">
      <w:pPr>
        <w:pStyle w:val="ListParagraph"/>
        <w:jc w:val="both"/>
        <w:rPr>
          <w:b/>
          <w:u w:val="single"/>
        </w:rPr>
      </w:pPr>
    </w:p>
    <w:p w14:paraId="0EDAE282" w14:textId="77777777" w:rsidR="0006722D" w:rsidRPr="00BE2C4A" w:rsidRDefault="0006722D" w:rsidP="00324AA8">
      <w:pPr>
        <w:pStyle w:val="ListParagraph"/>
        <w:ind w:left="0"/>
        <w:jc w:val="both"/>
      </w:pPr>
      <w:r w:rsidRPr="00BE2C4A">
        <w:t>Welsh is taught throughout the school with Welsh phrases used with children from the youngest age in nursery. This use of “incidental Welsh” ensures the children understand and use Welsh naturally in their everyday school life. All teachers are Teaching Assistants are trained in teaching Welsh as a second language. From Reception onwards children receive lessons in Welsh as well as having specific sessions on language patterns and grammar.</w:t>
      </w:r>
    </w:p>
    <w:p w14:paraId="7E304028" w14:textId="77777777" w:rsidR="0006722D" w:rsidRPr="00BE2C4A" w:rsidRDefault="0006722D" w:rsidP="00324AA8">
      <w:pPr>
        <w:pStyle w:val="ListParagraph"/>
        <w:ind w:left="0"/>
        <w:jc w:val="both"/>
      </w:pPr>
    </w:p>
    <w:p w14:paraId="1C1A41CF" w14:textId="77777777" w:rsidR="0006722D" w:rsidRDefault="0006722D" w:rsidP="00324AA8">
      <w:pPr>
        <w:pStyle w:val="ListParagraph"/>
        <w:ind w:left="0"/>
        <w:jc w:val="both"/>
      </w:pPr>
      <w:r w:rsidRPr="00BE2C4A">
        <w:t xml:space="preserve">Through Cwricwlwm Cymreig children also learn about the cultural, economic, environmental, historical and linguistic characteristics of </w:t>
      </w:r>
      <w:smartTag w:uri="urn:schemas-microsoft-com:office:smarttags" w:element="country-region">
        <w:smartTag w:uri="urn:schemas-microsoft-com:office:smarttags" w:element="place">
          <w:r w:rsidRPr="00BE2C4A">
            <w:t>Wales</w:t>
          </w:r>
        </w:smartTag>
      </w:smartTag>
      <w:r w:rsidRPr="00BE2C4A">
        <w:t xml:space="preserve"> in their topics and projects. This helps the children to appreciate the contribution that Welsh culture and heritage make to everyday life. In KS2 children enjoy a topic on the Age of Princes in which they study and explore Welsh castles as well as reading extracts from the famous Mabinogion work of literature.</w:t>
      </w:r>
    </w:p>
    <w:p w14:paraId="365B5EAB" w14:textId="77777777" w:rsidR="007120EA" w:rsidRDefault="007120EA" w:rsidP="005D58C1">
      <w:pPr>
        <w:pStyle w:val="ListParagraph"/>
      </w:pPr>
    </w:p>
    <w:p w14:paraId="6A4B9000" w14:textId="77777777" w:rsidR="007120EA" w:rsidRDefault="002F5458" w:rsidP="005D58C1">
      <w:pPr>
        <w:pStyle w:val="ListParagraph"/>
      </w:pPr>
      <w:r>
        <w:rPr>
          <w:noProof/>
          <w:lang w:eastAsia="en-GB"/>
        </w:rPr>
        <w:pict w14:anchorId="1B9D421A">
          <v:shape id="_x0000_s1103" type="#_x0000_t75" style="position:absolute;left:0;text-align:left;margin-left:35.85pt;margin-top:5.35pt;width:223.95pt;height:147.55pt;z-index:-251638272" wrapcoords="-96 0 -96 21454 21600 21454 21600 0 -96 0">
            <v:imagedata r:id="rId37" o:title=""/>
          </v:shape>
        </w:pict>
      </w:r>
    </w:p>
    <w:p w14:paraId="6FE02D95" w14:textId="77777777" w:rsidR="00F0207E" w:rsidRDefault="00F0207E" w:rsidP="005D58C1">
      <w:pPr>
        <w:pStyle w:val="ListParagraph"/>
      </w:pPr>
    </w:p>
    <w:p w14:paraId="0641A851" w14:textId="77777777" w:rsidR="00FE48AC" w:rsidRDefault="00FE48AC" w:rsidP="00FE48AC">
      <w:pPr>
        <w:pStyle w:val="ListParagraph"/>
        <w:rPr>
          <w:b/>
          <w:u w:val="single"/>
        </w:rPr>
      </w:pPr>
    </w:p>
    <w:p w14:paraId="1FE2D038" w14:textId="77777777" w:rsidR="00FE48AC" w:rsidRDefault="00FE48AC" w:rsidP="00FE48AC">
      <w:pPr>
        <w:pStyle w:val="ListParagraph"/>
        <w:rPr>
          <w:b/>
          <w:u w:val="single"/>
        </w:rPr>
      </w:pPr>
    </w:p>
    <w:p w14:paraId="5B5AAEF0" w14:textId="77777777" w:rsidR="00CC290A" w:rsidRDefault="002F5458" w:rsidP="00FE48AC">
      <w:pPr>
        <w:pStyle w:val="ListParagraph"/>
        <w:rPr>
          <w:b/>
          <w:u w:val="single"/>
        </w:rPr>
      </w:pPr>
      <w:r>
        <w:rPr>
          <w:noProof/>
        </w:rPr>
        <w:pict w14:anchorId="7AFDA19B">
          <v:shape id="_x0000_s1126" type="#_x0000_t75" style="position:absolute;left:0;text-align:left;margin-left:243.65pt;margin-top:4.25pt;width:167.4pt;height:196.75pt;z-index:251680256;mso-position-horizontal-relative:text;mso-position-vertical-relative:text">
            <v:imagedata r:id="rId38" o:title="DSCN0789"/>
            <w10:wrap type="square"/>
          </v:shape>
        </w:pict>
      </w:r>
    </w:p>
    <w:p w14:paraId="40F608AD" w14:textId="77777777" w:rsidR="00CC290A" w:rsidRDefault="00CC290A" w:rsidP="00FE48AC">
      <w:pPr>
        <w:pStyle w:val="ListParagraph"/>
        <w:rPr>
          <w:b/>
          <w:u w:val="single"/>
        </w:rPr>
      </w:pPr>
    </w:p>
    <w:p w14:paraId="39B7A65F" w14:textId="77777777" w:rsidR="00CC290A" w:rsidRDefault="00CC290A" w:rsidP="00FE48AC">
      <w:pPr>
        <w:pStyle w:val="ListParagraph"/>
        <w:rPr>
          <w:b/>
          <w:u w:val="single"/>
        </w:rPr>
      </w:pPr>
    </w:p>
    <w:p w14:paraId="557655F7" w14:textId="77777777" w:rsidR="00CC290A" w:rsidRDefault="00CC290A" w:rsidP="00FE48AC">
      <w:pPr>
        <w:pStyle w:val="ListParagraph"/>
        <w:rPr>
          <w:b/>
          <w:u w:val="single"/>
        </w:rPr>
      </w:pPr>
    </w:p>
    <w:p w14:paraId="37CCBB33" w14:textId="77777777" w:rsidR="00CC290A" w:rsidRDefault="00CC290A" w:rsidP="00FE48AC">
      <w:pPr>
        <w:pStyle w:val="ListParagraph"/>
        <w:rPr>
          <w:b/>
          <w:u w:val="single"/>
        </w:rPr>
      </w:pPr>
    </w:p>
    <w:p w14:paraId="44365E88" w14:textId="77777777" w:rsidR="00CC290A" w:rsidRDefault="00CC290A" w:rsidP="00FE48AC">
      <w:pPr>
        <w:pStyle w:val="ListParagraph"/>
        <w:rPr>
          <w:b/>
          <w:u w:val="single"/>
        </w:rPr>
      </w:pPr>
    </w:p>
    <w:p w14:paraId="74D55A6D" w14:textId="77777777" w:rsidR="00CC290A" w:rsidRDefault="00CC290A" w:rsidP="00FE48AC">
      <w:pPr>
        <w:pStyle w:val="ListParagraph"/>
        <w:rPr>
          <w:b/>
          <w:u w:val="single"/>
        </w:rPr>
      </w:pPr>
    </w:p>
    <w:p w14:paraId="37FAEB54" w14:textId="77777777" w:rsidR="00CC290A" w:rsidRDefault="00CC290A" w:rsidP="00FE48AC">
      <w:pPr>
        <w:pStyle w:val="ListParagraph"/>
        <w:rPr>
          <w:b/>
          <w:u w:val="single"/>
        </w:rPr>
      </w:pPr>
    </w:p>
    <w:p w14:paraId="3022C65D" w14:textId="77777777" w:rsidR="00FE48AC" w:rsidRDefault="00FE48AC" w:rsidP="00FE48AC">
      <w:pPr>
        <w:pStyle w:val="ListParagraph"/>
        <w:rPr>
          <w:b/>
          <w:u w:val="single"/>
        </w:rPr>
      </w:pPr>
      <w:r>
        <w:rPr>
          <w:b/>
          <w:u w:val="single"/>
        </w:rPr>
        <w:t xml:space="preserve">We are very proud of our Welsh Heritage </w:t>
      </w:r>
    </w:p>
    <w:p w14:paraId="4120B740" w14:textId="77777777" w:rsidR="007120EA" w:rsidRDefault="005C6389" w:rsidP="008D1844">
      <w:pPr>
        <w:pStyle w:val="ListParagraph"/>
        <w:rPr>
          <w:b/>
          <w:u w:val="single"/>
        </w:rPr>
      </w:pPr>
      <w:r>
        <w:rPr>
          <w:b/>
          <w:u w:val="single"/>
        </w:rPr>
        <w:t>a</w:t>
      </w:r>
      <w:r w:rsidR="007120EA">
        <w:rPr>
          <w:b/>
          <w:u w:val="single"/>
        </w:rPr>
        <w:t>t Caerleon Lodge Hill Primary School</w:t>
      </w:r>
    </w:p>
    <w:p w14:paraId="1F22E772" w14:textId="77777777" w:rsidR="00CC290A" w:rsidRDefault="00CC290A" w:rsidP="008D1844">
      <w:pPr>
        <w:pStyle w:val="ListParagraph"/>
        <w:rPr>
          <w:b/>
          <w:u w:val="single"/>
        </w:rPr>
      </w:pPr>
    </w:p>
    <w:p w14:paraId="1915C80C" w14:textId="77777777" w:rsidR="00CC290A" w:rsidRDefault="002F5458" w:rsidP="008D1844">
      <w:pPr>
        <w:pStyle w:val="ListParagraph"/>
        <w:rPr>
          <w:b/>
          <w:u w:val="single"/>
        </w:rPr>
      </w:pPr>
      <w:r>
        <w:rPr>
          <w:noProof/>
        </w:rPr>
        <w:pict w14:anchorId="6F2DA00E">
          <v:shape id="_x0000_s1148" type="#_x0000_t75" style="position:absolute;left:0;text-align:left;margin-left:51.05pt;margin-top:9.1pt;width:213.5pt;height:158.1pt;z-index:251682304;mso-position-horizontal-relative:text;mso-position-vertical-relative:text">
            <v:imagedata r:id="rId39" o:title="nursery welsh"/>
          </v:shape>
        </w:pict>
      </w:r>
    </w:p>
    <w:p w14:paraId="73A840B5" w14:textId="77777777" w:rsidR="00CC290A" w:rsidRDefault="00CC290A" w:rsidP="008D1844">
      <w:pPr>
        <w:pStyle w:val="ListParagraph"/>
        <w:rPr>
          <w:b/>
          <w:u w:val="single"/>
        </w:rPr>
      </w:pPr>
    </w:p>
    <w:p w14:paraId="18C7637B" w14:textId="77777777" w:rsidR="00CC290A" w:rsidRDefault="00CC290A" w:rsidP="008D1844">
      <w:pPr>
        <w:pStyle w:val="ListParagraph"/>
        <w:rPr>
          <w:b/>
          <w:u w:val="single"/>
        </w:rPr>
      </w:pPr>
    </w:p>
    <w:p w14:paraId="344025C0" w14:textId="77777777" w:rsidR="00CC290A" w:rsidRDefault="00CC290A" w:rsidP="008D1844">
      <w:pPr>
        <w:pStyle w:val="ListParagraph"/>
        <w:rPr>
          <w:b/>
          <w:u w:val="single"/>
        </w:rPr>
      </w:pPr>
    </w:p>
    <w:p w14:paraId="1BF4F5D8" w14:textId="77777777" w:rsidR="00CC290A" w:rsidRDefault="00CC290A" w:rsidP="008D1844">
      <w:pPr>
        <w:pStyle w:val="ListParagraph"/>
        <w:rPr>
          <w:b/>
          <w:u w:val="single"/>
        </w:rPr>
      </w:pPr>
    </w:p>
    <w:p w14:paraId="1F8810B3" w14:textId="77777777" w:rsidR="00CC290A" w:rsidRDefault="00CC290A" w:rsidP="008D1844">
      <w:pPr>
        <w:pStyle w:val="ListParagraph"/>
        <w:rPr>
          <w:b/>
          <w:u w:val="single"/>
        </w:rPr>
      </w:pPr>
    </w:p>
    <w:p w14:paraId="41F56377" w14:textId="77777777" w:rsidR="00CC290A" w:rsidRDefault="00CC290A" w:rsidP="008D1844">
      <w:pPr>
        <w:pStyle w:val="ListParagraph"/>
        <w:rPr>
          <w:b/>
          <w:u w:val="single"/>
        </w:rPr>
      </w:pPr>
    </w:p>
    <w:p w14:paraId="7DF5AE29" w14:textId="77777777" w:rsidR="00CC290A" w:rsidRDefault="00CC290A" w:rsidP="008D1844">
      <w:pPr>
        <w:pStyle w:val="ListParagraph"/>
        <w:rPr>
          <w:b/>
          <w:u w:val="single"/>
        </w:rPr>
      </w:pPr>
    </w:p>
    <w:p w14:paraId="5527443E" w14:textId="77777777" w:rsidR="00CC290A" w:rsidRDefault="00CC290A" w:rsidP="008D1844">
      <w:pPr>
        <w:pStyle w:val="ListParagraph"/>
        <w:rPr>
          <w:b/>
          <w:u w:val="single"/>
        </w:rPr>
      </w:pPr>
    </w:p>
    <w:p w14:paraId="5E71E759" w14:textId="77777777" w:rsidR="00CC290A" w:rsidRDefault="00CC290A" w:rsidP="008D1844">
      <w:pPr>
        <w:pStyle w:val="ListParagraph"/>
        <w:rPr>
          <w:b/>
          <w:u w:val="single"/>
        </w:rPr>
      </w:pPr>
    </w:p>
    <w:p w14:paraId="52C51F97" w14:textId="77777777" w:rsidR="00CC290A" w:rsidRDefault="00CC290A" w:rsidP="008D1844">
      <w:pPr>
        <w:pStyle w:val="ListParagraph"/>
        <w:rPr>
          <w:b/>
          <w:u w:val="single"/>
        </w:rPr>
      </w:pPr>
    </w:p>
    <w:p w14:paraId="6F59D106" w14:textId="77777777" w:rsidR="00CC290A" w:rsidRDefault="00CC290A" w:rsidP="008D1844">
      <w:pPr>
        <w:pStyle w:val="ListParagraph"/>
        <w:rPr>
          <w:b/>
          <w:u w:val="single"/>
        </w:rPr>
      </w:pPr>
    </w:p>
    <w:p w14:paraId="63B4C5F8" w14:textId="77777777" w:rsidR="008D1844" w:rsidRDefault="00271ED7" w:rsidP="00A26CFC">
      <w:pPr>
        <w:pStyle w:val="ListParagraph"/>
        <w:ind w:left="0"/>
        <w:rPr>
          <w:b/>
          <w:u w:val="single"/>
        </w:rPr>
      </w:pPr>
      <w:r>
        <w:rPr>
          <w:b/>
          <w:u w:val="single"/>
        </w:rPr>
        <w:br w:type="page"/>
      </w:r>
      <w:r w:rsidR="00F0207E" w:rsidRPr="00F0207E">
        <w:rPr>
          <w:b/>
          <w:u w:val="single"/>
        </w:rPr>
        <w:lastRenderedPageBreak/>
        <w:t>Assessment and Pupil Tracking</w:t>
      </w:r>
    </w:p>
    <w:p w14:paraId="291B9F6D" w14:textId="77777777" w:rsidR="008D1844" w:rsidRDefault="008D1844" w:rsidP="00A26CFC">
      <w:pPr>
        <w:pStyle w:val="ListParagraph"/>
        <w:ind w:left="0"/>
        <w:rPr>
          <w:b/>
          <w:u w:val="single"/>
        </w:rPr>
      </w:pPr>
    </w:p>
    <w:p w14:paraId="23BFD464" w14:textId="11A29897" w:rsidR="008D1844" w:rsidRDefault="008D1844" w:rsidP="00324AA8">
      <w:pPr>
        <w:pStyle w:val="ListParagraph"/>
        <w:ind w:left="0"/>
        <w:jc w:val="both"/>
      </w:pPr>
      <w:r w:rsidRPr="008D1844">
        <w:t>We assess the children in a variety of ways</w:t>
      </w:r>
      <w:r>
        <w:t xml:space="preserve">. Assessment </w:t>
      </w:r>
      <w:r w:rsidRPr="00355466">
        <w:t>for</w:t>
      </w:r>
      <w:r>
        <w:t xml:space="preserve"> learning takes place every</w:t>
      </w:r>
      <w:r w:rsidR="001C7CFB">
        <w:t xml:space="preserve"> </w:t>
      </w:r>
      <w:r>
        <w:t>day as staff observe children, discuss and mark their work and let them know how they can further improve. Children themselves are also actively involved in assessing their own and each other’s work at levels appropriate to their age and ability.</w:t>
      </w:r>
    </w:p>
    <w:p w14:paraId="1143D839" w14:textId="77777777" w:rsidR="008D1844" w:rsidRDefault="008D1844" w:rsidP="00324AA8">
      <w:pPr>
        <w:pStyle w:val="ListParagraph"/>
        <w:ind w:left="0"/>
        <w:jc w:val="both"/>
      </w:pPr>
    </w:p>
    <w:p w14:paraId="72CAB8A7" w14:textId="77777777" w:rsidR="008D1844" w:rsidRDefault="008D1844" w:rsidP="00324AA8">
      <w:pPr>
        <w:pStyle w:val="ListParagraph"/>
        <w:ind w:left="0"/>
        <w:jc w:val="both"/>
      </w:pPr>
      <w:r>
        <w:t xml:space="preserve">Assessment </w:t>
      </w:r>
      <w:r w:rsidRPr="00271ED7">
        <w:t>of</w:t>
      </w:r>
      <w:r>
        <w:t xml:space="preserve"> learning takes place usually in the form of tests and assessment activities. A range of tests are used, including the new National Reading and Numeracy tests. The test results are used in conjunction with teacher assessments to inform and shape future learning.</w:t>
      </w:r>
    </w:p>
    <w:p w14:paraId="661AD67A" w14:textId="77777777" w:rsidR="008D1844" w:rsidRDefault="008D1844" w:rsidP="00324AA8">
      <w:pPr>
        <w:pStyle w:val="ListParagraph"/>
        <w:ind w:left="0"/>
        <w:jc w:val="both"/>
      </w:pPr>
    </w:p>
    <w:p w14:paraId="2EA2F13F" w14:textId="77777777" w:rsidR="008D1844" w:rsidRDefault="008D1844" w:rsidP="00324AA8">
      <w:pPr>
        <w:pStyle w:val="ListParagraph"/>
        <w:ind w:left="0"/>
        <w:jc w:val="both"/>
      </w:pPr>
      <w:r>
        <w:t>Staff carefully track the children’s assessments and results throughout the year</w:t>
      </w:r>
      <w:r w:rsidR="005B0325">
        <w:t xml:space="preserve">, ensuring prompt action is taken if a child is falling behind or needs extra support. </w:t>
      </w:r>
    </w:p>
    <w:p w14:paraId="3C0DB915" w14:textId="77777777" w:rsidR="005B0325" w:rsidRDefault="005B0325" w:rsidP="00324AA8">
      <w:pPr>
        <w:pStyle w:val="ListParagraph"/>
        <w:ind w:left="0"/>
        <w:jc w:val="both"/>
      </w:pPr>
    </w:p>
    <w:p w14:paraId="75822122" w14:textId="77777777" w:rsidR="005B0325" w:rsidRDefault="005B0325" w:rsidP="00324AA8">
      <w:pPr>
        <w:pStyle w:val="ListParagraph"/>
        <w:ind w:left="0"/>
        <w:jc w:val="both"/>
      </w:pPr>
      <w:r>
        <w:t>In the summer term, pupils’ results at the end of Y2 and the end of Y6 are submitted to the local authority and to Welsh Government.</w:t>
      </w:r>
    </w:p>
    <w:p w14:paraId="1C3E12A2" w14:textId="77777777" w:rsidR="005B0325" w:rsidRDefault="005B0325" w:rsidP="00324AA8">
      <w:pPr>
        <w:pStyle w:val="ListParagraph"/>
        <w:ind w:left="0"/>
        <w:jc w:val="both"/>
      </w:pPr>
    </w:p>
    <w:p w14:paraId="145D9F4E" w14:textId="77777777" w:rsidR="005B0325" w:rsidRDefault="005B0325" w:rsidP="00324AA8">
      <w:pPr>
        <w:pStyle w:val="ListParagraph"/>
        <w:ind w:left="0"/>
        <w:jc w:val="both"/>
      </w:pPr>
      <w:r>
        <w:t>An annual report about children’s progress is distributed to parents towards the end of each summer term.</w:t>
      </w:r>
    </w:p>
    <w:p w14:paraId="66B52DA1" w14:textId="77777777" w:rsidR="005B0325" w:rsidRDefault="005B0325" w:rsidP="00324AA8">
      <w:pPr>
        <w:pStyle w:val="ListParagraph"/>
        <w:ind w:left="0"/>
        <w:jc w:val="both"/>
      </w:pPr>
    </w:p>
    <w:p w14:paraId="4FA45F77" w14:textId="77777777" w:rsidR="005B0325" w:rsidRPr="008D1844" w:rsidRDefault="005B0325" w:rsidP="00324AA8">
      <w:pPr>
        <w:pStyle w:val="ListParagraph"/>
        <w:ind w:left="0"/>
        <w:jc w:val="both"/>
      </w:pPr>
      <w:r>
        <w:t>The school’s Assessment, Reporting and Recording Policy provides further detail regarding Assessment and is available on request.</w:t>
      </w:r>
    </w:p>
    <w:p w14:paraId="6FEF3A3C" w14:textId="77777777" w:rsidR="00362F1F" w:rsidRDefault="00362F1F" w:rsidP="00A26CFC">
      <w:pPr>
        <w:pStyle w:val="ListParagraph"/>
        <w:ind w:left="0"/>
      </w:pPr>
    </w:p>
    <w:p w14:paraId="479A001D" w14:textId="77777777" w:rsidR="00362F1F" w:rsidRDefault="00362F1F" w:rsidP="00A26CFC">
      <w:pPr>
        <w:pStyle w:val="ListParagraph"/>
        <w:ind w:left="0"/>
        <w:rPr>
          <w:b/>
          <w:u w:val="single"/>
        </w:rPr>
      </w:pPr>
      <w:r w:rsidRPr="00362F1F">
        <w:rPr>
          <w:b/>
          <w:u w:val="single"/>
        </w:rPr>
        <w:t>Transition</w:t>
      </w:r>
    </w:p>
    <w:p w14:paraId="7A033D29" w14:textId="77777777" w:rsidR="00362F1F" w:rsidRDefault="00362F1F" w:rsidP="00A26CFC">
      <w:pPr>
        <w:pStyle w:val="ListParagraph"/>
        <w:ind w:left="0"/>
        <w:rPr>
          <w:b/>
          <w:u w:val="single"/>
        </w:rPr>
      </w:pPr>
    </w:p>
    <w:p w14:paraId="694E4BEC" w14:textId="77777777" w:rsidR="00E83E5C" w:rsidRDefault="00E83E5C" w:rsidP="00324AA8">
      <w:pPr>
        <w:pStyle w:val="ListParagraph"/>
        <w:ind w:left="0"/>
        <w:jc w:val="both"/>
      </w:pPr>
      <w:r>
        <w:t>Transition from Nursery to Reception is smooth and seamless with the adjacent classrooms opening up for sessions in the summer term, allowing children to mix across the Nursery and Reception areas. Teachers plan closely to provide effective transitional opportunities for the children.</w:t>
      </w:r>
    </w:p>
    <w:p w14:paraId="7BC38AA7" w14:textId="77777777" w:rsidR="006E50BF" w:rsidRDefault="006E50BF" w:rsidP="00324AA8">
      <w:pPr>
        <w:pStyle w:val="ListParagraph"/>
        <w:ind w:left="0"/>
        <w:jc w:val="both"/>
      </w:pPr>
    </w:p>
    <w:p w14:paraId="17AB146B" w14:textId="77777777" w:rsidR="00E83E5C" w:rsidRDefault="00E83E5C" w:rsidP="00324AA8">
      <w:pPr>
        <w:pStyle w:val="ListParagraph"/>
        <w:ind w:left="0"/>
        <w:jc w:val="both"/>
      </w:pPr>
      <w:r>
        <w:t xml:space="preserve">In order to prepare the Y2 children in their transition to Y3 on the junior site, Y2 </w:t>
      </w:r>
      <w:r w:rsidR="00765030">
        <w:t>visit</w:t>
      </w:r>
      <w:r>
        <w:t xml:space="preserve"> the junior site </w:t>
      </w:r>
      <w:r w:rsidR="00765030">
        <w:t xml:space="preserve">several times </w:t>
      </w:r>
      <w:r>
        <w:t xml:space="preserve">enabling them to get accustomed to the new building and surroundings. Y2 and Y3 teachers liaise closely to ensure effective transition. </w:t>
      </w:r>
    </w:p>
    <w:p w14:paraId="193B0824" w14:textId="77777777" w:rsidR="00E83E5C" w:rsidRDefault="00E83E5C" w:rsidP="00324AA8">
      <w:pPr>
        <w:pStyle w:val="ListParagraph"/>
        <w:ind w:left="0"/>
        <w:jc w:val="both"/>
      </w:pPr>
    </w:p>
    <w:p w14:paraId="08B41A8F" w14:textId="77777777" w:rsidR="00E83E5C" w:rsidRDefault="00E83E5C" w:rsidP="00324AA8">
      <w:pPr>
        <w:pStyle w:val="ListParagraph"/>
        <w:ind w:left="0"/>
        <w:jc w:val="both"/>
      </w:pPr>
      <w:r>
        <w:t xml:space="preserve">Y6 Transition arrangements with </w:t>
      </w:r>
      <w:smartTag w:uri="urn:schemas-microsoft-com:office:smarttags" w:element="place">
        <w:smartTag w:uri="urn:schemas-microsoft-com:office:smarttags" w:element="PlaceName">
          <w:r>
            <w:t>Caerleon</w:t>
          </w:r>
        </w:smartTag>
        <w:r>
          <w:t xml:space="preserve"> </w:t>
        </w:r>
        <w:smartTag w:uri="urn:schemas-microsoft-com:office:smarttags" w:element="PlaceName">
          <w:r>
            <w:t>Comprehensive</w:t>
          </w:r>
        </w:smartTag>
        <w:r>
          <w:t xml:space="preserve"> </w:t>
        </w:r>
        <w:smartTag w:uri="urn:schemas-microsoft-com:office:smarttags" w:element="PlaceType">
          <w:r>
            <w:t>School</w:t>
          </w:r>
        </w:smartTag>
      </w:smartTag>
      <w:r>
        <w:t xml:space="preserve"> are well established with the following transition activities taking place:</w:t>
      </w:r>
    </w:p>
    <w:p w14:paraId="006B8C63" w14:textId="77777777" w:rsidR="00E83E5C" w:rsidRDefault="00E83E5C" w:rsidP="00324AA8">
      <w:pPr>
        <w:pStyle w:val="ListParagraph"/>
        <w:ind w:left="0"/>
        <w:jc w:val="both"/>
      </w:pPr>
    </w:p>
    <w:p w14:paraId="38F55A6D" w14:textId="77777777" w:rsidR="00E83E5C" w:rsidRDefault="00E83E5C" w:rsidP="00324AA8">
      <w:pPr>
        <w:pStyle w:val="ListParagraph"/>
        <w:numPr>
          <w:ilvl w:val="0"/>
          <w:numId w:val="1"/>
        </w:numPr>
        <w:jc w:val="both"/>
      </w:pPr>
      <w:r>
        <w:t>Interesting Transition Units of Work in English and Maths which are started in Y6 and completed in Y7. The units have been carefully produced by primary and comprehensive teachers</w:t>
      </w:r>
    </w:p>
    <w:p w14:paraId="379AE4BC" w14:textId="77777777" w:rsidR="00E83E5C" w:rsidRDefault="00E83E5C" w:rsidP="00324AA8">
      <w:pPr>
        <w:pStyle w:val="ListParagraph"/>
        <w:numPr>
          <w:ilvl w:val="0"/>
          <w:numId w:val="1"/>
        </w:numPr>
        <w:jc w:val="both"/>
      </w:pPr>
      <w:r>
        <w:t>Opportunities for comprehensive school teachers to teach Y6 children on the junior site, helping them to become accustomed to approaches and curriculum content at comprehensive level</w:t>
      </w:r>
      <w:r w:rsidR="006E50BF">
        <w:t xml:space="preserve"> </w:t>
      </w:r>
    </w:p>
    <w:p w14:paraId="4C45DD22" w14:textId="77777777" w:rsidR="006E50BF" w:rsidRDefault="006E50BF" w:rsidP="00324AA8">
      <w:pPr>
        <w:pStyle w:val="ListParagraph"/>
        <w:numPr>
          <w:ilvl w:val="0"/>
          <w:numId w:val="1"/>
        </w:numPr>
        <w:jc w:val="both"/>
      </w:pPr>
      <w:r>
        <w:t>Exciting activities such as Design and Technology projects for Y</w:t>
      </w:r>
      <w:r w:rsidR="00D00BD4">
        <w:t>5</w:t>
      </w:r>
      <w:r>
        <w:t xml:space="preserve"> using more advanced technology at the comprehensive school</w:t>
      </w:r>
    </w:p>
    <w:p w14:paraId="2F413D37" w14:textId="77777777" w:rsidR="00E83E5C" w:rsidRDefault="00E83E5C" w:rsidP="00324AA8">
      <w:pPr>
        <w:pStyle w:val="ListParagraph"/>
        <w:numPr>
          <w:ilvl w:val="0"/>
          <w:numId w:val="1"/>
        </w:numPr>
        <w:jc w:val="both"/>
      </w:pPr>
      <w:r>
        <w:lastRenderedPageBreak/>
        <w:t>Y7 teachers and pupils visiting the junior site to talk to Y6 children about life at the comprehensive school. They also answer any questions children may have and deal with any worries or concerns</w:t>
      </w:r>
    </w:p>
    <w:p w14:paraId="74D634FA" w14:textId="77777777" w:rsidR="00E83E5C" w:rsidRDefault="00E83E5C" w:rsidP="00324AA8">
      <w:pPr>
        <w:pStyle w:val="ListParagraph"/>
        <w:numPr>
          <w:ilvl w:val="0"/>
          <w:numId w:val="1"/>
        </w:numPr>
        <w:jc w:val="both"/>
      </w:pPr>
      <w:r>
        <w:t>Y6 children spending a day at the comprehensive school as a “taster session” in the summer term prior to transfer</w:t>
      </w:r>
    </w:p>
    <w:p w14:paraId="58BB5E65" w14:textId="77777777" w:rsidR="006E50BF" w:rsidRDefault="006E50BF" w:rsidP="00324AA8">
      <w:pPr>
        <w:pStyle w:val="ListParagraph"/>
        <w:numPr>
          <w:ilvl w:val="0"/>
          <w:numId w:val="1"/>
        </w:numPr>
        <w:jc w:val="both"/>
      </w:pPr>
      <w:r>
        <w:t>Sporting and cultural events in the summer term prior to transfer involving other primary schools from the Caerleon cluster</w:t>
      </w:r>
    </w:p>
    <w:p w14:paraId="27212109" w14:textId="77777777" w:rsidR="006E50BF" w:rsidRDefault="006E50BF" w:rsidP="00324AA8">
      <w:pPr>
        <w:pStyle w:val="ListParagraph"/>
        <w:numPr>
          <w:ilvl w:val="0"/>
          <w:numId w:val="1"/>
        </w:numPr>
        <w:jc w:val="both"/>
      </w:pPr>
      <w:r>
        <w:t>Opportunities for children with any additional learning needs or particular worries to visit the comprehensive school in the summer term with a member of primary school support staff</w:t>
      </w:r>
    </w:p>
    <w:p w14:paraId="3CFD0FAA" w14:textId="77777777" w:rsidR="00E83E5C" w:rsidRDefault="00E83E5C" w:rsidP="00E83E5C">
      <w:pPr>
        <w:pStyle w:val="ListParagraph"/>
      </w:pPr>
    </w:p>
    <w:p w14:paraId="534ECBD7" w14:textId="77777777" w:rsidR="0006722D" w:rsidRPr="00BE2C4A" w:rsidRDefault="0006722D" w:rsidP="006E50BF">
      <w:pPr>
        <w:pStyle w:val="ListParagraph"/>
      </w:pPr>
    </w:p>
    <w:p w14:paraId="10EEE434" w14:textId="77777777" w:rsidR="0006722D" w:rsidRDefault="0006722D" w:rsidP="00A26CFC">
      <w:pPr>
        <w:pStyle w:val="ListParagraph"/>
        <w:ind w:left="360"/>
        <w:rPr>
          <w:b/>
          <w:u w:val="single"/>
        </w:rPr>
      </w:pPr>
      <w:r w:rsidRPr="00BE2C4A">
        <w:rPr>
          <w:b/>
          <w:u w:val="single"/>
        </w:rPr>
        <w:t>Behaviour and Bullying</w:t>
      </w:r>
    </w:p>
    <w:p w14:paraId="37B5645A" w14:textId="77777777" w:rsidR="002F60B2" w:rsidRDefault="002F60B2" w:rsidP="00A26CFC">
      <w:pPr>
        <w:pStyle w:val="ListParagraph"/>
        <w:ind w:left="360"/>
        <w:rPr>
          <w:b/>
          <w:u w:val="single"/>
        </w:rPr>
      </w:pPr>
    </w:p>
    <w:p w14:paraId="44D792C8" w14:textId="77777777" w:rsidR="002F60B2" w:rsidRDefault="002F60B2" w:rsidP="00324AA8">
      <w:pPr>
        <w:pStyle w:val="ListParagraph"/>
        <w:ind w:left="360"/>
        <w:jc w:val="both"/>
      </w:pPr>
      <w:r w:rsidRPr="002F60B2">
        <w:t>The school has very high expectations</w:t>
      </w:r>
      <w:r>
        <w:t xml:space="preserve"> for pupil behaviour which are set out it the school’s Behaviour Policy. Our positive ethos encourages and fosters excellent behaviour. Any poor incidents of behaviour are dealt with promptly and seriously according to the school’s policy. The school also endeavours to work closely with parents to ensure excellent pupil behaviour. Incidents of bullying are rare and are dealt with promptly and effectively. Bullying is not tolerated. Anti-Bullying activities are often organised by School Council to ensure pupils know wha</w:t>
      </w:r>
      <w:r w:rsidR="00485B10">
        <w:t xml:space="preserve">t to do if they are bullied and to emphasise the unacceptability of any bullying at this school. More details </w:t>
      </w:r>
      <w:r w:rsidR="00602F73">
        <w:t>can be found in the school’s An</w:t>
      </w:r>
      <w:r w:rsidR="00485B10">
        <w:t>ti-Bullying Policy</w:t>
      </w:r>
      <w:r w:rsidR="00602F73">
        <w:t>.</w:t>
      </w:r>
    </w:p>
    <w:p w14:paraId="1D26E471" w14:textId="77777777" w:rsidR="00602F73" w:rsidRDefault="00602F73" w:rsidP="00324AA8">
      <w:pPr>
        <w:pStyle w:val="ListParagraph"/>
        <w:jc w:val="both"/>
      </w:pPr>
    </w:p>
    <w:p w14:paraId="78167819" w14:textId="77777777" w:rsidR="006E50BF" w:rsidRDefault="00602F73" w:rsidP="00A26CFC">
      <w:pPr>
        <w:pStyle w:val="ListParagraph"/>
        <w:ind w:left="360"/>
        <w:rPr>
          <w:b/>
          <w:u w:val="single"/>
        </w:rPr>
      </w:pPr>
      <w:r w:rsidRPr="00602F73">
        <w:rPr>
          <w:b/>
          <w:u w:val="single"/>
        </w:rPr>
        <w:t>Pupil Participation</w:t>
      </w:r>
    </w:p>
    <w:p w14:paraId="110A4801" w14:textId="77777777" w:rsidR="006E50BF" w:rsidRDefault="006E50BF" w:rsidP="00A26CFC">
      <w:pPr>
        <w:pStyle w:val="ListParagraph"/>
        <w:ind w:left="360"/>
        <w:rPr>
          <w:b/>
          <w:u w:val="single"/>
        </w:rPr>
      </w:pPr>
    </w:p>
    <w:p w14:paraId="5278F7A6" w14:textId="77777777" w:rsidR="006E50BF" w:rsidRDefault="006E50BF" w:rsidP="00324AA8">
      <w:pPr>
        <w:pStyle w:val="ListParagraph"/>
        <w:ind w:left="360"/>
        <w:jc w:val="both"/>
      </w:pPr>
      <w:r>
        <w:t xml:space="preserve">At </w:t>
      </w:r>
      <w:smartTag w:uri="urn:schemas-microsoft-com:office:smarttags" w:element="place">
        <w:smartTag w:uri="urn:schemas-microsoft-com:office:smarttags" w:element="PlaceName">
          <w:r>
            <w:t>Caerle</w:t>
          </w:r>
          <w:r w:rsidRPr="006E50BF">
            <w:t>on</w:t>
          </w:r>
        </w:smartTag>
        <w:r w:rsidRPr="006E50BF">
          <w:t xml:space="preserve"> </w:t>
        </w:r>
        <w:smartTag w:uri="urn:schemas-microsoft-com:office:smarttags" w:element="PlaceName">
          <w:r w:rsidRPr="006E50BF">
            <w:t>Lodge</w:t>
          </w:r>
        </w:smartTag>
        <w:r w:rsidRPr="006E50BF">
          <w:t xml:space="preserve"> </w:t>
        </w:r>
        <w:smartTag w:uri="urn:schemas-microsoft-com:office:smarttags" w:element="PlaceType">
          <w:r w:rsidRPr="006E50BF">
            <w:t>Hill</w:t>
          </w:r>
        </w:smartTag>
        <w:r w:rsidRPr="006E50BF">
          <w:t xml:space="preserve"> </w:t>
        </w:r>
        <w:smartTag w:uri="urn:schemas-microsoft-com:office:smarttags" w:element="PlaceType">
          <w:r w:rsidRPr="006E50BF">
            <w:t>Primary School</w:t>
          </w:r>
        </w:smartTag>
      </w:smartTag>
      <w:r>
        <w:t xml:space="preserve"> we value children’s views and opinions and give them opportunities to express these and to make a positive contribution to school life. Opportunities for pupil participation are provided to the children in these ways:</w:t>
      </w:r>
    </w:p>
    <w:p w14:paraId="05C1785F" w14:textId="77777777" w:rsidR="006E50BF" w:rsidRDefault="006E50BF" w:rsidP="00324AA8">
      <w:pPr>
        <w:pStyle w:val="ListParagraph"/>
        <w:jc w:val="both"/>
      </w:pPr>
    </w:p>
    <w:p w14:paraId="6A33788D" w14:textId="77777777" w:rsidR="006E50BF" w:rsidRDefault="006E50BF" w:rsidP="00324AA8">
      <w:pPr>
        <w:pStyle w:val="ListParagraph"/>
        <w:numPr>
          <w:ilvl w:val="0"/>
          <w:numId w:val="11"/>
        </w:numPr>
        <w:jc w:val="both"/>
      </w:pPr>
      <w:r>
        <w:t>The general ethos of the school</w:t>
      </w:r>
    </w:p>
    <w:p w14:paraId="53A4A139" w14:textId="77777777" w:rsidR="006E50BF" w:rsidRDefault="006E50BF" w:rsidP="00324AA8">
      <w:pPr>
        <w:pStyle w:val="ListParagraph"/>
        <w:numPr>
          <w:ilvl w:val="0"/>
          <w:numId w:val="11"/>
        </w:numPr>
        <w:jc w:val="both"/>
      </w:pPr>
      <w:r>
        <w:t>School Council</w:t>
      </w:r>
    </w:p>
    <w:p w14:paraId="6DC9E60A" w14:textId="77777777" w:rsidR="006E50BF" w:rsidRDefault="006E50BF" w:rsidP="00324AA8">
      <w:pPr>
        <w:pStyle w:val="ListParagraph"/>
        <w:numPr>
          <w:ilvl w:val="0"/>
          <w:numId w:val="11"/>
        </w:numPr>
        <w:jc w:val="both"/>
      </w:pPr>
      <w:r>
        <w:t>Eco-Committee</w:t>
      </w:r>
      <w:r w:rsidR="005B0325">
        <w:t xml:space="preserve"> (Third Green Flag achieved)</w:t>
      </w:r>
    </w:p>
    <w:p w14:paraId="758B01C5" w14:textId="77777777" w:rsidR="006E50BF" w:rsidRDefault="006E50BF" w:rsidP="00324AA8">
      <w:pPr>
        <w:pStyle w:val="ListParagraph"/>
        <w:numPr>
          <w:ilvl w:val="0"/>
          <w:numId w:val="11"/>
        </w:numPr>
        <w:jc w:val="both"/>
      </w:pPr>
      <w:r>
        <w:t>Pupil Research Group</w:t>
      </w:r>
    </w:p>
    <w:p w14:paraId="70CFD162" w14:textId="77777777" w:rsidR="006E50BF" w:rsidRDefault="002F5458" w:rsidP="00324AA8">
      <w:pPr>
        <w:pStyle w:val="ListParagraph"/>
        <w:numPr>
          <w:ilvl w:val="0"/>
          <w:numId w:val="11"/>
        </w:numPr>
        <w:jc w:val="both"/>
      </w:pPr>
      <w:r>
        <w:rPr>
          <w:noProof/>
        </w:rPr>
        <w:pict w14:anchorId="446236E4">
          <v:shape id="_x0000_s1030" type="#_x0000_t75" style="position:absolute;left:0;text-align:left;margin-left:248.8pt;margin-top:10.6pt;width:221pt;height:165.75pt;z-index:-251657728" wrapcoords="-73 0 -73 21502 21600 21502 21600 0 -73 0">
            <v:imagedata r:id="rId40" o:title="Eco 002"/>
            <w10:wrap type="tight"/>
          </v:shape>
        </w:pict>
      </w:r>
      <w:r w:rsidR="006E50BF">
        <w:t>Pupil Voice Project</w:t>
      </w:r>
    </w:p>
    <w:p w14:paraId="6FA08F50" w14:textId="77777777" w:rsidR="00A35FB4" w:rsidRDefault="00A35FB4" w:rsidP="00324AA8">
      <w:pPr>
        <w:pStyle w:val="ListParagraph"/>
        <w:numPr>
          <w:ilvl w:val="0"/>
          <w:numId w:val="11"/>
        </w:numPr>
        <w:jc w:val="both"/>
      </w:pPr>
      <w:r>
        <w:t>Pupil Surveys</w:t>
      </w:r>
    </w:p>
    <w:p w14:paraId="7DA6F3DC" w14:textId="77777777" w:rsidR="00B70D5B" w:rsidRDefault="00B70D5B" w:rsidP="00B6629E">
      <w:pPr>
        <w:pStyle w:val="ListParagraph"/>
        <w:jc w:val="right"/>
        <w:rPr>
          <w:b/>
          <w:u w:val="single"/>
        </w:rPr>
      </w:pPr>
    </w:p>
    <w:p w14:paraId="08E62C3F" w14:textId="77777777" w:rsidR="00271ED7" w:rsidRPr="00BE2C4A" w:rsidRDefault="00271ED7" w:rsidP="00A26CFC">
      <w:pPr>
        <w:pStyle w:val="ListParagraph"/>
        <w:ind w:left="0"/>
        <w:jc w:val="right"/>
        <w:rPr>
          <w:b/>
          <w:u w:val="single"/>
        </w:rPr>
      </w:pPr>
    </w:p>
    <w:p w14:paraId="013C20F7" w14:textId="77777777" w:rsidR="00A26CFC" w:rsidRDefault="00A26CFC" w:rsidP="00286084">
      <w:pPr>
        <w:pStyle w:val="ListParagraph"/>
        <w:rPr>
          <w:b/>
          <w:u w:val="single"/>
        </w:rPr>
      </w:pPr>
    </w:p>
    <w:p w14:paraId="7AC9606B" w14:textId="77777777" w:rsidR="00A26CFC" w:rsidRDefault="00A26CFC" w:rsidP="00286084">
      <w:pPr>
        <w:pStyle w:val="ListParagraph"/>
        <w:rPr>
          <w:b/>
          <w:u w:val="single"/>
        </w:rPr>
      </w:pPr>
    </w:p>
    <w:p w14:paraId="1A84EE06" w14:textId="77777777" w:rsidR="00A26CFC" w:rsidRDefault="00A26CFC" w:rsidP="00286084">
      <w:pPr>
        <w:pStyle w:val="ListParagraph"/>
        <w:rPr>
          <w:b/>
          <w:u w:val="single"/>
        </w:rPr>
      </w:pPr>
    </w:p>
    <w:p w14:paraId="78AC12A6" w14:textId="77777777" w:rsidR="00271ED7" w:rsidRDefault="00B6629E" w:rsidP="00286084">
      <w:pPr>
        <w:pStyle w:val="ListParagraph"/>
        <w:rPr>
          <w:b/>
          <w:u w:val="single"/>
        </w:rPr>
      </w:pPr>
      <w:r>
        <w:rPr>
          <w:b/>
          <w:u w:val="single"/>
        </w:rPr>
        <w:t xml:space="preserve">Our Whole School ECO Committee celebrate being the first school in Caerleon to </w:t>
      </w:r>
      <w:r w:rsidR="00B92D74">
        <w:rPr>
          <w:b/>
          <w:u w:val="single"/>
        </w:rPr>
        <w:t>gain</w:t>
      </w:r>
      <w:r>
        <w:rPr>
          <w:b/>
          <w:u w:val="single"/>
        </w:rPr>
        <w:t xml:space="preserve"> Platinum ECO status!</w:t>
      </w:r>
    </w:p>
    <w:p w14:paraId="7C546C87" w14:textId="77777777" w:rsidR="0006722D" w:rsidRPr="00BE2C4A" w:rsidRDefault="00271ED7" w:rsidP="00A26CFC">
      <w:pPr>
        <w:pStyle w:val="ListParagraph"/>
        <w:ind w:left="0"/>
        <w:rPr>
          <w:b/>
          <w:u w:val="single"/>
        </w:rPr>
      </w:pPr>
      <w:r>
        <w:rPr>
          <w:b/>
          <w:u w:val="single"/>
        </w:rPr>
        <w:br w:type="page"/>
      </w:r>
      <w:r w:rsidR="0006722D" w:rsidRPr="00BE2C4A">
        <w:rPr>
          <w:b/>
          <w:u w:val="single"/>
        </w:rPr>
        <w:lastRenderedPageBreak/>
        <w:t>Attendance and Punctuality</w:t>
      </w:r>
    </w:p>
    <w:p w14:paraId="4DD46B8E" w14:textId="77777777" w:rsidR="0006722D" w:rsidRPr="00BE2C4A" w:rsidRDefault="0006722D" w:rsidP="00A26CFC">
      <w:pPr>
        <w:pStyle w:val="ListParagraph"/>
        <w:ind w:left="0"/>
        <w:rPr>
          <w:b/>
          <w:u w:val="single"/>
        </w:rPr>
      </w:pPr>
    </w:p>
    <w:p w14:paraId="692F11CE" w14:textId="783EF60A" w:rsidR="0006722D" w:rsidRPr="00BE2C4A" w:rsidRDefault="0006722D" w:rsidP="00324AA8">
      <w:pPr>
        <w:pStyle w:val="ListParagraph"/>
        <w:ind w:left="0"/>
        <w:jc w:val="both"/>
      </w:pPr>
      <w:r w:rsidRPr="00BE2C4A">
        <w:t xml:space="preserve">We regard consistent attendance as essential to academic and social progress. As a result we have a strict policy on attendance. </w:t>
      </w:r>
      <w:r w:rsidR="00C56CC4">
        <w:t>The</w:t>
      </w:r>
      <w:r w:rsidRPr="00BE2C4A">
        <w:t xml:space="preserve"> Welsh Government </w:t>
      </w:r>
      <w:r w:rsidR="00C56CC4">
        <w:t>and</w:t>
      </w:r>
      <w:r w:rsidRPr="00BE2C4A">
        <w:t xml:space="preserve"> Newport LA</w:t>
      </w:r>
      <w:r w:rsidR="00C56CC4">
        <w:t xml:space="preserve"> </w:t>
      </w:r>
      <w:r w:rsidR="006A61C0">
        <w:t>recommend</w:t>
      </w:r>
      <w:r w:rsidR="00C56CC4">
        <w:t xml:space="preserve"> that no holidays should be taken during term time. Following these guidelines, </w:t>
      </w:r>
      <w:r w:rsidR="00C56CC4" w:rsidRPr="00BE2C4A">
        <w:t>the school discourages holidays taken in term time</w:t>
      </w:r>
      <w:r w:rsidR="00C56CC4">
        <w:t>. However, our Governors have reviewed the situation and</w:t>
      </w:r>
      <w:r w:rsidR="00C56CC4" w:rsidRPr="00C56CC4">
        <w:t xml:space="preserve"> </w:t>
      </w:r>
      <w:r w:rsidR="00C56CC4">
        <w:t xml:space="preserve">have agreed that </w:t>
      </w:r>
      <w:r w:rsidR="00A26CFC">
        <w:t>t</w:t>
      </w:r>
      <w:r w:rsidR="00A26CFC" w:rsidRPr="00A26CFC">
        <w:rPr>
          <w:rFonts w:asciiTheme="minorHAnsi" w:hAnsiTheme="minorHAnsi" w:cs="Arial"/>
          <w:lang w:eastAsia="en-GB"/>
        </w:rPr>
        <w:t xml:space="preserve">he school may grant leave of absence of up to 5 days in any school year </w:t>
      </w:r>
      <w:r w:rsidR="00A26CFC" w:rsidRPr="00A26CFC">
        <w:rPr>
          <w:rFonts w:asciiTheme="minorHAnsi" w:hAnsiTheme="minorHAnsi" w:cs="Arial"/>
        </w:rPr>
        <w:t>in particular circumstances but only if the pupil(s) has (have) at least 90% attendance in a rolling 12 month period prior to the application for a holiday</w:t>
      </w:r>
      <w:r w:rsidRPr="00A26CFC">
        <w:rPr>
          <w:rFonts w:asciiTheme="minorHAnsi" w:hAnsiTheme="minorHAnsi"/>
        </w:rPr>
        <w:t>.</w:t>
      </w:r>
      <w:r w:rsidR="006A61C0">
        <w:t xml:space="preserve"> </w:t>
      </w:r>
      <w:r w:rsidR="001C7CFB">
        <w:t>Holidays for pupils in Year 2 – Year 6 will not be agreed during the National Test Window.</w:t>
      </w:r>
      <w:r w:rsidR="006D3E98">
        <w:t xml:space="preserve"> </w:t>
      </w:r>
      <w:r w:rsidR="006A61C0">
        <w:t>This situation may change subject to the Welsh Assembly / Local Authority</w:t>
      </w:r>
      <w:r w:rsidRPr="00BE2C4A">
        <w:t xml:space="preserve"> </w:t>
      </w:r>
      <w:r w:rsidR="006A61C0">
        <w:t xml:space="preserve">instructions. </w:t>
      </w:r>
      <w:r w:rsidRPr="00BE2C4A">
        <w:t>Our attendance targets and actual figures are heavily scrutinized by authorities and inspectors and we do all we can to encourage good attendance. Where attendance is becoming a concern, one of our teaching assistants will attempt to meet with parents to discuss the matter and to see if anything can be done to help improve the child’s attendance. At this point attendance usually does improve but if not, the school may need to involve the Educational Welfare Officer.</w:t>
      </w:r>
      <w:r w:rsidR="00890E4F">
        <w:t xml:space="preserve"> </w:t>
      </w:r>
      <w:r w:rsidR="006D3E98">
        <w:t>The</w:t>
      </w:r>
      <w:r w:rsidR="00890E4F">
        <w:t xml:space="preserve"> school </w:t>
      </w:r>
      <w:r w:rsidR="006D3E98">
        <w:t>has</w:t>
      </w:r>
      <w:r w:rsidR="00890E4F">
        <w:t xml:space="preserve"> adop</w:t>
      </w:r>
      <w:r w:rsidR="006D3E98">
        <w:t>ted</w:t>
      </w:r>
      <w:r w:rsidR="00890E4F">
        <w:t xml:space="preserve"> the Welsh Government Fixed Penalty Policy. Only in extreme circumstances will this policy apply. Further details can be found on the school’s website under ‘Policies’.</w:t>
      </w:r>
    </w:p>
    <w:p w14:paraId="4DCB0944" w14:textId="77777777" w:rsidR="0006722D" w:rsidRPr="00BE2C4A" w:rsidRDefault="0006722D" w:rsidP="00A26CFC">
      <w:pPr>
        <w:pStyle w:val="ListParagraph"/>
        <w:ind w:left="0"/>
      </w:pPr>
    </w:p>
    <w:p w14:paraId="012F5218" w14:textId="77777777" w:rsidR="0006722D" w:rsidRPr="00BE2C4A" w:rsidRDefault="0006722D" w:rsidP="00324AA8">
      <w:pPr>
        <w:pStyle w:val="ListParagraph"/>
        <w:ind w:left="0"/>
        <w:jc w:val="both"/>
      </w:pPr>
      <w:r w:rsidRPr="00BE2C4A">
        <w:t xml:space="preserve">If your child is ill or is unable to attend school for any reason, please inform the school office as soon as possible by phone or in writing. </w:t>
      </w:r>
      <w:r w:rsidR="00E16421">
        <w:t xml:space="preserve">If your child has a gastric bug, please keep them off school for 24 hours after they have stopped being ill to ensure that they are completely clear of the bug to try to minimise the chance of spreading the illness. </w:t>
      </w:r>
      <w:r w:rsidRPr="00BE2C4A">
        <w:t>If the school does not receive any notification, a letter will be sent to you asking the reason for absence.</w:t>
      </w:r>
      <w:r w:rsidR="00E16421">
        <w:t xml:space="preserve"> </w:t>
      </w:r>
    </w:p>
    <w:p w14:paraId="0F6D14C6" w14:textId="77777777" w:rsidR="0006722D" w:rsidRPr="00BE2C4A" w:rsidRDefault="0006722D" w:rsidP="00324AA8">
      <w:pPr>
        <w:pStyle w:val="ListParagraph"/>
        <w:ind w:left="0"/>
        <w:jc w:val="both"/>
      </w:pPr>
    </w:p>
    <w:p w14:paraId="66C2B04B" w14:textId="77777777" w:rsidR="0006722D" w:rsidRPr="00BE2C4A" w:rsidRDefault="0006722D" w:rsidP="00324AA8">
      <w:pPr>
        <w:pStyle w:val="ListParagraph"/>
        <w:ind w:left="0"/>
        <w:jc w:val="both"/>
      </w:pPr>
      <w:r w:rsidRPr="00BE2C4A">
        <w:t>In case your child becomes i</w:t>
      </w:r>
      <w:r w:rsidR="00E16421">
        <w:t>ll or has an accident in school</w:t>
      </w:r>
      <w:r w:rsidRPr="00BE2C4A">
        <w:t>, it is vital that we have a range of up to date contact numbers. In case of emergency, numbers of grandparents, friends or neighbours who have agreed to care for your child in your absence will be very useful.</w:t>
      </w:r>
    </w:p>
    <w:p w14:paraId="55F213B6" w14:textId="77777777" w:rsidR="0006722D" w:rsidRPr="00BE2C4A" w:rsidRDefault="0006722D" w:rsidP="00324AA8">
      <w:pPr>
        <w:pStyle w:val="ListParagraph"/>
        <w:ind w:left="0"/>
        <w:jc w:val="both"/>
      </w:pPr>
    </w:p>
    <w:p w14:paraId="42EB02D6" w14:textId="77777777" w:rsidR="0006722D" w:rsidRDefault="0006722D" w:rsidP="00324AA8">
      <w:pPr>
        <w:pStyle w:val="ListParagraph"/>
        <w:ind w:left="0"/>
        <w:jc w:val="both"/>
      </w:pPr>
      <w:r w:rsidRPr="00BE2C4A">
        <w:t>Please ensure your child is on time for school each morning!</w:t>
      </w:r>
    </w:p>
    <w:p w14:paraId="4CD89DCA" w14:textId="77777777" w:rsidR="00DB33E7" w:rsidRDefault="00DB33E7" w:rsidP="00286084">
      <w:pPr>
        <w:pStyle w:val="ListParagraph"/>
      </w:pPr>
    </w:p>
    <w:p w14:paraId="2D2A2441" w14:textId="6E71CCAD" w:rsidR="00EA00B6" w:rsidRPr="00526676" w:rsidRDefault="00BF7B5F" w:rsidP="00286084">
      <w:pPr>
        <w:pStyle w:val="ListParagraph"/>
        <w:rPr>
          <w:b/>
        </w:rPr>
      </w:pPr>
      <w:r>
        <w:t xml:space="preserve">Attendance figures for </w:t>
      </w:r>
      <w:r w:rsidRPr="00526676">
        <w:rPr>
          <w:b/>
        </w:rPr>
        <w:t>201</w:t>
      </w:r>
      <w:r w:rsidR="006D3E98">
        <w:rPr>
          <w:b/>
        </w:rPr>
        <w:t>5</w:t>
      </w:r>
      <w:r w:rsidRPr="00526676">
        <w:rPr>
          <w:b/>
        </w:rPr>
        <w:t>/1</w:t>
      </w:r>
      <w:r w:rsidR="006D3E98">
        <w:rPr>
          <w:b/>
        </w:rPr>
        <w:t>6</w:t>
      </w:r>
      <w:r w:rsidRPr="00526676">
        <w:rPr>
          <w:b/>
        </w:rPr>
        <w:t xml:space="preserve"> are as follows:</w:t>
      </w:r>
    </w:p>
    <w:tbl>
      <w:tblPr>
        <w:tblW w:w="8857" w:type="dxa"/>
        <w:tblInd w:w="-108" w:type="dxa"/>
        <w:tblLayout w:type="fixed"/>
        <w:tblCellMar>
          <w:left w:w="10" w:type="dxa"/>
          <w:right w:w="10" w:type="dxa"/>
        </w:tblCellMar>
        <w:tblLook w:val="0000" w:firstRow="0" w:lastRow="0" w:firstColumn="0" w:lastColumn="0" w:noHBand="0" w:noVBand="0"/>
      </w:tblPr>
      <w:tblGrid>
        <w:gridCol w:w="5327"/>
        <w:gridCol w:w="2340"/>
        <w:gridCol w:w="1190"/>
      </w:tblGrid>
      <w:tr w:rsidR="006D3E98" w:rsidRPr="006D3E98" w14:paraId="1E798B00"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4E5BA09" w14:textId="77777777" w:rsidR="006D3E98" w:rsidRPr="006D3E98" w:rsidRDefault="006D3E98" w:rsidP="006D3E98">
            <w:pPr>
              <w:pStyle w:val="Standard"/>
              <w:widowControl w:val="0"/>
              <w:jc w:val="center"/>
              <w:rPr>
                <w:rFonts w:asciiTheme="minorHAnsi" w:hAnsiTheme="minorHAnsi" w:cs="Arial"/>
                <w:sz w:val="22"/>
                <w:szCs w:val="22"/>
              </w:rPr>
            </w:pP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C1EC196" w14:textId="77777777" w:rsidR="006D3E98" w:rsidRPr="006D3E98" w:rsidRDefault="006D3E98" w:rsidP="006D3E98">
            <w:pPr>
              <w:pStyle w:val="Standard"/>
              <w:widowControl w:val="0"/>
              <w:jc w:val="center"/>
              <w:rPr>
                <w:rFonts w:asciiTheme="minorHAnsi" w:hAnsiTheme="minorHAnsi" w:cs="Arial"/>
                <w:b/>
                <w:bCs/>
                <w:sz w:val="22"/>
                <w:szCs w:val="22"/>
              </w:rPr>
            </w:pPr>
            <w:r w:rsidRPr="006D3E98">
              <w:rPr>
                <w:rFonts w:asciiTheme="minorHAnsi" w:hAnsiTheme="minorHAnsi" w:cs="Arial"/>
                <w:b/>
                <w:bCs/>
                <w:sz w:val="22"/>
                <w:szCs w:val="22"/>
              </w:rPr>
              <w:t>Sessions*</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F57AED" w14:textId="77777777" w:rsidR="006D3E98" w:rsidRPr="006D3E98" w:rsidRDefault="006D3E98" w:rsidP="006D3E98">
            <w:pPr>
              <w:pStyle w:val="Standard"/>
              <w:widowControl w:val="0"/>
              <w:jc w:val="center"/>
              <w:rPr>
                <w:rFonts w:asciiTheme="minorHAnsi" w:hAnsiTheme="minorHAnsi" w:cs="Arial"/>
                <w:b/>
                <w:bCs/>
                <w:sz w:val="22"/>
                <w:szCs w:val="22"/>
              </w:rPr>
            </w:pPr>
            <w:r w:rsidRPr="006D3E98">
              <w:rPr>
                <w:rFonts w:asciiTheme="minorHAnsi" w:hAnsiTheme="minorHAnsi" w:cs="Arial"/>
                <w:b/>
                <w:bCs/>
                <w:sz w:val="22"/>
                <w:szCs w:val="22"/>
              </w:rPr>
              <w:t>%</w:t>
            </w:r>
          </w:p>
        </w:tc>
      </w:tr>
      <w:tr w:rsidR="006D3E98" w:rsidRPr="006D3E98" w14:paraId="6828BD27"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7D63B9F" w14:textId="77777777" w:rsidR="006D3E98" w:rsidRPr="006D3E98" w:rsidRDefault="006D3E98" w:rsidP="006D3E98">
            <w:pPr>
              <w:pStyle w:val="Standard"/>
              <w:widowControl w:val="0"/>
              <w:rPr>
                <w:rFonts w:asciiTheme="minorHAnsi" w:hAnsiTheme="minorHAnsi" w:cs="Arial"/>
                <w:sz w:val="22"/>
                <w:szCs w:val="22"/>
              </w:rPr>
            </w:pPr>
            <w:r w:rsidRPr="006D3E98">
              <w:rPr>
                <w:rFonts w:asciiTheme="minorHAnsi" w:hAnsiTheme="minorHAnsi" w:cs="Arial"/>
                <w:sz w:val="22"/>
                <w:szCs w:val="22"/>
              </w:rPr>
              <w:t>Attendances</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0BA0B38" w14:textId="77777777" w:rsidR="006D3E98" w:rsidRPr="006D3E98" w:rsidRDefault="006D3E98" w:rsidP="006D3E98">
            <w:pPr>
              <w:pStyle w:val="Standard"/>
              <w:widowControl w:val="0"/>
              <w:jc w:val="right"/>
              <w:rPr>
                <w:rFonts w:asciiTheme="minorHAnsi" w:hAnsiTheme="minorHAnsi" w:cs="Arial"/>
                <w:color w:val="000000"/>
                <w:sz w:val="22"/>
                <w:szCs w:val="22"/>
              </w:rPr>
            </w:pPr>
            <w:r w:rsidRPr="006D3E98">
              <w:rPr>
                <w:rFonts w:asciiTheme="minorHAnsi" w:hAnsiTheme="minorHAnsi" w:cs="Arial"/>
                <w:color w:val="000000"/>
                <w:sz w:val="22"/>
                <w:szCs w:val="22"/>
              </w:rPr>
              <w:t>95220</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C4D2F9E" w14:textId="77777777" w:rsidR="006D3E98" w:rsidRPr="006D3E98" w:rsidRDefault="006D3E98" w:rsidP="006D3E98">
            <w:pPr>
              <w:pStyle w:val="Standard"/>
              <w:widowControl w:val="0"/>
              <w:jc w:val="center"/>
              <w:rPr>
                <w:rFonts w:asciiTheme="minorHAnsi" w:hAnsiTheme="minorHAnsi" w:cs="Arial"/>
                <w:color w:val="000000"/>
                <w:sz w:val="22"/>
                <w:szCs w:val="22"/>
              </w:rPr>
            </w:pPr>
            <w:r w:rsidRPr="006D3E98">
              <w:rPr>
                <w:rFonts w:asciiTheme="minorHAnsi" w:hAnsiTheme="minorHAnsi" w:cs="Arial"/>
                <w:color w:val="000000"/>
                <w:sz w:val="22"/>
                <w:szCs w:val="22"/>
              </w:rPr>
              <w:t>95.3</w:t>
            </w:r>
          </w:p>
        </w:tc>
      </w:tr>
      <w:tr w:rsidR="006D3E98" w:rsidRPr="006D3E98" w14:paraId="31BD1FA8"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DED6BA3" w14:textId="77777777" w:rsidR="006D3E98" w:rsidRPr="006D3E98" w:rsidRDefault="006D3E98" w:rsidP="006D3E98">
            <w:pPr>
              <w:pStyle w:val="Standard"/>
              <w:widowControl w:val="0"/>
              <w:rPr>
                <w:rFonts w:asciiTheme="minorHAnsi" w:hAnsiTheme="minorHAnsi" w:cs="Arial"/>
                <w:sz w:val="22"/>
                <w:szCs w:val="22"/>
              </w:rPr>
            </w:pPr>
            <w:r w:rsidRPr="006D3E98">
              <w:rPr>
                <w:rFonts w:asciiTheme="minorHAnsi" w:hAnsiTheme="minorHAnsi" w:cs="Arial"/>
                <w:sz w:val="22"/>
                <w:szCs w:val="22"/>
              </w:rPr>
              <w:t>Authorised Absences</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84750B1" w14:textId="77777777" w:rsidR="006D3E98" w:rsidRPr="006D3E98" w:rsidRDefault="006D3E98" w:rsidP="006D3E98">
            <w:pPr>
              <w:pStyle w:val="Standard"/>
              <w:widowControl w:val="0"/>
              <w:jc w:val="right"/>
              <w:rPr>
                <w:rFonts w:asciiTheme="minorHAnsi" w:hAnsiTheme="minorHAnsi" w:cs="Arial"/>
                <w:color w:val="000000"/>
                <w:sz w:val="22"/>
                <w:szCs w:val="22"/>
              </w:rPr>
            </w:pPr>
            <w:r w:rsidRPr="006D3E98">
              <w:rPr>
                <w:rFonts w:asciiTheme="minorHAnsi" w:hAnsiTheme="minorHAnsi" w:cs="Arial"/>
                <w:color w:val="000000"/>
                <w:sz w:val="22"/>
                <w:szCs w:val="22"/>
              </w:rPr>
              <w:t>3775</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2EF4F2D" w14:textId="77777777" w:rsidR="006D3E98" w:rsidRPr="006D3E98" w:rsidRDefault="006D3E98" w:rsidP="006D3E98">
            <w:pPr>
              <w:pStyle w:val="Standard"/>
              <w:widowControl w:val="0"/>
              <w:jc w:val="center"/>
              <w:rPr>
                <w:rFonts w:asciiTheme="minorHAnsi" w:hAnsiTheme="minorHAnsi" w:cs="Arial"/>
                <w:color w:val="000000"/>
                <w:sz w:val="22"/>
                <w:szCs w:val="22"/>
              </w:rPr>
            </w:pPr>
            <w:r w:rsidRPr="006D3E98">
              <w:rPr>
                <w:rFonts w:asciiTheme="minorHAnsi" w:hAnsiTheme="minorHAnsi" w:cs="Arial"/>
                <w:color w:val="000000"/>
                <w:sz w:val="22"/>
                <w:szCs w:val="22"/>
              </w:rPr>
              <w:t>3.8</w:t>
            </w:r>
          </w:p>
        </w:tc>
      </w:tr>
      <w:tr w:rsidR="006D3E98" w:rsidRPr="006D3E98" w14:paraId="168733EF"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F742D40" w14:textId="77777777" w:rsidR="006D3E98" w:rsidRPr="006D3E98" w:rsidRDefault="006D3E98" w:rsidP="006D3E98">
            <w:pPr>
              <w:pStyle w:val="Standard"/>
              <w:widowControl w:val="0"/>
              <w:rPr>
                <w:rFonts w:asciiTheme="minorHAnsi" w:hAnsiTheme="minorHAnsi" w:cs="Arial"/>
                <w:sz w:val="22"/>
                <w:szCs w:val="22"/>
              </w:rPr>
            </w:pPr>
            <w:r w:rsidRPr="006D3E98">
              <w:rPr>
                <w:rFonts w:asciiTheme="minorHAnsi" w:hAnsiTheme="minorHAnsi" w:cs="Arial"/>
                <w:sz w:val="22"/>
                <w:szCs w:val="22"/>
              </w:rPr>
              <w:t>Unauthorised Absences</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66F8CA16" w14:textId="77777777" w:rsidR="006D3E98" w:rsidRPr="006D3E98" w:rsidRDefault="006D3E98" w:rsidP="006D3E98">
            <w:pPr>
              <w:pStyle w:val="Standard"/>
              <w:ind w:firstLine="40"/>
              <w:jc w:val="right"/>
              <w:rPr>
                <w:rFonts w:asciiTheme="minorHAnsi" w:hAnsiTheme="minorHAnsi" w:cs="Arial"/>
                <w:color w:val="000000"/>
                <w:sz w:val="22"/>
                <w:szCs w:val="22"/>
              </w:rPr>
            </w:pPr>
            <w:r w:rsidRPr="006D3E98">
              <w:rPr>
                <w:rFonts w:asciiTheme="minorHAnsi" w:hAnsiTheme="minorHAnsi" w:cs="Arial"/>
                <w:color w:val="000000"/>
                <w:sz w:val="22"/>
                <w:szCs w:val="22"/>
              </w:rPr>
              <w:t>932</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16DA606" w14:textId="77777777" w:rsidR="006D3E98" w:rsidRPr="006D3E98" w:rsidRDefault="006D3E98" w:rsidP="006D3E98">
            <w:pPr>
              <w:pStyle w:val="Standard"/>
              <w:ind w:firstLine="40"/>
              <w:jc w:val="center"/>
              <w:rPr>
                <w:rFonts w:asciiTheme="minorHAnsi" w:hAnsiTheme="minorHAnsi" w:cs="Arial"/>
                <w:color w:val="000000"/>
                <w:sz w:val="22"/>
                <w:szCs w:val="22"/>
              </w:rPr>
            </w:pPr>
            <w:r w:rsidRPr="006D3E98">
              <w:rPr>
                <w:rFonts w:asciiTheme="minorHAnsi" w:hAnsiTheme="minorHAnsi" w:cs="Arial"/>
                <w:color w:val="000000"/>
                <w:sz w:val="22"/>
                <w:szCs w:val="22"/>
              </w:rPr>
              <w:t>0.9</w:t>
            </w:r>
          </w:p>
        </w:tc>
      </w:tr>
      <w:tr w:rsidR="006D3E98" w:rsidRPr="006D3E98" w14:paraId="3390C4B2"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BE0261F" w14:textId="77777777" w:rsidR="006D3E98" w:rsidRPr="006D3E98" w:rsidRDefault="006D3E98" w:rsidP="006D3E98">
            <w:pPr>
              <w:pStyle w:val="Standard"/>
              <w:widowControl w:val="0"/>
              <w:rPr>
                <w:rFonts w:asciiTheme="minorHAnsi" w:hAnsiTheme="minorHAnsi" w:cs="Arial"/>
                <w:sz w:val="22"/>
                <w:szCs w:val="22"/>
              </w:rPr>
            </w:pPr>
            <w:r w:rsidRPr="006D3E98">
              <w:rPr>
                <w:rFonts w:asciiTheme="minorHAnsi" w:hAnsiTheme="minorHAnsi" w:cs="Arial"/>
                <w:sz w:val="22"/>
                <w:szCs w:val="22"/>
              </w:rPr>
              <w:t>Possible Attendances</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1236C59" w14:textId="77777777" w:rsidR="006D3E98" w:rsidRPr="006D3E98" w:rsidRDefault="006D3E98" w:rsidP="006D3E98">
            <w:pPr>
              <w:pStyle w:val="Standard"/>
              <w:widowControl w:val="0"/>
              <w:jc w:val="right"/>
              <w:rPr>
                <w:rFonts w:asciiTheme="minorHAnsi" w:hAnsiTheme="minorHAnsi" w:cs="Arial"/>
                <w:color w:val="000000"/>
                <w:sz w:val="22"/>
                <w:szCs w:val="22"/>
              </w:rPr>
            </w:pPr>
            <w:r w:rsidRPr="006D3E98">
              <w:rPr>
                <w:rFonts w:asciiTheme="minorHAnsi" w:hAnsiTheme="minorHAnsi" w:cs="Arial"/>
                <w:color w:val="000000"/>
                <w:sz w:val="22"/>
                <w:szCs w:val="22"/>
              </w:rPr>
              <w:t>99927</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7005A31" w14:textId="77777777" w:rsidR="006D3E98" w:rsidRPr="006D3E98" w:rsidRDefault="006D3E98" w:rsidP="006D3E98">
            <w:pPr>
              <w:pStyle w:val="Standard"/>
              <w:widowControl w:val="0"/>
              <w:jc w:val="center"/>
              <w:rPr>
                <w:rFonts w:asciiTheme="minorHAnsi" w:hAnsiTheme="minorHAnsi" w:cs="Arial"/>
                <w:sz w:val="22"/>
                <w:szCs w:val="22"/>
              </w:rPr>
            </w:pPr>
            <w:r w:rsidRPr="006D3E98">
              <w:rPr>
                <w:rFonts w:asciiTheme="minorHAnsi" w:hAnsiTheme="minorHAnsi" w:cs="Arial"/>
                <w:sz w:val="22"/>
                <w:szCs w:val="22"/>
              </w:rPr>
              <w:t>100</w:t>
            </w:r>
          </w:p>
        </w:tc>
      </w:tr>
      <w:tr w:rsidR="006D3E98" w:rsidRPr="006D3E98" w14:paraId="6E6A87CB" w14:textId="77777777" w:rsidTr="006D3E98">
        <w:tc>
          <w:tcPr>
            <w:tcW w:w="8857" w:type="dxa"/>
            <w:gridSpan w:val="3"/>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3D6B1A9" w14:textId="77777777" w:rsidR="006D3E98" w:rsidRPr="006D3E98" w:rsidRDefault="006D3E98" w:rsidP="006D3E98">
            <w:pPr>
              <w:pStyle w:val="Standard"/>
              <w:widowControl w:val="0"/>
              <w:jc w:val="center"/>
              <w:rPr>
                <w:rFonts w:asciiTheme="minorHAnsi" w:hAnsiTheme="minorHAnsi" w:cs="Arial"/>
                <w:sz w:val="22"/>
                <w:szCs w:val="22"/>
              </w:rPr>
            </w:pPr>
          </w:p>
        </w:tc>
      </w:tr>
      <w:tr w:rsidR="006D3E98" w:rsidRPr="006D3E98" w14:paraId="3FEEED83"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07E86A11" w14:textId="77777777" w:rsidR="006D3E98" w:rsidRPr="006D3E98" w:rsidRDefault="006D3E98" w:rsidP="006D3E98">
            <w:pPr>
              <w:pStyle w:val="Standard"/>
              <w:widowControl w:val="0"/>
              <w:rPr>
                <w:rFonts w:asciiTheme="minorHAnsi" w:hAnsiTheme="minorHAnsi" w:cs="Arial"/>
                <w:b/>
                <w:bCs/>
                <w:color w:val="000000"/>
                <w:sz w:val="22"/>
                <w:szCs w:val="22"/>
              </w:rPr>
            </w:pPr>
            <w:r w:rsidRPr="006D3E98">
              <w:rPr>
                <w:rFonts w:asciiTheme="minorHAnsi" w:hAnsiTheme="minorHAnsi" w:cs="Arial"/>
                <w:b/>
                <w:bCs/>
                <w:color w:val="000000"/>
                <w:sz w:val="22"/>
                <w:szCs w:val="22"/>
              </w:rPr>
              <w:t>Including</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A39B044" w14:textId="77777777" w:rsidR="006D3E98" w:rsidRPr="006D3E98" w:rsidRDefault="006D3E98" w:rsidP="006D3E98">
            <w:pPr>
              <w:pStyle w:val="Standard"/>
              <w:widowControl w:val="0"/>
              <w:jc w:val="right"/>
              <w:rPr>
                <w:rFonts w:asciiTheme="minorHAnsi" w:hAnsiTheme="minorHAnsi" w:cs="Arial"/>
                <w:color w:val="000000"/>
                <w:sz w:val="22"/>
                <w:szCs w:val="22"/>
              </w:rPr>
            </w:pP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122C1359" w14:textId="77777777" w:rsidR="006D3E98" w:rsidRPr="006D3E98" w:rsidRDefault="006D3E98" w:rsidP="006D3E98">
            <w:pPr>
              <w:pStyle w:val="Standard"/>
              <w:widowControl w:val="0"/>
              <w:jc w:val="center"/>
              <w:rPr>
                <w:rFonts w:asciiTheme="minorHAnsi" w:hAnsiTheme="minorHAnsi" w:cs="Arial"/>
                <w:sz w:val="22"/>
                <w:szCs w:val="22"/>
              </w:rPr>
            </w:pPr>
          </w:p>
        </w:tc>
      </w:tr>
      <w:tr w:rsidR="006D3E98" w:rsidRPr="006D3E98" w14:paraId="3B052C75"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4C1A8C90" w14:textId="77777777" w:rsidR="006D3E98" w:rsidRPr="006D3E98" w:rsidRDefault="006D3E98" w:rsidP="006D3E98">
            <w:pPr>
              <w:pStyle w:val="Standard"/>
              <w:widowControl w:val="0"/>
              <w:rPr>
                <w:rFonts w:asciiTheme="minorHAnsi" w:hAnsiTheme="minorHAnsi" w:cs="Arial"/>
                <w:color w:val="000000"/>
                <w:sz w:val="22"/>
                <w:szCs w:val="22"/>
              </w:rPr>
            </w:pPr>
            <w:r w:rsidRPr="006D3E98">
              <w:rPr>
                <w:rFonts w:asciiTheme="minorHAnsi" w:hAnsiTheme="minorHAnsi" w:cs="Arial"/>
                <w:color w:val="000000"/>
                <w:sz w:val="22"/>
                <w:szCs w:val="22"/>
              </w:rPr>
              <w:t>Approved Educational Activity (trips)</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318F3F37" w14:textId="77777777" w:rsidR="006D3E98" w:rsidRPr="006D3E98" w:rsidRDefault="006D3E98" w:rsidP="006D3E98">
            <w:pPr>
              <w:pStyle w:val="Standard"/>
              <w:ind w:firstLine="40"/>
              <w:jc w:val="right"/>
              <w:rPr>
                <w:rFonts w:asciiTheme="minorHAnsi" w:hAnsiTheme="minorHAnsi" w:cs="Arial"/>
                <w:color w:val="000000"/>
                <w:sz w:val="22"/>
                <w:szCs w:val="22"/>
              </w:rPr>
            </w:pPr>
            <w:r w:rsidRPr="006D3E98">
              <w:rPr>
                <w:rFonts w:asciiTheme="minorHAnsi" w:hAnsiTheme="minorHAnsi" w:cs="Arial"/>
                <w:color w:val="000000"/>
                <w:sz w:val="22"/>
                <w:szCs w:val="22"/>
              </w:rPr>
              <w:t>638</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F78DEB8" w14:textId="77777777" w:rsidR="006D3E98" w:rsidRPr="006D3E98" w:rsidRDefault="006D3E98" w:rsidP="006D3E98">
            <w:pPr>
              <w:pStyle w:val="Standard"/>
              <w:ind w:firstLine="40"/>
              <w:jc w:val="center"/>
              <w:rPr>
                <w:rFonts w:asciiTheme="minorHAnsi" w:hAnsiTheme="minorHAnsi" w:cs="Arial"/>
                <w:color w:val="000000"/>
                <w:sz w:val="22"/>
                <w:szCs w:val="22"/>
              </w:rPr>
            </w:pPr>
            <w:r w:rsidRPr="006D3E98">
              <w:rPr>
                <w:rFonts w:asciiTheme="minorHAnsi" w:hAnsiTheme="minorHAnsi" w:cs="Arial"/>
                <w:color w:val="000000"/>
                <w:sz w:val="22"/>
                <w:szCs w:val="22"/>
              </w:rPr>
              <w:t>0.6</w:t>
            </w:r>
          </w:p>
        </w:tc>
      </w:tr>
      <w:tr w:rsidR="006D3E98" w:rsidRPr="006D3E98" w14:paraId="577E5F81" w14:textId="77777777" w:rsidTr="006D3E98">
        <w:tc>
          <w:tcPr>
            <w:tcW w:w="53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508768C2" w14:textId="77777777" w:rsidR="006D3E98" w:rsidRPr="006D3E98" w:rsidRDefault="006D3E98" w:rsidP="006D3E98">
            <w:pPr>
              <w:pStyle w:val="Standard"/>
              <w:widowControl w:val="0"/>
              <w:rPr>
                <w:rFonts w:asciiTheme="minorHAnsi" w:hAnsiTheme="minorHAnsi" w:cs="Arial"/>
                <w:color w:val="000000"/>
                <w:sz w:val="22"/>
                <w:szCs w:val="22"/>
              </w:rPr>
            </w:pPr>
            <w:r w:rsidRPr="006D3E98">
              <w:rPr>
                <w:rFonts w:asciiTheme="minorHAnsi" w:hAnsiTheme="minorHAnsi" w:cs="Arial"/>
                <w:color w:val="000000"/>
                <w:sz w:val="22"/>
                <w:szCs w:val="22"/>
              </w:rPr>
              <w:t>Late</w:t>
            </w:r>
          </w:p>
        </w:tc>
        <w:tc>
          <w:tcPr>
            <w:tcW w:w="234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5CAB5A9" w14:textId="77777777" w:rsidR="006D3E98" w:rsidRPr="006D3E98" w:rsidRDefault="006D3E98" w:rsidP="006D3E98">
            <w:pPr>
              <w:pStyle w:val="Standard"/>
              <w:ind w:firstLine="40"/>
              <w:jc w:val="right"/>
              <w:rPr>
                <w:rFonts w:asciiTheme="minorHAnsi" w:hAnsiTheme="minorHAnsi" w:cs="Arial"/>
                <w:color w:val="000000"/>
                <w:sz w:val="22"/>
                <w:szCs w:val="22"/>
              </w:rPr>
            </w:pPr>
            <w:r w:rsidRPr="006D3E98">
              <w:rPr>
                <w:rFonts w:asciiTheme="minorHAnsi" w:hAnsiTheme="minorHAnsi" w:cs="Arial"/>
                <w:color w:val="000000"/>
                <w:sz w:val="22"/>
                <w:szCs w:val="22"/>
              </w:rPr>
              <w:t>862</w:t>
            </w:r>
          </w:p>
        </w:tc>
        <w:tc>
          <w:tcPr>
            <w:tcW w:w="119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14:paraId="7CA816C4" w14:textId="77777777" w:rsidR="006D3E98" w:rsidRPr="006D3E98" w:rsidRDefault="006D3E98" w:rsidP="006D3E98">
            <w:pPr>
              <w:pStyle w:val="Standard"/>
              <w:ind w:firstLine="40"/>
              <w:jc w:val="center"/>
              <w:rPr>
                <w:rFonts w:asciiTheme="minorHAnsi" w:hAnsiTheme="minorHAnsi" w:cs="Arial"/>
                <w:color w:val="000000"/>
                <w:sz w:val="22"/>
                <w:szCs w:val="22"/>
              </w:rPr>
            </w:pPr>
            <w:r w:rsidRPr="006D3E98">
              <w:rPr>
                <w:rFonts w:asciiTheme="minorHAnsi" w:hAnsiTheme="minorHAnsi" w:cs="Arial"/>
                <w:color w:val="000000"/>
                <w:sz w:val="22"/>
                <w:szCs w:val="22"/>
              </w:rPr>
              <w:t>0.9</w:t>
            </w:r>
          </w:p>
        </w:tc>
      </w:tr>
    </w:tbl>
    <w:p w14:paraId="44BD8B3C" w14:textId="7374ABF0" w:rsidR="00BF7B5F" w:rsidRDefault="00BF7B5F" w:rsidP="00BF7B5F">
      <w:pPr>
        <w:rPr>
          <w:rFonts w:cs="Calibri"/>
          <w:b/>
        </w:rPr>
      </w:pPr>
    </w:p>
    <w:p w14:paraId="1836B040" w14:textId="77777777" w:rsidR="00BF7B5F" w:rsidRPr="00BF7B5F" w:rsidRDefault="00BF7B5F" w:rsidP="00BF7B5F">
      <w:pPr>
        <w:rPr>
          <w:rFonts w:cs="Calibri"/>
          <w:iCs/>
        </w:rPr>
      </w:pPr>
      <w:r w:rsidRPr="00BF7B5F">
        <w:rPr>
          <w:rFonts w:cs="Calibri"/>
          <w:iCs/>
        </w:rPr>
        <w:t>*1 session = ½ school day</w:t>
      </w:r>
    </w:p>
    <w:p w14:paraId="0514539B" w14:textId="77777777" w:rsidR="00BF7B5F" w:rsidRDefault="00BF7B5F" w:rsidP="00286084">
      <w:pPr>
        <w:pStyle w:val="ListParagraph"/>
      </w:pPr>
    </w:p>
    <w:p w14:paraId="77D8184E" w14:textId="77777777" w:rsidR="00DB33E7" w:rsidRDefault="00BF7B5F" w:rsidP="00A6495F">
      <w:pPr>
        <w:pStyle w:val="ListParagraph"/>
        <w:ind w:left="0"/>
        <w:rPr>
          <w:b/>
          <w:u w:val="single"/>
        </w:rPr>
      </w:pPr>
      <w:r>
        <w:rPr>
          <w:b/>
          <w:u w:val="single"/>
        </w:rPr>
        <w:br w:type="page"/>
      </w:r>
      <w:r w:rsidR="005B7946">
        <w:rPr>
          <w:b/>
          <w:u w:val="single"/>
        </w:rPr>
        <w:lastRenderedPageBreak/>
        <w:t xml:space="preserve">PSE, Wellbeing and </w:t>
      </w:r>
      <w:r w:rsidR="00D419F2">
        <w:rPr>
          <w:b/>
          <w:u w:val="single"/>
        </w:rPr>
        <w:t>Sex Ed</w:t>
      </w:r>
      <w:r w:rsidR="005B7946">
        <w:rPr>
          <w:b/>
          <w:u w:val="single"/>
        </w:rPr>
        <w:t>ucation</w:t>
      </w:r>
    </w:p>
    <w:p w14:paraId="38294E9D" w14:textId="77777777" w:rsidR="00D419F2" w:rsidRDefault="00D419F2" w:rsidP="00A6495F">
      <w:pPr>
        <w:pStyle w:val="ListParagraph"/>
        <w:ind w:left="0"/>
        <w:rPr>
          <w:b/>
          <w:u w:val="single"/>
        </w:rPr>
      </w:pPr>
    </w:p>
    <w:p w14:paraId="23B9B4A1" w14:textId="77777777" w:rsidR="00D419F2" w:rsidRDefault="00D419F2" w:rsidP="00324AA8">
      <w:pPr>
        <w:pStyle w:val="ListParagraph"/>
        <w:ind w:left="0"/>
        <w:jc w:val="both"/>
      </w:pPr>
      <w:r w:rsidRPr="00D419F2">
        <w:t>The school follows</w:t>
      </w:r>
      <w:r>
        <w:t xml:space="preserve"> guidelines from the Welsh Assembly and Newport Education Authority regarding these areas of the curriculum. </w:t>
      </w:r>
      <w:r w:rsidR="005B7946">
        <w:t xml:space="preserve">All staff use SEAL resources to plan lessons and activities in PSE. The school’s </w:t>
      </w:r>
      <w:r w:rsidR="001F5662">
        <w:t xml:space="preserve">policy and </w:t>
      </w:r>
      <w:r w:rsidR="005B7946">
        <w:t>programme of sex education is agreed by governors and is available for parents to see upon request. Parents have a right to withdraw their children, if they wish to do so, from sex education.</w:t>
      </w:r>
    </w:p>
    <w:p w14:paraId="265344EE" w14:textId="77777777" w:rsidR="005B7946" w:rsidRDefault="005B7946" w:rsidP="00A6495F">
      <w:pPr>
        <w:pStyle w:val="ListParagraph"/>
        <w:ind w:left="0"/>
      </w:pPr>
    </w:p>
    <w:p w14:paraId="63881A07" w14:textId="77777777" w:rsidR="00B6629E" w:rsidRDefault="002F5458" w:rsidP="00A6495F">
      <w:pPr>
        <w:pStyle w:val="ListParagraph"/>
        <w:ind w:left="0"/>
        <w:jc w:val="center"/>
      </w:pPr>
      <w:r>
        <w:pict w14:anchorId="06E0A1C6">
          <v:shape id="_x0000_i1049" type="#_x0000_t75" style="width:194.25pt;height:2in">
            <v:imagedata r:id="rId41" o:title="CinN 2015"/>
          </v:shape>
        </w:pict>
      </w:r>
    </w:p>
    <w:p w14:paraId="775B67E4" w14:textId="77777777" w:rsidR="00B6629E" w:rsidRPr="006806ED" w:rsidRDefault="00B6629E" w:rsidP="006806ED">
      <w:pPr>
        <w:pStyle w:val="ListParagraph"/>
        <w:jc w:val="center"/>
        <w:rPr>
          <w:b/>
          <w:u w:val="single"/>
        </w:rPr>
      </w:pPr>
      <w:r w:rsidRPr="006806ED">
        <w:rPr>
          <w:b/>
          <w:u w:val="single"/>
        </w:rPr>
        <w:t xml:space="preserve">Our children always do their best to help others – here they are </w:t>
      </w:r>
      <w:r w:rsidR="00EB2D61">
        <w:rPr>
          <w:b/>
          <w:u w:val="single"/>
        </w:rPr>
        <w:t>dressed as their heroes</w:t>
      </w:r>
      <w:r w:rsidRPr="006806ED">
        <w:rPr>
          <w:b/>
          <w:u w:val="single"/>
        </w:rPr>
        <w:t xml:space="preserve"> for Children in Need</w:t>
      </w:r>
    </w:p>
    <w:p w14:paraId="08AD7E82" w14:textId="77777777" w:rsidR="00BF7B5F" w:rsidRDefault="00BF7B5F" w:rsidP="005B7946">
      <w:pPr>
        <w:pStyle w:val="ListParagraph"/>
        <w:rPr>
          <w:b/>
          <w:u w:val="single"/>
        </w:rPr>
      </w:pPr>
    </w:p>
    <w:p w14:paraId="02DAEB44" w14:textId="77777777" w:rsidR="005B7946" w:rsidRDefault="005B7946" w:rsidP="00A6495F">
      <w:pPr>
        <w:pStyle w:val="ListParagraph"/>
        <w:ind w:left="0"/>
        <w:rPr>
          <w:b/>
          <w:u w:val="single"/>
        </w:rPr>
      </w:pPr>
      <w:r w:rsidRPr="005B7946">
        <w:rPr>
          <w:b/>
          <w:u w:val="single"/>
        </w:rPr>
        <w:t>PE and Sport</w:t>
      </w:r>
    </w:p>
    <w:p w14:paraId="23803F5C" w14:textId="77777777" w:rsidR="005B7946" w:rsidRDefault="005B7946" w:rsidP="00A6495F">
      <w:pPr>
        <w:pStyle w:val="ListParagraph"/>
        <w:ind w:left="0"/>
        <w:rPr>
          <w:b/>
          <w:u w:val="single"/>
        </w:rPr>
      </w:pPr>
    </w:p>
    <w:p w14:paraId="0A0B73FC" w14:textId="77777777" w:rsidR="00602F73" w:rsidRDefault="005B7946" w:rsidP="00324AA8">
      <w:pPr>
        <w:pStyle w:val="ListParagraph"/>
        <w:ind w:left="0"/>
        <w:jc w:val="both"/>
      </w:pPr>
      <w:r w:rsidRPr="005B7946">
        <w:t>PE and physical activity is carefully planned into</w:t>
      </w:r>
      <w:r>
        <w:t xml:space="preserve"> pupils’ weekly activities. Teachers plan lessons in accordance with the Foundation Phase and KS2 curriculum. We use the “Play to Learn” approach in Foundation </w:t>
      </w:r>
      <w:r w:rsidR="000700CF">
        <w:t>Phase and PESS and Dragon Sports Multi Skills resources in KS2. In Y6 all pupils have an opportunity to undertake adventurous physical activities at a residential centre. In addition to PE in the curriculum we offer many sporting extra-curricular activities</w:t>
      </w:r>
      <w:r w:rsidR="003C759B">
        <w:t xml:space="preserve"> which we believe greatly enrich the pupils’ experiences at this school.</w:t>
      </w:r>
    </w:p>
    <w:p w14:paraId="746D4091" w14:textId="77777777" w:rsidR="007D78A0" w:rsidRDefault="007D78A0" w:rsidP="00A35FB4">
      <w:pPr>
        <w:pStyle w:val="ListParagraph"/>
      </w:pPr>
    </w:p>
    <w:p w14:paraId="1E52F975" w14:textId="77777777" w:rsidR="000904AA" w:rsidRDefault="002F5458" w:rsidP="007D78A0">
      <w:pPr>
        <w:pStyle w:val="ListParagraph"/>
        <w:jc w:val="center"/>
      </w:pPr>
      <w:r>
        <w:pict w14:anchorId="72AACD58">
          <v:shape id="_x0000_i1050" type="#_x0000_t75" style="width:281.25pt;height:158.25pt">
            <v:imagedata r:id="rId42" o:title="sack race"/>
          </v:shape>
        </w:pict>
      </w:r>
    </w:p>
    <w:p w14:paraId="7038BDDD" w14:textId="77777777" w:rsidR="00B6629E" w:rsidRDefault="00B6629E" w:rsidP="007D78A0">
      <w:pPr>
        <w:pStyle w:val="ListParagraph"/>
        <w:jc w:val="center"/>
      </w:pPr>
    </w:p>
    <w:p w14:paraId="4BD8C89C" w14:textId="77777777" w:rsidR="00B6629E" w:rsidRPr="00B6629E" w:rsidRDefault="00B6629E" w:rsidP="007D78A0">
      <w:pPr>
        <w:pStyle w:val="ListParagraph"/>
        <w:jc w:val="center"/>
        <w:rPr>
          <w:b/>
          <w:u w:val="single"/>
        </w:rPr>
      </w:pPr>
      <w:r w:rsidRPr="00B6629E">
        <w:rPr>
          <w:b/>
          <w:u w:val="single"/>
        </w:rPr>
        <w:t>Sports Day is always fun for the Juniors on our lovely school field</w:t>
      </w:r>
      <w:r>
        <w:rPr>
          <w:b/>
          <w:u w:val="single"/>
        </w:rPr>
        <w:t>.</w:t>
      </w:r>
    </w:p>
    <w:p w14:paraId="5694F64A" w14:textId="77777777" w:rsidR="003C759B" w:rsidRDefault="000B1A50" w:rsidP="00A6495F">
      <w:pPr>
        <w:pStyle w:val="ListParagraph"/>
        <w:ind w:left="0"/>
        <w:rPr>
          <w:b/>
          <w:u w:val="single"/>
        </w:rPr>
      </w:pPr>
      <w:r>
        <w:rPr>
          <w:b/>
          <w:u w:val="single"/>
        </w:rPr>
        <w:br w:type="page"/>
      </w:r>
      <w:r w:rsidR="003C759B" w:rsidRPr="003C759B">
        <w:rPr>
          <w:b/>
          <w:u w:val="single"/>
        </w:rPr>
        <w:lastRenderedPageBreak/>
        <w:t>Homework</w:t>
      </w:r>
    </w:p>
    <w:p w14:paraId="2BB96B1F" w14:textId="77777777" w:rsidR="003C759B" w:rsidRDefault="003C759B" w:rsidP="00A6495F">
      <w:pPr>
        <w:pStyle w:val="ListParagraph"/>
        <w:ind w:left="0"/>
        <w:rPr>
          <w:b/>
          <w:u w:val="single"/>
        </w:rPr>
      </w:pPr>
    </w:p>
    <w:p w14:paraId="034F4FDE" w14:textId="77777777" w:rsidR="003C759B" w:rsidRDefault="003C759B" w:rsidP="00324AA8">
      <w:pPr>
        <w:pStyle w:val="ListParagraph"/>
        <w:ind w:left="0"/>
        <w:jc w:val="both"/>
      </w:pPr>
      <w:smartTag w:uri="urn:schemas-microsoft-com:office:smarttags" w:element="City">
        <w:smartTag w:uri="urn:schemas-microsoft-com:office:smarttags" w:element="place">
          <w:r w:rsidRPr="003C759B">
            <w:t>Reading</w:t>
          </w:r>
        </w:smartTag>
      </w:smartTag>
      <w:r w:rsidRPr="003C759B">
        <w:t xml:space="preserve"> forms the basis of homework at this school</w:t>
      </w:r>
      <w:r>
        <w:t xml:space="preserve"> and as children progress through year groups they will also be expected to carry out tasks such as learning spellings and multiplication tables and researching various topics. More details can be found in our Homework Policy.</w:t>
      </w:r>
    </w:p>
    <w:p w14:paraId="14B7B5B1" w14:textId="77777777" w:rsidR="00602F73" w:rsidRDefault="00602F73" w:rsidP="00A6495F">
      <w:pPr>
        <w:pStyle w:val="ListParagraph"/>
        <w:ind w:left="0"/>
      </w:pPr>
    </w:p>
    <w:p w14:paraId="66C20A10" w14:textId="77777777" w:rsidR="003C759B" w:rsidRPr="003C759B" w:rsidRDefault="003C759B" w:rsidP="00A6495F">
      <w:pPr>
        <w:pStyle w:val="ListParagraph"/>
        <w:ind w:left="0"/>
        <w:rPr>
          <w:b/>
          <w:u w:val="single"/>
        </w:rPr>
      </w:pPr>
      <w:r w:rsidRPr="003C759B">
        <w:rPr>
          <w:b/>
          <w:u w:val="single"/>
        </w:rPr>
        <w:t>Extra-Curricular activities</w:t>
      </w:r>
    </w:p>
    <w:p w14:paraId="3D08F296" w14:textId="77777777" w:rsidR="003C759B" w:rsidRDefault="003C759B" w:rsidP="00A6495F">
      <w:pPr>
        <w:pStyle w:val="ListParagraph"/>
        <w:ind w:left="0"/>
      </w:pPr>
    </w:p>
    <w:p w14:paraId="1B4F381D" w14:textId="77B6EDAE" w:rsidR="003C759B" w:rsidRDefault="003C759B" w:rsidP="00324AA8">
      <w:pPr>
        <w:pStyle w:val="ListParagraph"/>
        <w:ind w:left="0"/>
        <w:jc w:val="both"/>
      </w:pPr>
      <w:r>
        <w:t>We are very proud of our extra-curricular activities and believe that giving children an opportunity to develop their interest and skills in areas such as cooking, tennis and guitar playing contributes towards a child’s self</w:t>
      </w:r>
      <w:r w:rsidR="00543357">
        <w:t>-</w:t>
      </w:r>
      <w:r>
        <w:t xml:space="preserve">esteem, wellbeing and confidence. We have many dedicated staff who freely offer their time to take these activities. </w:t>
      </w:r>
      <w:r w:rsidR="00070FC5">
        <w:t>Activities will differ from year to year but t</w:t>
      </w:r>
      <w:r>
        <w:t>hese are the clubs we have offer</w:t>
      </w:r>
      <w:r w:rsidR="00526676">
        <w:t>ed in 201</w:t>
      </w:r>
      <w:r w:rsidR="006D3E98">
        <w:t>6</w:t>
      </w:r>
      <w:r w:rsidR="00526676">
        <w:t>/1</w:t>
      </w:r>
      <w:r w:rsidR="006D3E98">
        <w:t>7</w:t>
      </w:r>
      <w:r w:rsidR="00075349">
        <w:t>:</w:t>
      </w:r>
    </w:p>
    <w:p w14:paraId="49287F49" w14:textId="77777777" w:rsidR="00075349" w:rsidRDefault="00075349" w:rsidP="00A6495F">
      <w:pPr>
        <w:pStyle w:val="ListParagraph"/>
        <w:ind w:left="0"/>
      </w:pPr>
    </w:p>
    <w:p w14:paraId="31A7E9B0" w14:textId="77777777" w:rsidR="00075349" w:rsidRPr="00D15EB6" w:rsidRDefault="00075349" w:rsidP="00A6495F">
      <w:pPr>
        <w:pStyle w:val="ListParagraph"/>
        <w:ind w:left="0"/>
        <w:rPr>
          <w:u w:val="single"/>
        </w:rPr>
      </w:pPr>
      <w:r w:rsidRPr="00D15EB6">
        <w:rPr>
          <w:u w:val="single"/>
        </w:rPr>
        <w:t>Juniors</w:t>
      </w:r>
    </w:p>
    <w:p w14:paraId="1D4F884D" w14:textId="1001C4EB" w:rsidR="00D15EB6" w:rsidRPr="00D15EB6" w:rsidRDefault="00A6495F" w:rsidP="00A6495F">
      <w:pPr>
        <w:pStyle w:val="ListParagraph"/>
        <w:ind w:left="0"/>
      </w:pPr>
      <w:r w:rsidRPr="00D15EB6">
        <w:t>Chess</w:t>
      </w:r>
      <w:r w:rsidR="00D15EB6" w:rsidRPr="00D15EB6">
        <w:t>/Frisbee (All Years)</w:t>
      </w:r>
      <w:r w:rsidRPr="00D15EB6">
        <w:tab/>
      </w:r>
      <w:r w:rsidRPr="00D15EB6">
        <w:tab/>
      </w:r>
      <w:r w:rsidRPr="00D15EB6">
        <w:tab/>
      </w:r>
      <w:r w:rsidRPr="00D15EB6">
        <w:tab/>
      </w:r>
      <w:r w:rsidR="00D15EB6" w:rsidRPr="00D15EB6">
        <w:t>Choir (All Years)</w:t>
      </w:r>
    </w:p>
    <w:p w14:paraId="2A503BC8" w14:textId="601F8344" w:rsidR="00D15EB6" w:rsidRPr="00D15EB6" w:rsidRDefault="00075349" w:rsidP="00A6495F">
      <w:pPr>
        <w:pStyle w:val="ListParagraph"/>
        <w:ind w:left="0"/>
      </w:pPr>
      <w:r w:rsidRPr="00D15EB6">
        <w:t>Football</w:t>
      </w:r>
      <w:r w:rsidR="00D15EB6" w:rsidRPr="00D15EB6">
        <w:t xml:space="preserve"> (Autumn Y5/6 - Spring Y3/4)</w:t>
      </w:r>
      <w:r w:rsidRPr="00D15EB6">
        <w:t xml:space="preserve"> </w:t>
      </w:r>
      <w:r w:rsidR="00D15EB6" w:rsidRPr="00D15EB6">
        <w:tab/>
      </w:r>
      <w:r w:rsidR="00D15EB6" w:rsidRPr="00D15EB6">
        <w:tab/>
      </w:r>
      <w:r w:rsidR="00D15EB6" w:rsidRPr="00D15EB6">
        <w:tab/>
        <w:t>German (Year 6)</w:t>
      </w:r>
    </w:p>
    <w:p w14:paraId="38828910" w14:textId="77777777" w:rsidR="00D15EB6" w:rsidRPr="00D15EB6" w:rsidRDefault="00075349" w:rsidP="00A6495F">
      <w:pPr>
        <w:pStyle w:val="ListParagraph"/>
        <w:ind w:left="0"/>
      </w:pPr>
      <w:r w:rsidRPr="00D15EB6">
        <w:t>Guitar</w:t>
      </w:r>
      <w:r w:rsidR="00A6495F" w:rsidRPr="00D15EB6">
        <w:t xml:space="preserve"> (All Years)</w:t>
      </w:r>
      <w:r w:rsidR="00D15EB6" w:rsidRPr="00D15EB6">
        <w:tab/>
      </w:r>
      <w:r w:rsidR="00D15EB6" w:rsidRPr="00D15EB6">
        <w:tab/>
      </w:r>
      <w:r w:rsidR="00D15EB6" w:rsidRPr="00D15EB6">
        <w:tab/>
      </w:r>
      <w:r w:rsidR="00D15EB6" w:rsidRPr="00D15EB6">
        <w:tab/>
      </w:r>
      <w:r w:rsidR="00D15EB6" w:rsidRPr="00D15EB6">
        <w:tab/>
        <w:t>Hockey (Year 6)</w:t>
      </w:r>
      <w:r w:rsidR="00D15EB6" w:rsidRPr="00D15EB6">
        <w:tab/>
      </w:r>
    </w:p>
    <w:p w14:paraId="7D1774C2" w14:textId="5AEC841E" w:rsidR="00075349" w:rsidRPr="00D15EB6" w:rsidRDefault="00526676" w:rsidP="00A6495F">
      <w:pPr>
        <w:pStyle w:val="ListParagraph"/>
        <w:ind w:left="0"/>
      </w:pPr>
      <w:r w:rsidRPr="00D15EB6">
        <w:t xml:space="preserve">Netball </w:t>
      </w:r>
      <w:r w:rsidR="00AB725C" w:rsidRPr="00D15EB6">
        <w:tab/>
      </w:r>
      <w:r w:rsidR="00A6495F" w:rsidRPr="00D15EB6">
        <w:t xml:space="preserve"> (Years 5 and 6)</w:t>
      </w:r>
      <w:r w:rsidR="00D15EB6" w:rsidRPr="00D15EB6">
        <w:tab/>
      </w:r>
      <w:r w:rsidR="00D15EB6" w:rsidRPr="00D15EB6">
        <w:tab/>
      </w:r>
      <w:r w:rsidR="00D15EB6" w:rsidRPr="00D15EB6">
        <w:tab/>
      </w:r>
      <w:r w:rsidR="00D15EB6" w:rsidRPr="00D15EB6">
        <w:tab/>
      </w:r>
      <w:r w:rsidR="00D15EB6" w:rsidRPr="00D15EB6">
        <w:tab/>
      </w:r>
      <w:r w:rsidR="006D3E98" w:rsidRPr="00D15EB6">
        <w:t>Sporty Spin</w:t>
      </w:r>
      <w:r w:rsidR="00075349" w:rsidRPr="00D15EB6">
        <w:t xml:space="preserve"> (</w:t>
      </w:r>
      <w:r w:rsidR="00A6495F" w:rsidRPr="00D15EB6">
        <w:t>Years 3 and 4)</w:t>
      </w:r>
    </w:p>
    <w:p w14:paraId="07E72EBD" w14:textId="77777777" w:rsidR="00075349" w:rsidRPr="00D15EB6" w:rsidRDefault="00075349" w:rsidP="00A6495F">
      <w:pPr>
        <w:pStyle w:val="ListParagraph"/>
        <w:ind w:left="0"/>
      </w:pPr>
    </w:p>
    <w:p w14:paraId="4AF8D0AA" w14:textId="77777777" w:rsidR="00075349" w:rsidRPr="00D15EB6" w:rsidRDefault="00075349" w:rsidP="00A6495F">
      <w:pPr>
        <w:pStyle w:val="ListParagraph"/>
        <w:ind w:left="0"/>
        <w:rPr>
          <w:u w:val="single"/>
        </w:rPr>
      </w:pPr>
      <w:r w:rsidRPr="00D15EB6">
        <w:rPr>
          <w:u w:val="single"/>
        </w:rPr>
        <w:t>Infants</w:t>
      </w:r>
    </w:p>
    <w:p w14:paraId="4669F8F4" w14:textId="77777777" w:rsidR="00075349" w:rsidRPr="00D15EB6" w:rsidRDefault="00075349" w:rsidP="00A6495F">
      <w:pPr>
        <w:pStyle w:val="ListParagraph"/>
        <w:ind w:left="0"/>
      </w:pPr>
      <w:r w:rsidRPr="00D15EB6">
        <w:t>Choir (Years 1 and 2)</w:t>
      </w:r>
      <w:r w:rsidR="00BF7B5F" w:rsidRPr="00D15EB6">
        <w:tab/>
      </w:r>
      <w:r w:rsidR="00BF7B5F" w:rsidRPr="00D15EB6">
        <w:tab/>
      </w:r>
      <w:r w:rsidR="00BF7B5F" w:rsidRPr="00D15EB6">
        <w:tab/>
      </w:r>
      <w:r w:rsidR="00BF7B5F" w:rsidRPr="00D15EB6">
        <w:tab/>
      </w:r>
      <w:r w:rsidRPr="00D15EB6">
        <w:t>Cookery (Year2)</w:t>
      </w:r>
    </w:p>
    <w:p w14:paraId="6A807165" w14:textId="77777777" w:rsidR="00075349" w:rsidRPr="00D15EB6" w:rsidRDefault="00075349" w:rsidP="00A6495F">
      <w:pPr>
        <w:pStyle w:val="ListParagraph"/>
        <w:ind w:left="0"/>
      </w:pPr>
      <w:r w:rsidRPr="00D15EB6">
        <w:t>Country Dancing (Year 2)</w:t>
      </w:r>
      <w:r w:rsidR="00BF7B5F" w:rsidRPr="00D15EB6">
        <w:tab/>
      </w:r>
      <w:r w:rsidR="00BF7B5F" w:rsidRPr="00D15EB6">
        <w:tab/>
      </w:r>
      <w:r w:rsidR="00BF7B5F" w:rsidRPr="00D15EB6">
        <w:tab/>
      </w:r>
      <w:r w:rsidRPr="00D15EB6">
        <w:t>ICT (Year 2)</w:t>
      </w:r>
    </w:p>
    <w:p w14:paraId="5C8B17D7" w14:textId="77777777" w:rsidR="00075349" w:rsidRPr="00D15EB6" w:rsidRDefault="00075349" w:rsidP="00A6495F">
      <w:pPr>
        <w:pStyle w:val="ListParagraph"/>
        <w:ind w:left="0"/>
      </w:pPr>
      <w:r w:rsidRPr="00D15EB6">
        <w:t>Recorders (Years 1 and 2)</w:t>
      </w:r>
      <w:r w:rsidR="00BF7B5F" w:rsidRPr="00D15EB6">
        <w:tab/>
      </w:r>
      <w:r w:rsidR="00BF7B5F" w:rsidRPr="00D15EB6">
        <w:tab/>
      </w:r>
      <w:r w:rsidR="00BF7B5F" w:rsidRPr="00D15EB6">
        <w:tab/>
      </w:r>
      <w:r w:rsidRPr="00D15EB6">
        <w:t>Rounders (Year 2)</w:t>
      </w:r>
    </w:p>
    <w:p w14:paraId="5F1E7F60" w14:textId="77777777" w:rsidR="00075349" w:rsidRPr="00D15EB6" w:rsidRDefault="00075349" w:rsidP="00A6495F">
      <w:pPr>
        <w:pStyle w:val="ListParagraph"/>
        <w:ind w:left="0"/>
      </w:pPr>
      <w:r w:rsidRPr="00D15EB6">
        <w:t>Science (Year 2)</w:t>
      </w:r>
    </w:p>
    <w:p w14:paraId="300971C6" w14:textId="77777777" w:rsidR="00075349" w:rsidRPr="00543357" w:rsidRDefault="00075349" w:rsidP="00075349">
      <w:pPr>
        <w:pStyle w:val="ListParagraph"/>
        <w:ind w:left="0"/>
        <w:rPr>
          <w:i/>
        </w:rPr>
      </w:pPr>
    </w:p>
    <w:p w14:paraId="755E81FB" w14:textId="77777777" w:rsidR="006806ED" w:rsidRDefault="002F5458" w:rsidP="00BF7B5F">
      <w:pPr>
        <w:pStyle w:val="ListParagraph"/>
        <w:jc w:val="center"/>
        <w:rPr>
          <w:b/>
          <w:u w:val="single"/>
        </w:rPr>
      </w:pPr>
      <w:r>
        <w:rPr>
          <w:b/>
          <w:u w:val="single"/>
        </w:rPr>
        <w:pict w14:anchorId="1D948D73">
          <v:shape id="_x0000_i1051" type="#_x0000_t75" style="width:266.25pt;height:201.75pt">
            <v:imagedata r:id="rId43" o:title="IMG_3850"/>
          </v:shape>
        </w:pict>
      </w:r>
    </w:p>
    <w:p w14:paraId="45AD7E35" w14:textId="77777777" w:rsidR="006806ED" w:rsidRDefault="006806ED" w:rsidP="006806ED">
      <w:pPr>
        <w:pStyle w:val="ListParagraph"/>
        <w:jc w:val="center"/>
        <w:rPr>
          <w:b/>
          <w:u w:val="single"/>
        </w:rPr>
      </w:pPr>
      <w:r>
        <w:rPr>
          <w:b/>
          <w:u w:val="single"/>
        </w:rPr>
        <w:t>Our school was one of the first to pioneer the Children’s University pr</w:t>
      </w:r>
      <w:r w:rsidR="00765030">
        <w:rPr>
          <w:b/>
          <w:u w:val="single"/>
        </w:rPr>
        <w:t>omoting After School Activities.</w:t>
      </w:r>
      <w:r w:rsidR="008C6A81">
        <w:rPr>
          <w:b/>
          <w:u w:val="single"/>
        </w:rPr>
        <w:t xml:space="preserve"> Here are pupils from our gardening club enjoying some of the products they have grown. Amazing green fingers!</w:t>
      </w:r>
    </w:p>
    <w:p w14:paraId="2BCF9331" w14:textId="77777777" w:rsidR="003C759B" w:rsidRDefault="007D78A0" w:rsidP="00324AA8">
      <w:pPr>
        <w:pStyle w:val="ListParagraph"/>
        <w:ind w:left="0"/>
        <w:rPr>
          <w:b/>
          <w:u w:val="single"/>
        </w:rPr>
      </w:pPr>
      <w:r>
        <w:rPr>
          <w:b/>
          <w:u w:val="single"/>
        </w:rPr>
        <w:br w:type="page"/>
      </w:r>
      <w:r w:rsidR="003C759B" w:rsidRPr="00AD53EF">
        <w:rPr>
          <w:b/>
          <w:u w:val="single"/>
        </w:rPr>
        <w:lastRenderedPageBreak/>
        <w:t>Additional Learning Needs</w:t>
      </w:r>
    </w:p>
    <w:p w14:paraId="554E93C5" w14:textId="77777777" w:rsidR="00AD53EF" w:rsidRDefault="00AD53EF" w:rsidP="00324AA8">
      <w:pPr>
        <w:pStyle w:val="ListParagraph"/>
        <w:ind w:left="0"/>
        <w:rPr>
          <w:b/>
          <w:u w:val="single"/>
        </w:rPr>
      </w:pPr>
    </w:p>
    <w:p w14:paraId="59B3E30F" w14:textId="77777777" w:rsidR="00EA68EB" w:rsidRDefault="00EA68EB" w:rsidP="00EA68EB">
      <w:pPr>
        <w:pStyle w:val="ListParagraph"/>
        <w:ind w:left="0"/>
        <w:jc w:val="both"/>
      </w:pPr>
      <w:r w:rsidRPr="00AD53EF">
        <w:t>Pupils placed at Early Years</w:t>
      </w:r>
      <w:r>
        <w:t>/School Action receive support within the classroom or a small group activity. Pupils placed at Early Year/School Action Plus receive advice from specialist outside agencies which is then either used by support staff within the school or specialist staff coming into the school. Pupils with a Statement of Special Educational Needs receive specific support from a member of the school support staff team based upon the requirements set out in their statement.</w:t>
      </w:r>
    </w:p>
    <w:p w14:paraId="651A90D0" w14:textId="77777777" w:rsidR="00EA68EB" w:rsidRDefault="00EA68EB" w:rsidP="00EA68EB">
      <w:pPr>
        <w:pStyle w:val="ListParagraph"/>
        <w:ind w:left="0"/>
        <w:jc w:val="both"/>
      </w:pPr>
    </w:p>
    <w:p w14:paraId="473257A6" w14:textId="77777777" w:rsidR="00EA68EB" w:rsidRDefault="00EA68EB" w:rsidP="00EA68EB">
      <w:pPr>
        <w:pStyle w:val="ListParagraph"/>
        <w:ind w:left="0"/>
        <w:jc w:val="both"/>
      </w:pPr>
      <w:r>
        <w:t>Where appropriate, pupils receive support from the Specific Learning Difficulties Unit, the Gwent Health Speech and Language Service, the Educational Service for the Hearing Impaired, the Educational Psychology Service and the Behaviour Support Service. The school’s team of support staff work with pupils on the SEN ALN register throughout the school as well as supporting groups and individuals within classrooms</w:t>
      </w:r>
    </w:p>
    <w:p w14:paraId="71595E35" w14:textId="77777777" w:rsidR="00EA68EB" w:rsidRDefault="00EA68EB" w:rsidP="00EA68EB">
      <w:pPr>
        <w:pStyle w:val="ListParagraph"/>
        <w:ind w:left="0"/>
        <w:jc w:val="both"/>
      </w:pPr>
    </w:p>
    <w:p w14:paraId="0C800E78" w14:textId="77777777" w:rsidR="00EA68EB" w:rsidRDefault="00EA68EB" w:rsidP="00EA68EB">
      <w:pPr>
        <w:pStyle w:val="ListParagraph"/>
        <w:ind w:left="0"/>
        <w:jc w:val="both"/>
      </w:pPr>
      <w:r>
        <w:t xml:space="preserve">During the year children may move from one School Action Stage to another following review of their Individual Development Plans (I.D.P’s)and assessments by external agencies. Mrs Isaac is the coordinator for Additional Learning Needs. </w:t>
      </w:r>
    </w:p>
    <w:p w14:paraId="07BAD044" w14:textId="77777777" w:rsidR="00AE1737" w:rsidRDefault="00AE1737" w:rsidP="00324AA8">
      <w:pPr>
        <w:pStyle w:val="ListParagraph"/>
        <w:ind w:left="0"/>
        <w:jc w:val="both"/>
      </w:pPr>
    </w:p>
    <w:p w14:paraId="24D476CE" w14:textId="77777777" w:rsidR="006806ED" w:rsidRDefault="006806ED" w:rsidP="005B7946">
      <w:pPr>
        <w:pStyle w:val="ListParagraph"/>
      </w:pPr>
    </w:p>
    <w:p w14:paraId="05DE75DC" w14:textId="77777777" w:rsidR="00AE1737" w:rsidRPr="008A26EC" w:rsidRDefault="00AE1737" w:rsidP="00324AA8">
      <w:pPr>
        <w:pStyle w:val="ListParagraph"/>
        <w:ind w:left="0"/>
        <w:rPr>
          <w:b/>
          <w:u w:val="single"/>
        </w:rPr>
      </w:pPr>
      <w:r w:rsidRPr="008A26EC">
        <w:rPr>
          <w:b/>
          <w:u w:val="single"/>
        </w:rPr>
        <w:t>Equalities</w:t>
      </w:r>
    </w:p>
    <w:p w14:paraId="425C352A" w14:textId="77777777" w:rsidR="00AE1737" w:rsidRPr="00AE1737" w:rsidRDefault="00AE1737" w:rsidP="00324AA8">
      <w:pPr>
        <w:pStyle w:val="ListParagraph"/>
        <w:ind w:left="0"/>
        <w:rPr>
          <w:b/>
        </w:rPr>
      </w:pPr>
    </w:p>
    <w:p w14:paraId="66706798" w14:textId="77777777" w:rsidR="00AE1737" w:rsidRDefault="00AE1737" w:rsidP="00324AA8">
      <w:pPr>
        <w:pStyle w:val="ListParagraph"/>
        <w:ind w:left="0"/>
        <w:jc w:val="both"/>
      </w:pPr>
      <w:r>
        <w:t xml:space="preserve">The school has a Strategic Equality Policy and Action Plan which has recently </w:t>
      </w:r>
      <w:r w:rsidR="00EB2D61">
        <w:t>been revised</w:t>
      </w:r>
      <w:r>
        <w:t xml:space="preserve"> in accordance with latest Welsh Government guidelines. This has also been ratified by the governing body. A well</w:t>
      </w:r>
      <w:r w:rsidR="00543357">
        <w:t>-</w:t>
      </w:r>
      <w:r>
        <w:t>established Equalities Group consisting of local community members, a parent governor and school staff meet termly to review progress in this area of school life.</w:t>
      </w:r>
      <w:r w:rsidR="008A26EC">
        <w:t xml:space="preserve"> Parents are welcome to attend these meetings.</w:t>
      </w:r>
    </w:p>
    <w:p w14:paraId="01431C2C" w14:textId="77777777" w:rsidR="008A26EC" w:rsidRDefault="008A26EC" w:rsidP="00324AA8">
      <w:pPr>
        <w:pStyle w:val="ListParagraph"/>
        <w:ind w:left="0"/>
        <w:jc w:val="both"/>
      </w:pPr>
    </w:p>
    <w:p w14:paraId="069C7152" w14:textId="77777777" w:rsidR="006806ED" w:rsidRDefault="006806ED" w:rsidP="00324AA8">
      <w:pPr>
        <w:pStyle w:val="ListParagraph"/>
        <w:ind w:left="0"/>
      </w:pPr>
    </w:p>
    <w:p w14:paraId="3AB40625" w14:textId="77777777" w:rsidR="008A26EC" w:rsidRDefault="008A26EC" w:rsidP="00324AA8">
      <w:pPr>
        <w:pStyle w:val="ListParagraph"/>
        <w:ind w:left="0"/>
        <w:rPr>
          <w:b/>
          <w:u w:val="single"/>
        </w:rPr>
      </w:pPr>
      <w:r w:rsidRPr="008A26EC">
        <w:rPr>
          <w:b/>
          <w:u w:val="single"/>
        </w:rPr>
        <w:t>Safeguarding and Child Protection</w:t>
      </w:r>
    </w:p>
    <w:p w14:paraId="275C96FD" w14:textId="77777777" w:rsidR="008A26EC" w:rsidRPr="008A26EC" w:rsidRDefault="008A26EC" w:rsidP="00324AA8">
      <w:pPr>
        <w:pStyle w:val="ListParagraph"/>
        <w:ind w:left="0"/>
        <w:rPr>
          <w:b/>
          <w:u w:val="single"/>
        </w:rPr>
      </w:pPr>
    </w:p>
    <w:p w14:paraId="26191E76" w14:textId="77777777" w:rsidR="008A26EC" w:rsidRDefault="008A26EC" w:rsidP="00324AA8">
      <w:pPr>
        <w:pStyle w:val="ListParagraph"/>
        <w:ind w:left="0"/>
        <w:jc w:val="both"/>
      </w:pPr>
      <w:r>
        <w:t xml:space="preserve">Safeguarding and Child Protection is a strong priority at </w:t>
      </w:r>
      <w:smartTag w:uri="urn:schemas-microsoft-com:office:smarttags" w:element="place">
        <w:smartTag w:uri="urn:schemas-microsoft-com:office:smarttags" w:element="PlaceName">
          <w:r>
            <w:t>Caerleon</w:t>
          </w:r>
        </w:smartTag>
        <w:r>
          <w:t xml:space="preserve"> </w:t>
        </w:r>
        <w:smartTag w:uri="urn:schemas-microsoft-com:office:smarttags" w:element="PlaceName">
          <w:r>
            <w:t>Lodge</w:t>
          </w:r>
        </w:smartTag>
        <w:r>
          <w:t xml:space="preserve"> </w:t>
        </w:r>
        <w:smartTag w:uri="urn:schemas-microsoft-com:office:smarttags" w:element="PlaceType">
          <w:r>
            <w:t>Hill</w:t>
          </w:r>
        </w:smartTag>
        <w:r>
          <w:t xml:space="preserve"> </w:t>
        </w:r>
        <w:smartTag w:uri="urn:schemas-microsoft-com:office:smarttags" w:element="PlaceType">
          <w:r>
            <w:t>Primary School</w:t>
          </w:r>
        </w:smartTag>
      </w:smartTag>
      <w:r>
        <w:t xml:space="preserve">. The Headteacher is responsible for Safeguarding and in her absence the Deputy Headteachers take responsibility. All staff have been trained in Child Protection and the school’s policy is regularly reviewed and ratified by governors. Staff are vary vigilant in Child Protection Matters and if it felt that a child is at significant risk of harm a referral to the statutory child welfare agencies may need to take place. This would be in accordance with the school’s Child Protection Policy. This would be done in the best interests of the child. </w:t>
      </w:r>
    </w:p>
    <w:p w14:paraId="2CB25156" w14:textId="77777777" w:rsidR="002F20E0" w:rsidRDefault="002F20E0" w:rsidP="008A26EC">
      <w:pPr>
        <w:pStyle w:val="ListParagraph"/>
      </w:pPr>
    </w:p>
    <w:p w14:paraId="4FE71A1F" w14:textId="77777777" w:rsidR="00B70D5B" w:rsidRDefault="006806ED" w:rsidP="00324AA8">
      <w:pPr>
        <w:pStyle w:val="ListParagraph"/>
        <w:ind w:left="0"/>
        <w:rPr>
          <w:b/>
          <w:u w:val="single"/>
        </w:rPr>
      </w:pPr>
      <w:r>
        <w:rPr>
          <w:b/>
          <w:u w:val="single"/>
        </w:rPr>
        <w:br w:type="page"/>
      </w:r>
      <w:r w:rsidR="00B70D5B" w:rsidRPr="00B70D5B">
        <w:rPr>
          <w:b/>
          <w:u w:val="single"/>
        </w:rPr>
        <w:lastRenderedPageBreak/>
        <w:t>Looked After Children</w:t>
      </w:r>
    </w:p>
    <w:p w14:paraId="6FE1F4D8" w14:textId="77777777" w:rsidR="00B70D5B" w:rsidRPr="00B70D5B" w:rsidRDefault="00B70D5B" w:rsidP="00324AA8">
      <w:pPr>
        <w:pStyle w:val="ListParagraph"/>
        <w:ind w:left="0"/>
        <w:rPr>
          <w:b/>
          <w:u w:val="single"/>
        </w:rPr>
      </w:pPr>
    </w:p>
    <w:p w14:paraId="4A7AFDA7" w14:textId="77777777" w:rsidR="00B70D5B" w:rsidRDefault="00B70D5B" w:rsidP="00324AA8">
      <w:pPr>
        <w:pStyle w:val="ListParagraph"/>
        <w:ind w:left="0"/>
      </w:pPr>
      <w:r>
        <w:t>The provision and progress of Looked After Children is closely monitored by the Headteacher.</w:t>
      </w:r>
    </w:p>
    <w:p w14:paraId="6B61BAD2" w14:textId="77777777" w:rsidR="00B70D5B" w:rsidRDefault="00B70D5B" w:rsidP="00324AA8">
      <w:pPr>
        <w:pStyle w:val="ListParagraph"/>
        <w:ind w:left="0"/>
      </w:pPr>
    </w:p>
    <w:p w14:paraId="1F48EB40" w14:textId="77777777" w:rsidR="006806ED" w:rsidRDefault="006806ED" w:rsidP="00324AA8">
      <w:pPr>
        <w:pStyle w:val="ListParagraph"/>
        <w:ind w:left="0"/>
      </w:pPr>
    </w:p>
    <w:p w14:paraId="4B75AB86" w14:textId="77777777" w:rsidR="00B70D5B" w:rsidRDefault="00A35FB4" w:rsidP="00324AA8">
      <w:pPr>
        <w:pStyle w:val="ListParagraph"/>
        <w:ind w:left="0"/>
        <w:rPr>
          <w:b/>
          <w:u w:val="single"/>
        </w:rPr>
      </w:pPr>
      <w:r>
        <w:rPr>
          <w:b/>
          <w:u w:val="single"/>
        </w:rPr>
        <w:t>Health,</w:t>
      </w:r>
      <w:r w:rsidR="00B70D5B" w:rsidRPr="00B70D5B">
        <w:rPr>
          <w:b/>
          <w:u w:val="single"/>
        </w:rPr>
        <w:t xml:space="preserve"> Safety and Security</w:t>
      </w:r>
    </w:p>
    <w:p w14:paraId="7C421323" w14:textId="77777777" w:rsidR="00B70D5B" w:rsidRDefault="00B70D5B" w:rsidP="00324AA8">
      <w:pPr>
        <w:pStyle w:val="ListParagraph"/>
        <w:ind w:left="0"/>
        <w:rPr>
          <w:b/>
          <w:u w:val="single"/>
        </w:rPr>
      </w:pPr>
    </w:p>
    <w:p w14:paraId="0DE50F4B" w14:textId="77777777" w:rsidR="00B70D5B" w:rsidRDefault="00B70D5B" w:rsidP="00324AA8">
      <w:pPr>
        <w:pStyle w:val="ListParagraph"/>
        <w:ind w:left="0"/>
        <w:jc w:val="both"/>
      </w:pPr>
      <w:r w:rsidRPr="00B70D5B">
        <w:t>The school has a very comprehensive</w:t>
      </w:r>
      <w:r>
        <w:t xml:space="preserve"> Health and Safety Policy which is regularly reviewed by the Governing Body. The school also works closely with Newport Education Authority whose officers carry out audits and produce action plans to assist the school in complying with Health and Safety guidelines and legislation. A full copy of the school policy is available on request. </w:t>
      </w:r>
    </w:p>
    <w:p w14:paraId="2788612D" w14:textId="77777777" w:rsidR="005B0325" w:rsidRDefault="005B0325" w:rsidP="00324AA8">
      <w:pPr>
        <w:pStyle w:val="ListParagraph"/>
        <w:ind w:left="0"/>
        <w:jc w:val="both"/>
      </w:pPr>
      <w:r>
        <w:t xml:space="preserve">On both infant and junior </w:t>
      </w:r>
      <w:r w:rsidR="006B68F4">
        <w:t>sites, access can only be gained into the school by the school office staff who will release the entrance door once it is deemed safe to do so. Exterior gates around the site are closed, but not locked, in the event of having to evacuate quickly from the school site.</w:t>
      </w:r>
    </w:p>
    <w:p w14:paraId="3604C647" w14:textId="77777777" w:rsidR="00A35FB4" w:rsidRDefault="00A35FB4" w:rsidP="00324AA8">
      <w:pPr>
        <w:pStyle w:val="ListParagraph"/>
        <w:ind w:left="0"/>
        <w:jc w:val="both"/>
      </w:pPr>
    </w:p>
    <w:p w14:paraId="70375DD8" w14:textId="77777777" w:rsidR="006806ED" w:rsidRDefault="006806ED" w:rsidP="00B70D5B">
      <w:pPr>
        <w:pStyle w:val="ListParagraph"/>
      </w:pPr>
    </w:p>
    <w:p w14:paraId="17180F52" w14:textId="77777777" w:rsidR="00A35FB4" w:rsidRDefault="00A35FB4" w:rsidP="00324AA8">
      <w:pPr>
        <w:pStyle w:val="ListParagraph"/>
        <w:ind w:left="0"/>
        <w:rPr>
          <w:b/>
          <w:u w:val="single"/>
        </w:rPr>
      </w:pPr>
      <w:r w:rsidRPr="00A35FB4">
        <w:rPr>
          <w:b/>
          <w:u w:val="single"/>
        </w:rPr>
        <w:t>Toilet facilities</w:t>
      </w:r>
    </w:p>
    <w:p w14:paraId="11108D57" w14:textId="77777777" w:rsidR="00A35FB4" w:rsidRDefault="00A35FB4" w:rsidP="00324AA8">
      <w:pPr>
        <w:pStyle w:val="ListParagraph"/>
        <w:ind w:left="0"/>
        <w:rPr>
          <w:b/>
          <w:u w:val="single"/>
        </w:rPr>
      </w:pPr>
    </w:p>
    <w:p w14:paraId="430B0032" w14:textId="77777777" w:rsidR="00A35FB4" w:rsidRDefault="00A35FB4" w:rsidP="00324AA8">
      <w:pPr>
        <w:pStyle w:val="ListParagraph"/>
        <w:ind w:left="0"/>
        <w:jc w:val="both"/>
      </w:pPr>
      <w:r w:rsidRPr="00A35FB4">
        <w:t>Pupils in Nursery, Reception, Y1 and Y2 all have access</w:t>
      </w:r>
      <w:r>
        <w:t xml:space="preserve"> to their own toilets. All pupils on the junior site have access to toilets in the main junior building. There is also a toilet on each site fully adapted for physical disability.</w:t>
      </w:r>
      <w:r w:rsidR="000904AA">
        <w:t xml:space="preserve"> Toilets are cleaned daily and cleanliness is monitored throughout the day.</w:t>
      </w:r>
    </w:p>
    <w:p w14:paraId="181363D8" w14:textId="77777777" w:rsidR="000904AA" w:rsidRDefault="000904AA" w:rsidP="00324AA8">
      <w:pPr>
        <w:pStyle w:val="ListParagraph"/>
        <w:ind w:left="0"/>
      </w:pPr>
    </w:p>
    <w:p w14:paraId="3AEA1B9A" w14:textId="77777777" w:rsidR="006806ED" w:rsidRDefault="006806ED" w:rsidP="00324AA8">
      <w:pPr>
        <w:pStyle w:val="ListParagraph"/>
        <w:ind w:left="0"/>
      </w:pPr>
    </w:p>
    <w:p w14:paraId="4231BD62" w14:textId="77777777" w:rsidR="000904AA" w:rsidRDefault="000904AA" w:rsidP="00324AA8">
      <w:pPr>
        <w:pStyle w:val="ListParagraph"/>
        <w:ind w:left="0"/>
        <w:rPr>
          <w:b/>
          <w:u w:val="single"/>
        </w:rPr>
      </w:pPr>
      <w:r w:rsidRPr="000904AA">
        <w:rPr>
          <w:b/>
          <w:u w:val="single"/>
        </w:rPr>
        <w:t>Severe Weather</w:t>
      </w:r>
    </w:p>
    <w:p w14:paraId="093B3BA9" w14:textId="77777777" w:rsidR="000904AA" w:rsidRPr="000904AA" w:rsidRDefault="000904AA" w:rsidP="00324AA8">
      <w:pPr>
        <w:pStyle w:val="ListParagraph"/>
        <w:ind w:left="0"/>
        <w:rPr>
          <w:b/>
          <w:u w:val="single"/>
        </w:rPr>
      </w:pPr>
    </w:p>
    <w:p w14:paraId="406C7AD1" w14:textId="77777777" w:rsidR="000904AA" w:rsidRDefault="000904AA" w:rsidP="00324AA8">
      <w:pPr>
        <w:pStyle w:val="ListParagraph"/>
        <w:ind w:left="0"/>
        <w:jc w:val="both"/>
      </w:pPr>
      <w:r>
        <w:t>If there is a heavy fall of snow overnight, there are several ways for parents to be informed as to whether school is open or closed:</w:t>
      </w:r>
    </w:p>
    <w:p w14:paraId="1CB07527" w14:textId="77777777" w:rsidR="000904AA" w:rsidRDefault="000904AA" w:rsidP="00324AA8">
      <w:pPr>
        <w:pStyle w:val="ListParagraph"/>
        <w:numPr>
          <w:ilvl w:val="1"/>
          <w:numId w:val="6"/>
        </w:numPr>
        <w:ind w:left="720"/>
        <w:jc w:val="both"/>
      </w:pPr>
      <w:r>
        <w:t>The school website</w:t>
      </w:r>
    </w:p>
    <w:p w14:paraId="388B08C0" w14:textId="77777777" w:rsidR="000904AA" w:rsidRDefault="000904AA" w:rsidP="00324AA8">
      <w:pPr>
        <w:pStyle w:val="ListParagraph"/>
        <w:numPr>
          <w:ilvl w:val="1"/>
          <w:numId w:val="6"/>
        </w:numPr>
        <w:ind w:left="720"/>
        <w:jc w:val="both"/>
      </w:pPr>
      <w:r>
        <w:t>By phoning the school</w:t>
      </w:r>
    </w:p>
    <w:p w14:paraId="48DB6E57" w14:textId="77777777" w:rsidR="000904AA" w:rsidRPr="00A35FB4" w:rsidRDefault="000904AA" w:rsidP="00324AA8">
      <w:pPr>
        <w:pStyle w:val="ListParagraph"/>
        <w:numPr>
          <w:ilvl w:val="1"/>
          <w:numId w:val="6"/>
        </w:numPr>
        <w:ind w:left="720"/>
        <w:jc w:val="both"/>
      </w:pPr>
      <w:r>
        <w:t>By looking at the Newport local Authority website</w:t>
      </w:r>
    </w:p>
    <w:p w14:paraId="2524C91D" w14:textId="77777777" w:rsidR="005C4333" w:rsidRDefault="005C4333" w:rsidP="00B70D5B">
      <w:pPr>
        <w:pStyle w:val="ListParagraph"/>
      </w:pPr>
    </w:p>
    <w:p w14:paraId="0F441848" w14:textId="77777777" w:rsidR="006806ED" w:rsidRDefault="006806ED" w:rsidP="00B70D5B">
      <w:pPr>
        <w:pStyle w:val="ListParagraph"/>
      </w:pPr>
    </w:p>
    <w:p w14:paraId="42644538" w14:textId="77777777" w:rsidR="005C4333" w:rsidRDefault="005C4333" w:rsidP="00324AA8">
      <w:pPr>
        <w:pStyle w:val="ListParagraph"/>
        <w:ind w:left="0"/>
        <w:rPr>
          <w:b/>
          <w:u w:val="single"/>
        </w:rPr>
      </w:pPr>
      <w:r w:rsidRPr="005C4333">
        <w:rPr>
          <w:b/>
          <w:u w:val="single"/>
        </w:rPr>
        <w:t>Home-School Links and Parental Involvement</w:t>
      </w:r>
    </w:p>
    <w:p w14:paraId="1BC03EA0" w14:textId="77777777" w:rsidR="005C4333" w:rsidRDefault="005C4333" w:rsidP="00324AA8">
      <w:pPr>
        <w:pStyle w:val="ListParagraph"/>
        <w:ind w:left="0"/>
        <w:rPr>
          <w:b/>
          <w:u w:val="single"/>
        </w:rPr>
      </w:pPr>
    </w:p>
    <w:p w14:paraId="392F4C54" w14:textId="77777777" w:rsidR="005C4333" w:rsidRDefault="005C4333" w:rsidP="00324AA8">
      <w:pPr>
        <w:pStyle w:val="ListParagraph"/>
        <w:ind w:left="0"/>
        <w:jc w:val="both"/>
      </w:pPr>
      <w:r w:rsidRPr="005C4333">
        <w:t>During the</w:t>
      </w:r>
      <w:r w:rsidR="001F5662">
        <w:t xml:space="preserve"> time your child is a pupil at</w:t>
      </w:r>
      <w:r>
        <w:t xml:space="preserve"> </w:t>
      </w:r>
      <w:smartTag w:uri="urn:schemas-microsoft-com:office:smarttags" w:element="place">
        <w:smartTag w:uri="urn:schemas-microsoft-com:office:smarttags" w:element="PlaceName">
          <w:r>
            <w:t>Caerleon</w:t>
          </w:r>
        </w:smartTag>
        <w:r>
          <w:t xml:space="preserve"> </w:t>
        </w:r>
        <w:smartTag w:uri="urn:schemas-microsoft-com:office:smarttags" w:element="PlaceName">
          <w:r>
            <w:t>Lodge</w:t>
          </w:r>
        </w:smartTag>
        <w:r>
          <w:t xml:space="preserve"> </w:t>
        </w:r>
        <w:smartTag w:uri="urn:schemas-microsoft-com:office:smarttags" w:element="PlaceType">
          <w:r>
            <w:t>Hill</w:t>
          </w:r>
        </w:smartTag>
        <w:r>
          <w:t xml:space="preserve"> </w:t>
        </w:r>
        <w:smartTag w:uri="urn:schemas-microsoft-com:office:smarttags" w:element="PlaceType">
          <w:r>
            <w:t>Primary School</w:t>
          </w:r>
        </w:smartTag>
      </w:smartTag>
      <w:r>
        <w:t xml:space="preserve"> the relationship between home and school is viewed as a partnership with each supporting and upholding the aims and values of the school. These are some of the ways in which we develop this partnership</w:t>
      </w:r>
      <w:r w:rsidR="00AE5B2E">
        <w:t>:</w:t>
      </w:r>
    </w:p>
    <w:p w14:paraId="669001F0" w14:textId="77777777" w:rsidR="005C4333" w:rsidRDefault="005C4333" w:rsidP="00324AA8">
      <w:pPr>
        <w:pStyle w:val="ListParagraph"/>
        <w:ind w:left="0"/>
        <w:jc w:val="both"/>
      </w:pPr>
    </w:p>
    <w:p w14:paraId="3DA742B5" w14:textId="77777777" w:rsidR="005C4333" w:rsidRDefault="005C4333" w:rsidP="00324AA8">
      <w:pPr>
        <w:pStyle w:val="ListParagraph"/>
        <w:numPr>
          <w:ilvl w:val="1"/>
          <w:numId w:val="7"/>
        </w:numPr>
        <w:ind w:left="720"/>
        <w:jc w:val="both"/>
      </w:pPr>
      <w:r>
        <w:t>Parental consultations each term</w:t>
      </w:r>
    </w:p>
    <w:p w14:paraId="54B6F085" w14:textId="77777777" w:rsidR="005C4333" w:rsidRDefault="005C4333" w:rsidP="00324AA8">
      <w:pPr>
        <w:pStyle w:val="ListParagraph"/>
        <w:numPr>
          <w:ilvl w:val="1"/>
          <w:numId w:val="7"/>
        </w:numPr>
        <w:ind w:left="720"/>
        <w:jc w:val="both"/>
      </w:pPr>
      <w:r w:rsidRPr="005C4333">
        <w:t xml:space="preserve"> </w:t>
      </w:r>
      <w:r>
        <w:t>Monthly newsletters</w:t>
      </w:r>
    </w:p>
    <w:p w14:paraId="09360532" w14:textId="77777777" w:rsidR="005C4333" w:rsidRDefault="005C4333" w:rsidP="00324AA8">
      <w:pPr>
        <w:pStyle w:val="ListParagraph"/>
        <w:numPr>
          <w:ilvl w:val="1"/>
          <w:numId w:val="7"/>
        </w:numPr>
        <w:ind w:left="720"/>
        <w:jc w:val="both"/>
      </w:pPr>
      <w:r>
        <w:t>Home/ School Agreement</w:t>
      </w:r>
      <w:r w:rsidR="005B0325">
        <w:t xml:space="preserve"> (the key features of this are: Aims and Values</w:t>
      </w:r>
      <w:r w:rsidR="007C4DFD">
        <w:t xml:space="preserve"> (see section below)</w:t>
      </w:r>
      <w:r w:rsidR="005B0325">
        <w:t>, Learning and Standards, Homework, Behaviour, Attendance and Punctuality and Communication)</w:t>
      </w:r>
    </w:p>
    <w:p w14:paraId="787211B3" w14:textId="77777777" w:rsidR="00AE5B2E" w:rsidRDefault="00AE5B2E" w:rsidP="00324AA8">
      <w:pPr>
        <w:pStyle w:val="ListParagraph"/>
        <w:numPr>
          <w:ilvl w:val="1"/>
          <w:numId w:val="7"/>
        </w:numPr>
        <w:ind w:left="720"/>
        <w:jc w:val="both"/>
      </w:pPr>
      <w:r>
        <w:t>Family Assemblies</w:t>
      </w:r>
    </w:p>
    <w:p w14:paraId="4B1DE541" w14:textId="77777777" w:rsidR="005C4333" w:rsidRDefault="005C4333" w:rsidP="00324AA8">
      <w:pPr>
        <w:pStyle w:val="ListParagraph"/>
        <w:numPr>
          <w:ilvl w:val="0"/>
          <w:numId w:val="7"/>
        </w:numPr>
        <w:jc w:val="both"/>
      </w:pPr>
      <w:r>
        <w:t>Language and Play sessions (Foundation Phase)</w:t>
      </w:r>
    </w:p>
    <w:p w14:paraId="54F0D7BD" w14:textId="77777777" w:rsidR="00B87B09" w:rsidRDefault="00B87B09" w:rsidP="00324AA8">
      <w:pPr>
        <w:pStyle w:val="ListParagraph"/>
        <w:numPr>
          <w:ilvl w:val="1"/>
          <w:numId w:val="7"/>
        </w:numPr>
        <w:ind w:left="720"/>
        <w:jc w:val="both"/>
      </w:pPr>
      <w:r>
        <w:lastRenderedPageBreak/>
        <w:t>Nursery home visits</w:t>
      </w:r>
    </w:p>
    <w:p w14:paraId="3691416E" w14:textId="77777777" w:rsidR="005C4333" w:rsidRDefault="005C4333" w:rsidP="00324AA8">
      <w:pPr>
        <w:pStyle w:val="ListParagraph"/>
        <w:numPr>
          <w:ilvl w:val="1"/>
          <w:numId w:val="7"/>
        </w:numPr>
        <w:ind w:left="720"/>
        <w:jc w:val="both"/>
      </w:pPr>
      <w:r>
        <w:t>Assisting with Group Reading</w:t>
      </w:r>
    </w:p>
    <w:p w14:paraId="7D87F5A5" w14:textId="77777777" w:rsidR="00AE5B2E" w:rsidRDefault="00AE5B2E" w:rsidP="00324AA8">
      <w:pPr>
        <w:pStyle w:val="ListParagraph"/>
        <w:numPr>
          <w:ilvl w:val="1"/>
          <w:numId w:val="7"/>
        </w:numPr>
        <w:ind w:left="720"/>
        <w:jc w:val="both"/>
      </w:pPr>
      <w:r>
        <w:t>General volunteering for class based activities, trips and Forest School</w:t>
      </w:r>
    </w:p>
    <w:p w14:paraId="63E7AF3A" w14:textId="77777777" w:rsidR="005C4333" w:rsidRDefault="00AE5B2E" w:rsidP="00324AA8">
      <w:pPr>
        <w:pStyle w:val="ListParagraph"/>
        <w:numPr>
          <w:ilvl w:val="1"/>
          <w:numId w:val="7"/>
        </w:numPr>
        <w:ind w:left="720"/>
        <w:jc w:val="both"/>
      </w:pPr>
      <w:r>
        <w:t>Curriculum Afternoons</w:t>
      </w:r>
    </w:p>
    <w:p w14:paraId="4A3A40AD" w14:textId="77777777" w:rsidR="00AE5B2E" w:rsidRDefault="00AE5B2E" w:rsidP="00324AA8">
      <w:pPr>
        <w:pStyle w:val="ListParagraph"/>
        <w:numPr>
          <w:ilvl w:val="1"/>
          <w:numId w:val="7"/>
        </w:numPr>
        <w:ind w:left="720"/>
        <w:jc w:val="both"/>
      </w:pPr>
      <w:r>
        <w:t>Parent Liaison Group (termly meetings)</w:t>
      </w:r>
    </w:p>
    <w:p w14:paraId="37D0094F" w14:textId="77777777" w:rsidR="00AE5B2E" w:rsidRDefault="00AE5B2E" w:rsidP="00324AA8">
      <w:pPr>
        <w:pStyle w:val="ListParagraph"/>
        <w:numPr>
          <w:ilvl w:val="1"/>
          <w:numId w:val="7"/>
        </w:numPr>
        <w:ind w:left="720"/>
        <w:jc w:val="both"/>
      </w:pPr>
      <w:r>
        <w:t>Equalities Community Group (termly meetings)</w:t>
      </w:r>
    </w:p>
    <w:p w14:paraId="4301FB15" w14:textId="77777777" w:rsidR="00AE5B2E" w:rsidRDefault="00AE5B2E" w:rsidP="00324AA8">
      <w:pPr>
        <w:pStyle w:val="ListParagraph"/>
        <w:numPr>
          <w:ilvl w:val="1"/>
          <w:numId w:val="7"/>
        </w:numPr>
        <w:ind w:left="720"/>
        <w:jc w:val="both"/>
      </w:pPr>
      <w:r>
        <w:t>Parental Engagement work (undertaken by Mrs Williams and Mrs Young)</w:t>
      </w:r>
    </w:p>
    <w:p w14:paraId="3E0A373C" w14:textId="77777777" w:rsidR="00AE5B2E" w:rsidRDefault="00AE5B2E" w:rsidP="00324AA8">
      <w:pPr>
        <w:pStyle w:val="ListParagraph"/>
        <w:numPr>
          <w:ilvl w:val="1"/>
          <w:numId w:val="7"/>
        </w:numPr>
        <w:ind w:left="720"/>
        <w:jc w:val="both"/>
      </w:pPr>
      <w:r>
        <w:t xml:space="preserve">PTA </w:t>
      </w:r>
    </w:p>
    <w:p w14:paraId="28F5D423" w14:textId="77777777" w:rsidR="00611EE3" w:rsidRDefault="00611EE3" w:rsidP="00324AA8">
      <w:pPr>
        <w:pStyle w:val="ListParagraph"/>
        <w:ind w:left="0"/>
        <w:jc w:val="both"/>
      </w:pPr>
    </w:p>
    <w:p w14:paraId="79D8064C" w14:textId="77777777" w:rsidR="00611EE3" w:rsidRDefault="00611EE3" w:rsidP="00324AA8">
      <w:pPr>
        <w:pStyle w:val="ListParagraph"/>
        <w:ind w:left="0"/>
        <w:jc w:val="both"/>
      </w:pPr>
      <w:r>
        <w:t>In line with recent legislation, for any new parents who wish to volunteer in school activities on a regular basis, an informal interview, references and a DBS (Disclosure and Barring Service) check will be required. Further details can be found in the school’s policy on volunteers.</w:t>
      </w:r>
    </w:p>
    <w:p w14:paraId="6F768BAA" w14:textId="77777777" w:rsidR="005F79E5" w:rsidRDefault="005F79E5" w:rsidP="00324AA8">
      <w:pPr>
        <w:pStyle w:val="ListParagraph"/>
        <w:jc w:val="both"/>
        <w:rPr>
          <w:b/>
          <w:u w:val="single"/>
        </w:rPr>
      </w:pPr>
    </w:p>
    <w:p w14:paraId="31D8F4EA" w14:textId="77777777" w:rsidR="00611EE3" w:rsidRPr="007C4DFD" w:rsidRDefault="007C4DFD" w:rsidP="00324AA8">
      <w:pPr>
        <w:pStyle w:val="ListParagraph"/>
        <w:ind w:left="0"/>
        <w:rPr>
          <w:b/>
          <w:u w:val="single"/>
        </w:rPr>
      </w:pPr>
      <w:r w:rsidRPr="007C4DFD">
        <w:rPr>
          <w:b/>
          <w:u w:val="single"/>
        </w:rPr>
        <w:t>Home School Agreement - Aims</w:t>
      </w:r>
    </w:p>
    <w:p w14:paraId="6B388E18" w14:textId="77777777" w:rsidR="00611EE3" w:rsidRDefault="00611EE3" w:rsidP="00324AA8">
      <w:pPr>
        <w:pStyle w:val="ListParagraph"/>
        <w:ind w:left="0"/>
      </w:pPr>
    </w:p>
    <w:p w14:paraId="73B02DCB" w14:textId="77777777" w:rsidR="007C4DFD" w:rsidRDefault="007C4DFD" w:rsidP="00324AA8">
      <w:pPr>
        <w:pStyle w:val="ListParagraph"/>
        <w:ind w:left="0"/>
        <w:jc w:val="both"/>
      </w:pPr>
      <w:r>
        <w:t>We seek to work in partnership with parents to:</w:t>
      </w:r>
    </w:p>
    <w:p w14:paraId="48D9C759" w14:textId="77777777" w:rsidR="007C4DFD" w:rsidRDefault="007C4DFD" w:rsidP="00324AA8">
      <w:pPr>
        <w:pStyle w:val="ListParagraph"/>
        <w:ind w:left="0"/>
        <w:jc w:val="both"/>
      </w:pPr>
    </w:p>
    <w:p w14:paraId="65C16BE2" w14:textId="77777777" w:rsidR="007C4DFD" w:rsidRDefault="007C4DFD" w:rsidP="00324AA8">
      <w:pPr>
        <w:pStyle w:val="ListParagraph"/>
        <w:numPr>
          <w:ilvl w:val="0"/>
          <w:numId w:val="5"/>
        </w:numPr>
        <w:ind w:left="360"/>
        <w:jc w:val="both"/>
      </w:pPr>
      <w:r>
        <w:t>Develop a shared sense of purpose</w:t>
      </w:r>
    </w:p>
    <w:p w14:paraId="4854B30A" w14:textId="77777777" w:rsidR="007C4DFD" w:rsidRDefault="007C4DFD" w:rsidP="00324AA8">
      <w:pPr>
        <w:pStyle w:val="ListParagraph"/>
        <w:numPr>
          <w:ilvl w:val="0"/>
          <w:numId w:val="5"/>
        </w:numPr>
        <w:ind w:left="360"/>
        <w:jc w:val="both"/>
      </w:pPr>
      <w:r>
        <w:t>Create a positive school ethos</w:t>
      </w:r>
    </w:p>
    <w:p w14:paraId="74655CB9" w14:textId="77777777" w:rsidR="007C4DFD" w:rsidRDefault="007C4DFD" w:rsidP="00324AA8">
      <w:pPr>
        <w:pStyle w:val="ListParagraph"/>
        <w:numPr>
          <w:ilvl w:val="0"/>
          <w:numId w:val="5"/>
        </w:numPr>
        <w:ind w:left="360"/>
        <w:jc w:val="both"/>
      </w:pPr>
      <w:r>
        <w:t>Ensure the curriculum is broad, balanced and suited to children’s individual needs</w:t>
      </w:r>
    </w:p>
    <w:p w14:paraId="6FA31A18" w14:textId="77777777" w:rsidR="007C4DFD" w:rsidRDefault="007C4DFD" w:rsidP="00324AA8">
      <w:pPr>
        <w:pStyle w:val="ListParagraph"/>
        <w:numPr>
          <w:ilvl w:val="0"/>
          <w:numId w:val="5"/>
        </w:numPr>
        <w:ind w:left="360"/>
        <w:jc w:val="both"/>
      </w:pPr>
      <w:r>
        <w:t>Make parents feel welcome and comfortable in our school environment</w:t>
      </w:r>
    </w:p>
    <w:p w14:paraId="5F2CF258" w14:textId="77777777" w:rsidR="007C4DFD" w:rsidRDefault="007C4DFD" w:rsidP="00324AA8">
      <w:pPr>
        <w:pStyle w:val="ListParagraph"/>
        <w:numPr>
          <w:ilvl w:val="0"/>
          <w:numId w:val="5"/>
        </w:numPr>
        <w:ind w:left="360"/>
        <w:jc w:val="both"/>
      </w:pPr>
      <w:r>
        <w:t>Help parents understand more about the curriculum and school life in general</w:t>
      </w:r>
    </w:p>
    <w:p w14:paraId="5A59FBE6" w14:textId="77777777" w:rsidR="007C4DFD" w:rsidRDefault="007C4DFD" w:rsidP="00324AA8">
      <w:pPr>
        <w:pStyle w:val="ListParagraph"/>
        <w:numPr>
          <w:ilvl w:val="0"/>
          <w:numId w:val="5"/>
        </w:numPr>
        <w:ind w:left="360"/>
        <w:jc w:val="both"/>
      </w:pPr>
      <w:r>
        <w:t>Maintain and further develop standards of pupils’ work</w:t>
      </w:r>
    </w:p>
    <w:p w14:paraId="49218FE7" w14:textId="77777777" w:rsidR="007C4DFD" w:rsidRDefault="007C4DFD" w:rsidP="00324AA8">
      <w:pPr>
        <w:pStyle w:val="ListParagraph"/>
        <w:numPr>
          <w:ilvl w:val="0"/>
          <w:numId w:val="5"/>
        </w:numPr>
        <w:ind w:left="360"/>
        <w:jc w:val="both"/>
      </w:pPr>
      <w:r>
        <w:t>To try and develop consistency in matters such as behaviour, attendance and attitudes towards school and work</w:t>
      </w:r>
    </w:p>
    <w:p w14:paraId="279A7998" w14:textId="77777777" w:rsidR="007C4DFD" w:rsidRDefault="007C4DFD" w:rsidP="00324AA8">
      <w:pPr>
        <w:pStyle w:val="ListParagraph"/>
        <w:numPr>
          <w:ilvl w:val="0"/>
          <w:numId w:val="5"/>
        </w:numPr>
        <w:ind w:left="360"/>
        <w:jc w:val="both"/>
      </w:pPr>
      <w:r>
        <w:t>To foster parental involvement in school life in the classroom and on educational visits</w:t>
      </w:r>
    </w:p>
    <w:p w14:paraId="6C378C8A" w14:textId="77777777" w:rsidR="007C4DFD" w:rsidRDefault="007C4DFD" w:rsidP="00324AA8">
      <w:pPr>
        <w:pStyle w:val="ListParagraph"/>
        <w:ind w:left="0"/>
      </w:pPr>
    </w:p>
    <w:p w14:paraId="2A177F8C" w14:textId="77777777" w:rsidR="00611EE3" w:rsidRPr="00611EE3" w:rsidRDefault="00611EE3" w:rsidP="00324AA8">
      <w:pPr>
        <w:pStyle w:val="ListParagraph"/>
        <w:ind w:left="0"/>
        <w:rPr>
          <w:b/>
          <w:u w:val="single"/>
        </w:rPr>
      </w:pPr>
      <w:r w:rsidRPr="00611EE3">
        <w:rPr>
          <w:b/>
          <w:u w:val="single"/>
        </w:rPr>
        <w:t>Medical matters</w:t>
      </w:r>
    </w:p>
    <w:p w14:paraId="6284E99C" w14:textId="77777777" w:rsidR="00611EE3" w:rsidRDefault="00611EE3" w:rsidP="00324AA8">
      <w:pPr>
        <w:pStyle w:val="ListParagraph"/>
        <w:ind w:left="0"/>
      </w:pPr>
    </w:p>
    <w:p w14:paraId="2002F804" w14:textId="77777777" w:rsidR="00611EE3" w:rsidRDefault="00611EE3" w:rsidP="00324AA8">
      <w:pPr>
        <w:pStyle w:val="ListParagraph"/>
        <w:numPr>
          <w:ilvl w:val="0"/>
          <w:numId w:val="10"/>
        </w:numPr>
        <w:ind w:left="720"/>
        <w:jc w:val="both"/>
      </w:pPr>
      <w:r>
        <w:t>If your child suffers from a medical condition that is likely to affect his/her education it is very important that the school is informed about this.</w:t>
      </w:r>
    </w:p>
    <w:p w14:paraId="2CF16BF9" w14:textId="77777777" w:rsidR="00611EE3" w:rsidRDefault="00611EE3" w:rsidP="00324AA8">
      <w:pPr>
        <w:pStyle w:val="ListParagraph"/>
        <w:numPr>
          <w:ilvl w:val="0"/>
          <w:numId w:val="10"/>
        </w:numPr>
        <w:ind w:left="720"/>
        <w:jc w:val="both"/>
      </w:pPr>
      <w:r>
        <w:t xml:space="preserve">If your child suffers from a condition such as asthma or has particular allergies please inform the school. It is vital that such information is passed on to school so that we can make appropriate arrangements for your child. </w:t>
      </w:r>
    </w:p>
    <w:p w14:paraId="44C803FA" w14:textId="77777777" w:rsidR="00611EE3" w:rsidRDefault="00611EE3" w:rsidP="00324AA8">
      <w:pPr>
        <w:pStyle w:val="ListParagraph"/>
        <w:numPr>
          <w:ilvl w:val="0"/>
          <w:numId w:val="10"/>
        </w:numPr>
        <w:ind w:left="720"/>
        <w:jc w:val="both"/>
      </w:pPr>
      <w:r>
        <w:t>If your child requires regular medication and you wish the school to undertake its administration, please put this information and request in writing. For cases of minor illness the school is unable to administer any medicines.</w:t>
      </w:r>
    </w:p>
    <w:p w14:paraId="484D6377" w14:textId="77777777" w:rsidR="00611EE3" w:rsidRDefault="00611EE3" w:rsidP="00324AA8">
      <w:pPr>
        <w:pStyle w:val="ListParagraph"/>
        <w:numPr>
          <w:ilvl w:val="0"/>
          <w:numId w:val="10"/>
        </w:numPr>
        <w:ind w:left="720"/>
        <w:jc w:val="both"/>
      </w:pPr>
      <w:r>
        <w:t xml:space="preserve">The school nurse and dentist will </w:t>
      </w:r>
      <w:r w:rsidR="00741C9A">
        <w:t xml:space="preserve">carry out checks on children at different stages during their time at this school. Parents will be informed of these visits and will be able to refuse the review. </w:t>
      </w:r>
    </w:p>
    <w:p w14:paraId="5BED974F" w14:textId="77777777" w:rsidR="002F3923" w:rsidRDefault="002F3923" w:rsidP="00324AA8">
      <w:pPr>
        <w:pStyle w:val="ListParagraph"/>
        <w:numPr>
          <w:ilvl w:val="0"/>
          <w:numId w:val="10"/>
        </w:numPr>
        <w:ind w:left="720"/>
        <w:jc w:val="both"/>
      </w:pPr>
      <w:r>
        <w:t>If your child has suffered from vomiting or diarrhoea they must be kept off school for a minimum of 24 hours.</w:t>
      </w:r>
    </w:p>
    <w:p w14:paraId="44D28BB0" w14:textId="77777777" w:rsidR="00741C9A" w:rsidRDefault="002F3923" w:rsidP="00324AA8">
      <w:pPr>
        <w:pStyle w:val="ListParagraph"/>
        <w:ind w:left="0"/>
        <w:rPr>
          <w:b/>
          <w:u w:val="single"/>
        </w:rPr>
      </w:pPr>
      <w:r>
        <w:rPr>
          <w:b/>
          <w:u w:val="single"/>
        </w:rPr>
        <w:br w:type="page"/>
      </w:r>
      <w:r w:rsidR="00741C9A">
        <w:rPr>
          <w:b/>
          <w:u w:val="single"/>
        </w:rPr>
        <w:lastRenderedPageBreak/>
        <w:t>Complaints procedure</w:t>
      </w:r>
    </w:p>
    <w:p w14:paraId="5C45BE8B" w14:textId="77777777" w:rsidR="00741C9A" w:rsidRDefault="00741C9A" w:rsidP="00324AA8">
      <w:pPr>
        <w:pStyle w:val="ListParagraph"/>
        <w:ind w:left="0"/>
        <w:rPr>
          <w:b/>
          <w:u w:val="single"/>
        </w:rPr>
      </w:pPr>
    </w:p>
    <w:p w14:paraId="7AABD201" w14:textId="77777777" w:rsidR="00741C9A" w:rsidRDefault="00741C9A" w:rsidP="00324AA8">
      <w:pPr>
        <w:pStyle w:val="ListParagraph"/>
        <w:ind w:left="0"/>
        <w:jc w:val="both"/>
      </w:pPr>
      <w:r w:rsidRPr="00741C9A">
        <w:t>Due to the positive link we form with parents, complaints are rare. This school has an</w:t>
      </w:r>
      <w:r>
        <w:t xml:space="preserve"> open door policy which means a member of staff or the Headteacher will be able to see a parent about a concern usually very quickly. If a parent has a concern it is advisable to initially speak to the class teacher. If the concern cannot be resolves at this stage, please make an appointment to see the Deputy or Headteacher. We encourage early communication as a way of resolving any issues. The school’s Complaints Policy is available on request if parents require more information.</w:t>
      </w:r>
    </w:p>
    <w:p w14:paraId="2CA465B4" w14:textId="77777777" w:rsidR="00741C9A" w:rsidRDefault="00741C9A" w:rsidP="00324AA8">
      <w:pPr>
        <w:pStyle w:val="ListParagraph"/>
        <w:ind w:left="0"/>
      </w:pPr>
    </w:p>
    <w:p w14:paraId="39DE6F40" w14:textId="77777777" w:rsidR="001F5662" w:rsidRPr="00AB725C" w:rsidRDefault="001721E0" w:rsidP="00324AA8">
      <w:pPr>
        <w:pStyle w:val="ListParagraph"/>
        <w:ind w:left="0"/>
        <w:rPr>
          <w:b/>
          <w:u w:val="single"/>
        </w:rPr>
      </w:pPr>
      <w:r w:rsidRPr="00AB725C">
        <w:rPr>
          <w:b/>
          <w:u w:val="single"/>
        </w:rPr>
        <w:t>Breakfast Provision</w:t>
      </w:r>
    </w:p>
    <w:p w14:paraId="255EC152" w14:textId="77777777" w:rsidR="00AB725C" w:rsidRPr="009371FC" w:rsidRDefault="00AB725C" w:rsidP="00324AA8">
      <w:pPr>
        <w:spacing w:line="300" w:lineRule="auto"/>
        <w:jc w:val="both"/>
        <w:rPr>
          <w:rFonts w:asciiTheme="minorHAnsi" w:hAnsiTheme="minorHAnsi" w:cstheme="minorHAnsi"/>
        </w:rPr>
      </w:pPr>
      <w:r w:rsidRPr="009371FC">
        <w:rPr>
          <w:rFonts w:asciiTheme="minorHAnsi" w:hAnsiTheme="minorHAnsi" w:cstheme="minorHAnsi"/>
          <w:snapToGrid w:val="0"/>
        </w:rPr>
        <w:t xml:space="preserve">The Welsh Assembly Government </w:t>
      </w:r>
      <w:r w:rsidR="00C03BD9" w:rsidRPr="009371FC">
        <w:rPr>
          <w:rFonts w:asciiTheme="minorHAnsi" w:hAnsiTheme="minorHAnsi" w:cstheme="minorHAnsi"/>
          <w:snapToGrid w:val="0"/>
        </w:rPr>
        <w:t xml:space="preserve">has </w:t>
      </w:r>
      <w:r w:rsidRPr="009371FC">
        <w:rPr>
          <w:rFonts w:asciiTheme="minorHAnsi" w:hAnsiTheme="minorHAnsi" w:cstheme="minorHAnsi"/>
          <w:snapToGrid w:val="0"/>
        </w:rPr>
        <w:t xml:space="preserve">made a commitment to provide for all children of primary school age registered in maintained primary schools in Wales to have a free, healthy breakfast at school each day.  </w:t>
      </w:r>
      <w:r w:rsidRPr="009371FC">
        <w:rPr>
          <w:rFonts w:asciiTheme="minorHAnsi" w:hAnsiTheme="minorHAnsi" w:cstheme="minorHAnsi"/>
        </w:rPr>
        <w:t xml:space="preserve">This scheme is intended to improve the health and concentration of children to assist in the raising of standards of learning and attainment, and will seek to involve parents / guardians.  It is not intended to replace breakfast already provided by parents/ guardians, but to allow all those children, who for whatever reason have not had breakfast at home, to have one in school. </w:t>
      </w:r>
    </w:p>
    <w:p w14:paraId="3F2B1CD0" w14:textId="59BCD86C" w:rsidR="00C03BD9" w:rsidRPr="009371FC" w:rsidRDefault="00813EE7" w:rsidP="00324AA8">
      <w:pPr>
        <w:spacing w:line="300" w:lineRule="auto"/>
        <w:jc w:val="both"/>
        <w:rPr>
          <w:rFonts w:asciiTheme="minorHAnsi" w:hAnsiTheme="minorHAnsi" w:cstheme="minorHAnsi"/>
          <w:snapToGrid w:val="0"/>
          <w:lang w:val="en-US"/>
        </w:rPr>
      </w:pPr>
      <w:r>
        <w:rPr>
          <w:rFonts w:asciiTheme="minorHAnsi" w:hAnsiTheme="minorHAnsi" w:cstheme="minorHAnsi"/>
          <w:snapToGrid w:val="0"/>
          <w:lang w:val="en-US"/>
        </w:rPr>
        <w:t>T</w:t>
      </w:r>
      <w:r w:rsidR="00C03BD9" w:rsidRPr="009371FC">
        <w:rPr>
          <w:rFonts w:asciiTheme="minorHAnsi" w:hAnsiTheme="minorHAnsi" w:cstheme="minorHAnsi"/>
          <w:snapToGrid w:val="0"/>
          <w:lang w:val="en-US"/>
        </w:rPr>
        <w:t xml:space="preserve">his initiative </w:t>
      </w:r>
      <w:r>
        <w:rPr>
          <w:rFonts w:asciiTheme="minorHAnsi" w:hAnsiTheme="minorHAnsi" w:cstheme="minorHAnsi"/>
          <w:snapToGrid w:val="0"/>
          <w:lang w:val="en-US"/>
        </w:rPr>
        <w:t>has been running in</w:t>
      </w:r>
      <w:r w:rsidR="00C03BD9" w:rsidRPr="009371FC">
        <w:rPr>
          <w:rFonts w:asciiTheme="minorHAnsi" w:hAnsiTheme="minorHAnsi" w:cstheme="minorHAnsi"/>
          <w:snapToGrid w:val="0"/>
          <w:lang w:val="en-US"/>
        </w:rPr>
        <w:t xml:space="preserve"> Lodge Hill Primary school </w:t>
      </w:r>
      <w:r>
        <w:rPr>
          <w:rFonts w:asciiTheme="minorHAnsi" w:hAnsiTheme="minorHAnsi" w:cstheme="minorHAnsi"/>
          <w:snapToGrid w:val="0"/>
          <w:lang w:val="en-US"/>
        </w:rPr>
        <w:t>since</w:t>
      </w:r>
      <w:r w:rsidR="00C03BD9" w:rsidRPr="009371FC">
        <w:rPr>
          <w:rFonts w:asciiTheme="minorHAnsi" w:hAnsiTheme="minorHAnsi" w:cstheme="minorHAnsi"/>
          <w:snapToGrid w:val="0"/>
          <w:lang w:val="en-US"/>
        </w:rPr>
        <w:t xml:space="preserve"> September 2015. The scheme run</w:t>
      </w:r>
      <w:r>
        <w:rPr>
          <w:rFonts w:asciiTheme="minorHAnsi" w:hAnsiTheme="minorHAnsi" w:cstheme="minorHAnsi"/>
          <w:snapToGrid w:val="0"/>
          <w:lang w:val="en-US"/>
        </w:rPr>
        <w:t>s</w:t>
      </w:r>
      <w:r w:rsidR="00C03BD9" w:rsidRPr="009371FC">
        <w:rPr>
          <w:rFonts w:asciiTheme="minorHAnsi" w:hAnsiTheme="minorHAnsi" w:cstheme="minorHAnsi"/>
          <w:snapToGrid w:val="0"/>
          <w:lang w:val="en-US"/>
        </w:rPr>
        <w:t xml:space="preserve"> on our Infant site from 8.15am. </w:t>
      </w:r>
      <w:r>
        <w:rPr>
          <w:rFonts w:asciiTheme="minorHAnsi" w:hAnsiTheme="minorHAnsi" w:cstheme="minorHAnsi"/>
          <w:snapToGrid w:val="0"/>
          <w:lang w:val="en-US"/>
        </w:rPr>
        <w:t xml:space="preserve">All children must arrive in Breakfast Club by 8.30am. </w:t>
      </w:r>
      <w:r w:rsidR="00C03BD9" w:rsidRPr="009371FC">
        <w:rPr>
          <w:rFonts w:cs="Calibri"/>
          <w:snapToGrid w:val="0"/>
          <w:lang w:val="en-US"/>
        </w:rPr>
        <w:t>Junior pupils will be escorted to the Junior site at 8.50am ready for the start of the school day.</w:t>
      </w:r>
    </w:p>
    <w:p w14:paraId="73FD2FFA" w14:textId="77777777" w:rsidR="00AB725C" w:rsidRDefault="00AB725C" w:rsidP="00741C9A">
      <w:pPr>
        <w:pStyle w:val="ListParagraph"/>
      </w:pPr>
    </w:p>
    <w:p w14:paraId="5326708C" w14:textId="77777777" w:rsidR="00741C9A" w:rsidRPr="00AB725C" w:rsidRDefault="00741C9A" w:rsidP="00324AA8">
      <w:pPr>
        <w:pStyle w:val="ListParagraph"/>
        <w:ind w:left="0"/>
        <w:rPr>
          <w:b/>
          <w:u w:val="single"/>
        </w:rPr>
      </w:pPr>
      <w:r w:rsidRPr="00AB725C">
        <w:rPr>
          <w:b/>
          <w:u w:val="single"/>
        </w:rPr>
        <w:t>OSCARS</w:t>
      </w:r>
    </w:p>
    <w:p w14:paraId="04B885E7" w14:textId="77777777" w:rsidR="00741C9A" w:rsidRPr="00AB725C" w:rsidRDefault="00741C9A" w:rsidP="00324AA8">
      <w:pPr>
        <w:pStyle w:val="ListParagraph"/>
        <w:ind w:left="0"/>
        <w:rPr>
          <w:b/>
          <w:u w:val="single"/>
        </w:rPr>
      </w:pPr>
    </w:p>
    <w:p w14:paraId="35F596A2" w14:textId="77777777" w:rsidR="00741C9A" w:rsidRPr="00AB725C" w:rsidRDefault="00247F77" w:rsidP="00324AA8">
      <w:pPr>
        <w:pStyle w:val="ListParagraph"/>
        <w:ind w:left="0"/>
        <w:jc w:val="both"/>
      </w:pPr>
      <w:r>
        <w:t>After</w:t>
      </w:r>
      <w:r w:rsidR="00741C9A" w:rsidRPr="00AB725C">
        <w:t xml:space="preserve"> school care is available on the infant site during term time </w:t>
      </w:r>
      <w:r>
        <w:t xml:space="preserve">from </w:t>
      </w:r>
      <w:r w:rsidRPr="00AB725C">
        <w:t>3.15pm</w:t>
      </w:r>
      <w:r>
        <w:t xml:space="preserve"> to </w:t>
      </w:r>
      <w:r w:rsidRPr="00AB725C">
        <w:t xml:space="preserve">6.00pm daily </w:t>
      </w:r>
      <w:r w:rsidR="00741C9A" w:rsidRPr="00AB725C">
        <w:t>and at Kites Nursery, Ponthir, for holidays and training days.</w:t>
      </w:r>
      <w:r>
        <w:t xml:space="preserve"> </w:t>
      </w:r>
      <w:r w:rsidR="00741C9A" w:rsidRPr="00AB725C">
        <w:t>For more details and cost of fees, please contact the school for a brochure or Mike or Catherine Whelan on 422121.</w:t>
      </w:r>
    </w:p>
    <w:p w14:paraId="29A082AB" w14:textId="77777777" w:rsidR="00362F1F" w:rsidRPr="00AB725C" w:rsidRDefault="00362F1F" w:rsidP="00324AA8">
      <w:pPr>
        <w:pStyle w:val="ListParagraph"/>
        <w:ind w:left="0"/>
      </w:pPr>
    </w:p>
    <w:p w14:paraId="0DC1AE58" w14:textId="77777777" w:rsidR="00362F1F" w:rsidRDefault="00362F1F" w:rsidP="00324AA8">
      <w:pPr>
        <w:pStyle w:val="ListParagraph"/>
        <w:ind w:left="0"/>
        <w:rPr>
          <w:b/>
          <w:u w:val="single"/>
        </w:rPr>
      </w:pPr>
      <w:r>
        <w:rPr>
          <w:b/>
          <w:u w:val="single"/>
        </w:rPr>
        <w:t xml:space="preserve">Charging </w:t>
      </w:r>
    </w:p>
    <w:p w14:paraId="5A4A1FBD" w14:textId="77777777" w:rsidR="00362F1F" w:rsidRDefault="00362F1F" w:rsidP="00324AA8">
      <w:pPr>
        <w:pStyle w:val="ListParagraph"/>
        <w:ind w:left="0"/>
        <w:rPr>
          <w:b/>
          <w:u w:val="single"/>
        </w:rPr>
      </w:pPr>
    </w:p>
    <w:p w14:paraId="68B07138" w14:textId="77777777" w:rsidR="00362F1F" w:rsidRPr="00362F1F" w:rsidRDefault="00362F1F" w:rsidP="00324AA8">
      <w:pPr>
        <w:pStyle w:val="ListParagraph"/>
        <w:ind w:left="0"/>
        <w:jc w:val="both"/>
        <w:rPr>
          <w:b/>
          <w:u w:val="single"/>
        </w:rPr>
      </w:pPr>
      <w:r w:rsidRPr="00362F1F">
        <w:t>At Caerleon Lodge Hill</w:t>
      </w:r>
      <w:r>
        <w:t xml:space="preserve"> we believe that activities that are offered wholly or mainly during normal teaching time should be available to all pupils regardless of their parents’ willingness or ability to help meet the costs. However, contributions are requested to meet the cost of trips and music tuition. For residential visits a request is made to cover the cost of board and lodging.</w:t>
      </w:r>
    </w:p>
    <w:p w14:paraId="53F47032" w14:textId="77777777" w:rsidR="0006722D" w:rsidRDefault="002F5458" w:rsidP="00324AA8">
      <w:pPr>
        <w:jc w:val="center"/>
      </w:pPr>
      <w:r>
        <w:pict w14:anchorId="67033E94">
          <v:shape id="_x0000_i1052" type="#_x0000_t75" style="width:115.5pt;height:87pt">
            <v:imagedata r:id="rId44" o:title="Jen is random 008"/>
          </v:shape>
        </w:pict>
      </w:r>
    </w:p>
    <w:p w14:paraId="63811BDB" w14:textId="77777777" w:rsidR="000D4B86" w:rsidRPr="000D4B86" w:rsidRDefault="000D4B86" w:rsidP="008E1C4B">
      <w:pPr>
        <w:jc w:val="center"/>
        <w:rPr>
          <w:b/>
        </w:rPr>
      </w:pPr>
      <w:r w:rsidRPr="000D4B86">
        <w:rPr>
          <w:b/>
        </w:rPr>
        <w:t xml:space="preserve">We hope our brochure has been helpful and look forward to welcoming you into our </w:t>
      </w:r>
    </w:p>
    <w:p w14:paraId="6B169DC3" w14:textId="77777777" w:rsidR="000D4B86" w:rsidRPr="000D4B86" w:rsidRDefault="00EC01F6" w:rsidP="008E1C4B">
      <w:pPr>
        <w:jc w:val="center"/>
        <w:rPr>
          <w:b/>
        </w:rPr>
      </w:pPr>
      <w:r>
        <w:rPr>
          <w:b/>
        </w:rPr>
        <w:t>Caerleon</w:t>
      </w:r>
      <w:r w:rsidR="000D4B86" w:rsidRPr="000D4B86">
        <w:rPr>
          <w:b/>
        </w:rPr>
        <w:t xml:space="preserve"> Lodge Hill Primary School family</w:t>
      </w:r>
      <w:r w:rsidR="000D4B86">
        <w:rPr>
          <w:b/>
        </w:rPr>
        <w:t>.</w:t>
      </w:r>
    </w:p>
    <w:sectPr w:rsidR="000D4B86" w:rsidRPr="000D4B86" w:rsidSect="00A6495F">
      <w:headerReference w:type="default" r:id="rId45"/>
      <w:footerReference w:type="default" r:id="rId46"/>
      <w:pgSz w:w="11906" w:h="16838"/>
      <w:pgMar w:top="709" w:right="1274" w:bottom="851" w:left="1440" w:header="680" w:footer="11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BBAFFA" w14:textId="77777777" w:rsidR="0043457D" w:rsidRDefault="0043457D" w:rsidP="009D1A4F">
      <w:pPr>
        <w:spacing w:after="0" w:line="240" w:lineRule="auto"/>
      </w:pPr>
      <w:r>
        <w:separator/>
      </w:r>
    </w:p>
  </w:endnote>
  <w:endnote w:type="continuationSeparator" w:id="0">
    <w:p w14:paraId="788F2B11" w14:textId="77777777" w:rsidR="0043457D" w:rsidRDefault="0043457D" w:rsidP="009D1A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B0500000000000000"/>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egoe UI Light">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ED208" w14:textId="3184ACA6" w:rsidR="0043457D" w:rsidRPr="009D1A4F" w:rsidRDefault="0043457D" w:rsidP="009D1A4F">
    <w:pPr>
      <w:pStyle w:val="Footer"/>
      <w:pBdr>
        <w:top w:val="thinThickSmallGap" w:sz="24" w:space="0" w:color="622423"/>
      </w:pBdr>
      <w:tabs>
        <w:tab w:val="right" w:pos="9617"/>
      </w:tabs>
      <w:rPr>
        <w:rFonts w:ascii="Cambria" w:hAnsi="Cambria"/>
      </w:rPr>
    </w:pPr>
    <w:r w:rsidRPr="009D1A4F">
      <w:rPr>
        <w:rFonts w:ascii="Cambria" w:hAnsi="Cambria"/>
      </w:rPr>
      <w:tab/>
      <w:t xml:space="preserve">Page </w:t>
    </w:r>
    <w:r w:rsidRPr="009D1A4F">
      <w:fldChar w:fldCharType="begin"/>
    </w:r>
    <w:r>
      <w:instrText xml:space="preserve"> PAGE   \* MERGEFORMAT </w:instrText>
    </w:r>
    <w:r w:rsidRPr="009D1A4F">
      <w:fldChar w:fldCharType="separate"/>
    </w:r>
    <w:r w:rsidR="00046285" w:rsidRPr="00046285">
      <w:rPr>
        <w:rFonts w:ascii="Cambria" w:hAnsi="Cambria"/>
        <w:noProof/>
      </w:rPr>
      <w:t>12</w:t>
    </w:r>
    <w:r w:rsidRPr="009D1A4F">
      <w:rPr>
        <w:rFonts w:ascii="Cambria" w:hAnsi="Cambria"/>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090808" w14:textId="77777777" w:rsidR="0043457D" w:rsidRDefault="0043457D" w:rsidP="009D1A4F">
      <w:pPr>
        <w:spacing w:after="0" w:line="240" w:lineRule="auto"/>
      </w:pPr>
      <w:r>
        <w:separator/>
      </w:r>
    </w:p>
  </w:footnote>
  <w:footnote w:type="continuationSeparator" w:id="0">
    <w:p w14:paraId="5A6A1C4D" w14:textId="77777777" w:rsidR="0043457D" w:rsidRDefault="0043457D" w:rsidP="009D1A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65E75" w14:textId="77777777" w:rsidR="0043457D" w:rsidRDefault="0043457D" w:rsidP="00632E91">
    <w:pPr>
      <w:jc w:val="center"/>
      <w:rPr>
        <w:b/>
        <w:color w:val="D60000"/>
        <w:sz w:val="32"/>
        <w:szCs w:val="32"/>
        <w:u w:val="single"/>
      </w:rPr>
    </w:pPr>
    <w:r>
      <w:rPr>
        <w:noProof/>
        <w:lang w:eastAsia="en-GB"/>
      </w:rPr>
      <w:pict w14:anchorId="51BAA2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432.65pt;margin-top:-10.5pt;width:55.5pt;height:57.75pt;z-index:-251658240" wrapcoords="-292 0 -292 21319 21600 21319 21600 0 -292 0">
          <v:imagedata r:id="rId1" o:title="logo"/>
          <w10:wrap type="square"/>
        </v:shape>
      </w:pict>
    </w:r>
    <w:r>
      <w:rPr>
        <w:noProof/>
      </w:rPr>
      <w:pict w14:anchorId="000678D0">
        <v:shape id="_x0000_s2049" type="#_x0000_t75" style="position:absolute;left:0;text-align:left;margin-left:-31.45pt;margin-top:-10.5pt;width:55.5pt;height:57.75pt;z-index:-251659264" wrapcoords="-292 0 -292 21319 21600 21319 21600 0 -292 0">
          <v:imagedata r:id="rId1" o:title="logo"/>
          <w10:wrap type="square"/>
        </v:shape>
      </w:pict>
    </w:r>
    <w:r w:rsidRPr="00CC2165">
      <w:rPr>
        <w:b/>
        <w:color w:val="D60000"/>
        <w:sz w:val="32"/>
        <w:szCs w:val="32"/>
        <w:u w:val="single"/>
      </w:rPr>
      <w:t>Caerleon Lodge Hill Primary School Prospectus for</w:t>
    </w:r>
  </w:p>
  <w:p w14:paraId="5CE273BC" w14:textId="77777777" w:rsidR="0043457D" w:rsidRPr="00CC2165" w:rsidRDefault="0043457D" w:rsidP="00632E91">
    <w:pPr>
      <w:jc w:val="center"/>
      <w:rPr>
        <w:b/>
        <w:color w:val="D60000"/>
        <w:sz w:val="32"/>
        <w:szCs w:val="32"/>
        <w:u w:val="single"/>
      </w:rPr>
    </w:pPr>
    <w:r w:rsidRPr="00CC2165">
      <w:rPr>
        <w:b/>
        <w:color w:val="D60000"/>
        <w:sz w:val="32"/>
        <w:szCs w:val="32"/>
        <w:u w:val="single"/>
      </w:rPr>
      <w:t>Parents</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A7C3C"/>
    <w:multiLevelType w:val="hybridMultilevel"/>
    <w:tmpl w:val="BDF290FE"/>
    <w:lvl w:ilvl="0" w:tplc="4A921F44">
      <w:numFmt w:val="bullet"/>
      <w:lvlText w:val=""/>
      <w:lvlJc w:val="left"/>
      <w:pPr>
        <w:ind w:left="720" w:hanging="360"/>
      </w:pPr>
      <w:rPr>
        <w:rFonts w:ascii="Symbol" w:eastAsia="Times New Roman" w:hAnsi="Symbol" w:hint="default"/>
        <w:b/>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16605D2"/>
    <w:multiLevelType w:val="hybridMultilevel"/>
    <w:tmpl w:val="4964E5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246C7AB0"/>
    <w:multiLevelType w:val="hybridMultilevel"/>
    <w:tmpl w:val="1A360A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274C4CC2"/>
    <w:multiLevelType w:val="hybridMultilevel"/>
    <w:tmpl w:val="D806DC18"/>
    <w:lvl w:ilvl="0" w:tplc="50F07C58">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CA7B82"/>
    <w:multiLevelType w:val="hybridMultilevel"/>
    <w:tmpl w:val="07583F5C"/>
    <w:lvl w:ilvl="0" w:tplc="4A921F44">
      <w:numFmt w:val="bullet"/>
      <w:lvlText w:val=""/>
      <w:lvlJc w:val="left"/>
      <w:pPr>
        <w:ind w:left="720" w:hanging="360"/>
      </w:pPr>
      <w:rPr>
        <w:rFonts w:ascii="Symbol" w:eastAsia="Times New Roman" w:hAnsi="Symbol" w:hint="default"/>
        <w:b/>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2B23B3"/>
    <w:multiLevelType w:val="hybridMultilevel"/>
    <w:tmpl w:val="6AB62BC8"/>
    <w:lvl w:ilvl="0" w:tplc="4A921F44">
      <w:numFmt w:val="bullet"/>
      <w:lvlText w:val=""/>
      <w:lvlJc w:val="left"/>
      <w:pPr>
        <w:ind w:left="720" w:hanging="360"/>
      </w:pPr>
      <w:rPr>
        <w:rFonts w:ascii="Symbol" w:eastAsia="Times New Roman" w:hAnsi="Symbol" w:hint="default"/>
        <w:b/>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497F63"/>
    <w:multiLevelType w:val="hybridMultilevel"/>
    <w:tmpl w:val="ACE8CFD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A3A19EA"/>
    <w:multiLevelType w:val="hybridMultilevel"/>
    <w:tmpl w:val="C240A3D8"/>
    <w:lvl w:ilvl="0" w:tplc="4A921F44">
      <w:numFmt w:val="bullet"/>
      <w:lvlText w:val=""/>
      <w:lvlJc w:val="left"/>
      <w:pPr>
        <w:ind w:left="720" w:hanging="360"/>
      </w:pPr>
      <w:rPr>
        <w:rFonts w:ascii="Symbol" w:eastAsia="Times New Roman" w:hAnsi="Symbol" w:hint="default"/>
        <w:b/>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CD6607"/>
    <w:multiLevelType w:val="hybridMultilevel"/>
    <w:tmpl w:val="EDF69462"/>
    <w:lvl w:ilvl="0" w:tplc="659EDA80">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1A71557"/>
    <w:multiLevelType w:val="hybridMultilevel"/>
    <w:tmpl w:val="DF6EF86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715231F4"/>
    <w:multiLevelType w:val="hybridMultilevel"/>
    <w:tmpl w:val="4B30D32A"/>
    <w:lvl w:ilvl="0" w:tplc="4A921F44">
      <w:numFmt w:val="bullet"/>
      <w:lvlText w:val=""/>
      <w:lvlJc w:val="left"/>
      <w:pPr>
        <w:ind w:left="1080" w:hanging="360"/>
      </w:pPr>
      <w:rPr>
        <w:rFonts w:ascii="Symbol" w:eastAsia="Times New Roman" w:hAnsi="Symbol" w:hint="default"/>
        <w:b/>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7"/>
  </w:num>
  <w:num w:numId="2">
    <w:abstractNumId w:val="3"/>
  </w:num>
  <w:num w:numId="3">
    <w:abstractNumId w:val="2"/>
  </w:num>
  <w:num w:numId="4">
    <w:abstractNumId w:val="6"/>
  </w:num>
  <w:num w:numId="5">
    <w:abstractNumId w:val="10"/>
  </w:num>
  <w:num w:numId="6">
    <w:abstractNumId w:val="4"/>
  </w:num>
  <w:num w:numId="7">
    <w:abstractNumId w:val="5"/>
  </w:num>
  <w:num w:numId="8">
    <w:abstractNumId w:val="8"/>
  </w:num>
  <w:num w:numId="9">
    <w:abstractNumId w:val="9"/>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954D9"/>
    <w:rsid w:val="000056A6"/>
    <w:rsid w:val="00027988"/>
    <w:rsid w:val="00030DA1"/>
    <w:rsid w:val="0004118A"/>
    <w:rsid w:val="00043405"/>
    <w:rsid w:val="00046285"/>
    <w:rsid w:val="000506DE"/>
    <w:rsid w:val="0006722D"/>
    <w:rsid w:val="000700CF"/>
    <w:rsid w:val="00070554"/>
    <w:rsid w:val="00070FC5"/>
    <w:rsid w:val="00075349"/>
    <w:rsid w:val="000758F0"/>
    <w:rsid w:val="00084631"/>
    <w:rsid w:val="00084E5A"/>
    <w:rsid w:val="00085092"/>
    <w:rsid w:val="00086E5D"/>
    <w:rsid w:val="000904AA"/>
    <w:rsid w:val="00092C6D"/>
    <w:rsid w:val="000A7BD1"/>
    <w:rsid w:val="000B1A50"/>
    <w:rsid w:val="000B2197"/>
    <w:rsid w:val="000B3F67"/>
    <w:rsid w:val="000C36A6"/>
    <w:rsid w:val="000C59D1"/>
    <w:rsid w:val="000D121B"/>
    <w:rsid w:val="000D4B86"/>
    <w:rsid w:val="000F7697"/>
    <w:rsid w:val="00101469"/>
    <w:rsid w:val="00106631"/>
    <w:rsid w:val="00114156"/>
    <w:rsid w:val="00115696"/>
    <w:rsid w:val="00115FEF"/>
    <w:rsid w:val="00124F56"/>
    <w:rsid w:val="00126B69"/>
    <w:rsid w:val="00132810"/>
    <w:rsid w:val="00132F68"/>
    <w:rsid w:val="001337D9"/>
    <w:rsid w:val="001411A0"/>
    <w:rsid w:val="00150C32"/>
    <w:rsid w:val="00153804"/>
    <w:rsid w:val="0015494A"/>
    <w:rsid w:val="00155868"/>
    <w:rsid w:val="00160A6F"/>
    <w:rsid w:val="001721E0"/>
    <w:rsid w:val="00172663"/>
    <w:rsid w:val="0017372A"/>
    <w:rsid w:val="00183B06"/>
    <w:rsid w:val="001A50C6"/>
    <w:rsid w:val="001A510B"/>
    <w:rsid w:val="001C7CFB"/>
    <w:rsid w:val="001D23FE"/>
    <w:rsid w:val="001E0D50"/>
    <w:rsid w:val="001E57EA"/>
    <w:rsid w:val="001F5662"/>
    <w:rsid w:val="001F6081"/>
    <w:rsid w:val="001F64AC"/>
    <w:rsid w:val="00227497"/>
    <w:rsid w:val="002402AC"/>
    <w:rsid w:val="00247F77"/>
    <w:rsid w:val="002623A2"/>
    <w:rsid w:val="00271ED7"/>
    <w:rsid w:val="0027219F"/>
    <w:rsid w:val="002858AE"/>
    <w:rsid w:val="00286084"/>
    <w:rsid w:val="00297494"/>
    <w:rsid w:val="002A775E"/>
    <w:rsid w:val="002D4BCF"/>
    <w:rsid w:val="002E564F"/>
    <w:rsid w:val="002F20E0"/>
    <w:rsid w:val="002F3923"/>
    <w:rsid w:val="002F5458"/>
    <w:rsid w:val="002F60B2"/>
    <w:rsid w:val="00304CD5"/>
    <w:rsid w:val="00314A4C"/>
    <w:rsid w:val="00320CB2"/>
    <w:rsid w:val="00324AA8"/>
    <w:rsid w:val="003279EE"/>
    <w:rsid w:val="00342143"/>
    <w:rsid w:val="003451F5"/>
    <w:rsid w:val="00352FE0"/>
    <w:rsid w:val="00355466"/>
    <w:rsid w:val="00355746"/>
    <w:rsid w:val="00362F1F"/>
    <w:rsid w:val="00367A2C"/>
    <w:rsid w:val="00373EE7"/>
    <w:rsid w:val="00375F24"/>
    <w:rsid w:val="00393A0B"/>
    <w:rsid w:val="00394CDD"/>
    <w:rsid w:val="003B2EEE"/>
    <w:rsid w:val="003B5479"/>
    <w:rsid w:val="003C759B"/>
    <w:rsid w:val="003D2B8C"/>
    <w:rsid w:val="003D7E95"/>
    <w:rsid w:val="003E031C"/>
    <w:rsid w:val="003E078A"/>
    <w:rsid w:val="003F31E7"/>
    <w:rsid w:val="003F79ED"/>
    <w:rsid w:val="00420007"/>
    <w:rsid w:val="004243AA"/>
    <w:rsid w:val="0043457D"/>
    <w:rsid w:val="0044422D"/>
    <w:rsid w:val="00447C96"/>
    <w:rsid w:val="00455976"/>
    <w:rsid w:val="0047350F"/>
    <w:rsid w:val="00485B10"/>
    <w:rsid w:val="004862EC"/>
    <w:rsid w:val="004912E3"/>
    <w:rsid w:val="004C1A8E"/>
    <w:rsid w:val="004D0CFF"/>
    <w:rsid w:val="004E4E21"/>
    <w:rsid w:val="004E71CE"/>
    <w:rsid w:val="004F1F41"/>
    <w:rsid w:val="004F3B30"/>
    <w:rsid w:val="00510AEF"/>
    <w:rsid w:val="00526676"/>
    <w:rsid w:val="0053474A"/>
    <w:rsid w:val="00543357"/>
    <w:rsid w:val="00564683"/>
    <w:rsid w:val="00572A36"/>
    <w:rsid w:val="005835F4"/>
    <w:rsid w:val="005A657F"/>
    <w:rsid w:val="005B0325"/>
    <w:rsid w:val="005B33E4"/>
    <w:rsid w:val="005B5CFD"/>
    <w:rsid w:val="005B7946"/>
    <w:rsid w:val="005C4333"/>
    <w:rsid w:val="005C6389"/>
    <w:rsid w:val="005D58C1"/>
    <w:rsid w:val="005E1667"/>
    <w:rsid w:val="005F2903"/>
    <w:rsid w:val="005F7425"/>
    <w:rsid w:val="005F79E5"/>
    <w:rsid w:val="006007E0"/>
    <w:rsid w:val="00602F73"/>
    <w:rsid w:val="00607FED"/>
    <w:rsid w:val="00611EE3"/>
    <w:rsid w:val="00617C32"/>
    <w:rsid w:val="00620B8E"/>
    <w:rsid w:val="006268ED"/>
    <w:rsid w:val="00632E91"/>
    <w:rsid w:val="0064375F"/>
    <w:rsid w:val="00643B04"/>
    <w:rsid w:val="00653D5A"/>
    <w:rsid w:val="006567AB"/>
    <w:rsid w:val="0067215C"/>
    <w:rsid w:val="00673FE9"/>
    <w:rsid w:val="006806ED"/>
    <w:rsid w:val="0069036B"/>
    <w:rsid w:val="0069664F"/>
    <w:rsid w:val="006A4101"/>
    <w:rsid w:val="006A4F65"/>
    <w:rsid w:val="006A61C0"/>
    <w:rsid w:val="006B68F4"/>
    <w:rsid w:val="006C73E0"/>
    <w:rsid w:val="006C7619"/>
    <w:rsid w:val="006D3E98"/>
    <w:rsid w:val="006D6AD6"/>
    <w:rsid w:val="006E50BF"/>
    <w:rsid w:val="006E772F"/>
    <w:rsid w:val="006F2BBD"/>
    <w:rsid w:val="007021BE"/>
    <w:rsid w:val="00704AF6"/>
    <w:rsid w:val="00707236"/>
    <w:rsid w:val="007120EA"/>
    <w:rsid w:val="00723DFA"/>
    <w:rsid w:val="00735854"/>
    <w:rsid w:val="00736AAB"/>
    <w:rsid w:val="00741C9A"/>
    <w:rsid w:val="007521D5"/>
    <w:rsid w:val="00765030"/>
    <w:rsid w:val="00782631"/>
    <w:rsid w:val="0079176D"/>
    <w:rsid w:val="00796D28"/>
    <w:rsid w:val="007A7B03"/>
    <w:rsid w:val="007B0A34"/>
    <w:rsid w:val="007B7EB3"/>
    <w:rsid w:val="007C4DFD"/>
    <w:rsid w:val="007D1159"/>
    <w:rsid w:val="007D78A0"/>
    <w:rsid w:val="007E2CE7"/>
    <w:rsid w:val="007F2D2D"/>
    <w:rsid w:val="00801299"/>
    <w:rsid w:val="00813EE7"/>
    <w:rsid w:val="008319D7"/>
    <w:rsid w:val="00855E0E"/>
    <w:rsid w:val="008608CB"/>
    <w:rsid w:val="00864907"/>
    <w:rsid w:val="00874982"/>
    <w:rsid w:val="008751CD"/>
    <w:rsid w:val="00881E21"/>
    <w:rsid w:val="00890E4F"/>
    <w:rsid w:val="008929CC"/>
    <w:rsid w:val="008A26EC"/>
    <w:rsid w:val="008A5930"/>
    <w:rsid w:val="008A7678"/>
    <w:rsid w:val="008B018F"/>
    <w:rsid w:val="008B58CB"/>
    <w:rsid w:val="008B6924"/>
    <w:rsid w:val="008C0BE2"/>
    <w:rsid w:val="008C376A"/>
    <w:rsid w:val="008C672C"/>
    <w:rsid w:val="008C6A81"/>
    <w:rsid w:val="008D1844"/>
    <w:rsid w:val="008D648A"/>
    <w:rsid w:val="008D737A"/>
    <w:rsid w:val="008E1C4B"/>
    <w:rsid w:val="008E4D55"/>
    <w:rsid w:val="008E59D5"/>
    <w:rsid w:val="008F0BEF"/>
    <w:rsid w:val="008F179A"/>
    <w:rsid w:val="008F2DED"/>
    <w:rsid w:val="009004DB"/>
    <w:rsid w:val="009038EA"/>
    <w:rsid w:val="00905A1D"/>
    <w:rsid w:val="009238E9"/>
    <w:rsid w:val="00933405"/>
    <w:rsid w:val="00935088"/>
    <w:rsid w:val="009371FC"/>
    <w:rsid w:val="0094314F"/>
    <w:rsid w:val="0095699E"/>
    <w:rsid w:val="00960BE0"/>
    <w:rsid w:val="009659B1"/>
    <w:rsid w:val="00965C84"/>
    <w:rsid w:val="00966880"/>
    <w:rsid w:val="00975125"/>
    <w:rsid w:val="00982646"/>
    <w:rsid w:val="00997254"/>
    <w:rsid w:val="009A2991"/>
    <w:rsid w:val="009A3CC9"/>
    <w:rsid w:val="009B0581"/>
    <w:rsid w:val="009B2074"/>
    <w:rsid w:val="009C40B6"/>
    <w:rsid w:val="009D1A4F"/>
    <w:rsid w:val="009D7D55"/>
    <w:rsid w:val="009E5504"/>
    <w:rsid w:val="009E587C"/>
    <w:rsid w:val="009F2AA1"/>
    <w:rsid w:val="009F4CF5"/>
    <w:rsid w:val="009F4CF6"/>
    <w:rsid w:val="00A031E2"/>
    <w:rsid w:val="00A03448"/>
    <w:rsid w:val="00A146D6"/>
    <w:rsid w:val="00A15311"/>
    <w:rsid w:val="00A16E48"/>
    <w:rsid w:val="00A21684"/>
    <w:rsid w:val="00A24707"/>
    <w:rsid w:val="00A255F3"/>
    <w:rsid w:val="00A26CFC"/>
    <w:rsid w:val="00A32292"/>
    <w:rsid w:val="00A3243B"/>
    <w:rsid w:val="00A35FB4"/>
    <w:rsid w:val="00A41B03"/>
    <w:rsid w:val="00A518D9"/>
    <w:rsid w:val="00A5489F"/>
    <w:rsid w:val="00A6495F"/>
    <w:rsid w:val="00A77308"/>
    <w:rsid w:val="00A87179"/>
    <w:rsid w:val="00A97D35"/>
    <w:rsid w:val="00AA645C"/>
    <w:rsid w:val="00AB6622"/>
    <w:rsid w:val="00AB725C"/>
    <w:rsid w:val="00AC0465"/>
    <w:rsid w:val="00AC6F38"/>
    <w:rsid w:val="00AD1235"/>
    <w:rsid w:val="00AD53EF"/>
    <w:rsid w:val="00AE0C0D"/>
    <w:rsid w:val="00AE1737"/>
    <w:rsid w:val="00AE5B2E"/>
    <w:rsid w:val="00AF3C88"/>
    <w:rsid w:val="00B00260"/>
    <w:rsid w:val="00B04948"/>
    <w:rsid w:val="00B20890"/>
    <w:rsid w:val="00B43B04"/>
    <w:rsid w:val="00B47199"/>
    <w:rsid w:val="00B5759A"/>
    <w:rsid w:val="00B6629E"/>
    <w:rsid w:val="00B70D5B"/>
    <w:rsid w:val="00B757DF"/>
    <w:rsid w:val="00B84938"/>
    <w:rsid w:val="00B87B09"/>
    <w:rsid w:val="00B90ABE"/>
    <w:rsid w:val="00B92D74"/>
    <w:rsid w:val="00B96A04"/>
    <w:rsid w:val="00BA5C25"/>
    <w:rsid w:val="00BB3D05"/>
    <w:rsid w:val="00BC2CE2"/>
    <w:rsid w:val="00BC4048"/>
    <w:rsid w:val="00BD465D"/>
    <w:rsid w:val="00BE2C4A"/>
    <w:rsid w:val="00BF735E"/>
    <w:rsid w:val="00BF7B5F"/>
    <w:rsid w:val="00C03BD9"/>
    <w:rsid w:val="00C03DD3"/>
    <w:rsid w:val="00C24906"/>
    <w:rsid w:val="00C43A78"/>
    <w:rsid w:val="00C54012"/>
    <w:rsid w:val="00C56CC4"/>
    <w:rsid w:val="00C56FCA"/>
    <w:rsid w:val="00C67E8B"/>
    <w:rsid w:val="00C751D5"/>
    <w:rsid w:val="00C759D2"/>
    <w:rsid w:val="00C84B2B"/>
    <w:rsid w:val="00C91170"/>
    <w:rsid w:val="00CA1397"/>
    <w:rsid w:val="00CB630E"/>
    <w:rsid w:val="00CC2165"/>
    <w:rsid w:val="00CC290A"/>
    <w:rsid w:val="00CC40AE"/>
    <w:rsid w:val="00CC69B3"/>
    <w:rsid w:val="00CE3EF6"/>
    <w:rsid w:val="00CF18DF"/>
    <w:rsid w:val="00CF531E"/>
    <w:rsid w:val="00D00BD4"/>
    <w:rsid w:val="00D102F5"/>
    <w:rsid w:val="00D15EB6"/>
    <w:rsid w:val="00D20AE7"/>
    <w:rsid w:val="00D32E80"/>
    <w:rsid w:val="00D419F2"/>
    <w:rsid w:val="00D50807"/>
    <w:rsid w:val="00D7064E"/>
    <w:rsid w:val="00D90173"/>
    <w:rsid w:val="00DB0BD9"/>
    <w:rsid w:val="00DB33E7"/>
    <w:rsid w:val="00DB62A2"/>
    <w:rsid w:val="00DC179A"/>
    <w:rsid w:val="00DC26E4"/>
    <w:rsid w:val="00DC70BB"/>
    <w:rsid w:val="00DC7E3C"/>
    <w:rsid w:val="00DD4B8C"/>
    <w:rsid w:val="00DD500C"/>
    <w:rsid w:val="00DE0182"/>
    <w:rsid w:val="00DF515E"/>
    <w:rsid w:val="00DF5563"/>
    <w:rsid w:val="00E162C8"/>
    <w:rsid w:val="00E16421"/>
    <w:rsid w:val="00E2164F"/>
    <w:rsid w:val="00E3191B"/>
    <w:rsid w:val="00E32ED0"/>
    <w:rsid w:val="00E4397F"/>
    <w:rsid w:val="00E50269"/>
    <w:rsid w:val="00E57BC1"/>
    <w:rsid w:val="00E76B45"/>
    <w:rsid w:val="00E83E5C"/>
    <w:rsid w:val="00E86802"/>
    <w:rsid w:val="00E91233"/>
    <w:rsid w:val="00EA00B6"/>
    <w:rsid w:val="00EA68EB"/>
    <w:rsid w:val="00EA7B26"/>
    <w:rsid w:val="00EB2D61"/>
    <w:rsid w:val="00EB465C"/>
    <w:rsid w:val="00EB5B7A"/>
    <w:rsid w:val="00EB7D40"/>
    <w:rsid w:val="00EC01F6"/>
    <w:rsid w:val="00EC1868"/>
    <w:rsid w:val="00ED1C12"/>
    <w:rsid w:val="00ED6900"/>
    <w:rsid w:val="00EF76C1"/>
    <w:rsid w:val="00F0207E"/>
    <w:rsid w:val="00F0763D"/>
    <w:rsid w:val="00F15FBD"/>
    <w:rsid w:val="00F177E3"/>
    <w:rsid w:val="00F17DB8"/>
    <w:rsid w:val="00F328EF"/>
    <w:rsid w:val="00F36907"/>
    <w:rsid w:val="00F54324"/>
    <w:rsid w:val="00F77A0F"/>
    <w:rsid w:val="00F86D55"/>
    <w:rsid w:val="00F954D9"/>
    <w:rsid w:val="00F979FF"/>
    <w:rsid w:val="00FA347C"/>
    <w:rsid w:val="00FA67A4"/>
    <w:rsid w:val="00FB4AAE"/>
    <w:rsid w:val="00FE48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time"/>
  <w:shapeDefaults>
    <o:shapedefaults v:ext="edit" spidmax="2051"/>
    <o:shapelayout v:ext="edit">
      <o:idmap v:ext="edit" data="1"/>
    </o:shapelayout>
  </w:shapeDefaults>
  <w:decimalSymbol w:val="."/>
  <w:listSeparator w:val=","/>
  <w14:docId w14:val="52541A54"/>
  <w15:docId w15:val="{0A038385-0125-4884-AA85-3E3FD88B6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4CDD"/>
    <w:pPr>
      <w:spacing w:after="200" w:line="276" w:lineRule="auto"/>
    </w:pPr>
    <w:rPr>
      <w:sz w:val="22"/>
      <w:szCs w:val="22"/>
      <w:lang w:eastAsia="en-US"/>
    </w:rPr>
  </w:style>
  <w:style w:type="paragraph" w:styleId="Heading1">
    <w:name w:val="heading 1"/>
    <w:basedOn w:val="Normal"/>
    <w:next w:val="Normal"/>
    <w:link w:val="Heading1Char"/>
    <w:uiPriority w:val="9"/>
    <w:qFormat/>
    <w:rsid w:val="00172663"/>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5E1667"/>
    <w:pPr>
      <w:keepNext/>
      <w:spacing w:before="240" w:after="60"/>
      <w:outlineLvl w:val="1"/>
    </w:pPr>
    <w:rPr>
      <w:rFonts w:ascii="Cambria" w:hAnsi="Cambria"/>
      <w:b/>
      <w:bCs/>
      <w:i/>
      <w:iCs/>
      <w:sz w:val="28"/>
      <w:szCs w:val="28"/>
    </w:rPr>
  </w:style>
  <w:style w:type="paragraph" w:styleId="Heading5">
    <w:name w:val="heading 5"/>
    <w:basedOn w:val="Normal"/>
    <w:next w:val="Normal"/>
    <w:link w:val="Heading5Char"/>
    <w:uiPriority w:val="9"/>
    <w:semiHidden/>
    <w:unhideWhenUsed/>
    <w:qFormat/>
    <w:rsid w:val="008F0BEF"/>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54D9"/>
    <w:pPr>
      <w:ind w:left="720"/>
      <w:contextualSpacing/>
    </w:pPr>
  </w:style>
  <w:style w:type="character" w:styleId="Hyperlink">
    <w:name w:val="Hyperlink"/>
    <w:rsid w:val="000758F0"/>
    <w:rPr>
      <w:color w:val="0000FF"/>
      <w:u w:val="single"/>
    </w:rPr>
  </w:style>
  <w:style w:type="paragraph" w:styleId="BodyText">
    <w:name w:val="Body Text"/>
    <w:basedOn w:val="Normal"/>
    <w:link w:val="BodyTextChar"/>
    <w:rsid w:val="00101469"/>
    <w:pPr>
      <w:tabs>
        <w:tab w:val="left" w:pos="8280"/>
      </w:tabs>
      <w:spacing w:after="120" w:line="240" w:lineRule="auto"/>
      <w:jc w:val="both"/>
    </w:pPr>
    <w:rPr>
      <w:rFonts w:ascii="Times New Roman" w:eastAsia="MS Mincho" w:hAnsi="Times New Roman"/>
      <w:sz w:val="24"/>
      <w:szCs w:val="24"/>
    </w:rPr>
  </w:style>
  <w:style w:type="character" w:customStyle="1" w:styleId="BodyTextChar">
    <w:name w:val="Body Text Char"/>
    <w:link w:val="BodyText"/>
    <w:rsid w:val="00101469"/>
    <w:rPr>
      <w:rFonts w:ascii="Times New Roman" w:eastAsia="MS Mincho" w:hAnsi="Times New Roman"/>
      <w:sz w:val="24"/>
      <w:szCs w:val="24"/>
      <w:lang w:eastAsia="en-US"/>
    </w:rPr>
  </w:style>
  <w:style w:type="paragraph" w:styleId="BodyTextIndent">
    <w:name w:val="Body Text Indent"/>
    <w:basedOn w:val="Normal"/>
    <w:link w:val="BodyTextIndentChar"/>
    <w:uiPriority w:val="99"/>
    <w:semiHidden/>
    <w:unhideWhenUsed/>
    <w:rsid w:val="00172663"/>
    <w:pPr>
      <w:spacing w:after="120"/>
      <w:ind w:left="283"/>
    </w:pPr>
  </w:style>
  <w:style w:type="character" w:customStyle="1" w:styleId="BodyTextIndentChar">
    <w:name w:val="Body Text Indent Char"/>
    <w:link w:val="BodyTextIndent"/>
    <w:uiPriority w:val="99"/>
    <w:semiHidden/>
    <w:rsid w:val="00172663"/>
    <w:rPr>
      <w:sz w:val="22"/>
      <w:szCs w:val="22"/>
      <w:lang w:eastAsia="en-US"/>
    </w:rPr>
  </w:style>
  <w:style w:type="paragraph" w:styleId="PlainText">
    <w:name w:val="Plain Text"/>
    <w:aliases w:val="Heading"/>
    <w:basedOn w:val="Heading1"/>
    <w:link w:val="PlainTextChar"/>
    <w:rsid w:val="00172663"/>
    <w:pPr>
      <w:spacing w:line="240" w:lineRule="auto"/>
    </w:pPr>
    <w:rPr>
      <w:rFonts w:ascii="Times New Roman" w:hAnsi="Times New Roman" w:cs="Courier New"/>
      <w:sz w:val="36"/>
      <w:szCs w:val="20"/>
      <w:u w:val="thick"/>
    </w:rPr>
  </w:style>
  <w:style w:type="character" w:customStyle="1" w:styleId="PlainTextChar">
    <w:name w:val="Plain Text Char"/>
    <w:aliases w:val="Heading Char"/>
    <w:link w:val="PlainText"/>
    <w:rsid w:val="00172663"/>
    <w:rPr>
      <w:rFonts w:ascii="Times New Roman" w:hAnsi="Times New Roman" w:cs="Courier New"/>
      <w:b/>
      <w:bCs/>
      <w:kern w:val="32"/>
      <w:sz w:val="36"/>
      <w:u w:val="thick"/>
      <w:lang w:eastAsia="en-US"/>
    </w:rPr>
  </w:style>
  <w:style w:type="character" w:customStyle="1" w:styleId="Heading1Char">
    <w:name w:val="Heading 1 Char"/>
    <w:link w:val="Heading1"/>
    <w:uiPriority w:val="9"/>
    <w:rsid w:val="00172663"/>
    <w:rPr>
      <w:rFonts w:ascii="Cambria" w:eastAsia="Times New Roman" w:hAnsi="Cambria" w:cs="Times New Roman"/>
      <w:b/>
      <w:bCs/>
      <w:kern w:val="32"/>
      <w:sz w:val="32"/>
      <w:szCs w:val="32"/>
      <w:lang w:eastAsia="en-US"/>
    </w:rPr>
  </w:style>
  <w:style w:type="character" w:customStyle="1" w:styleId="Heading5Char">
    <w:name w:val="Heading 5 Char"/>
    <w:link w:val="Heading5"/>
    <w:uiPriority w:val="9"/>
    <w:semiHidden/>
    <w:rsid w:val="008F0BEF"/>
    <w:rPr>
      <w:rFonts w:ascii="Calibri" w:eastAsia="Times New Roman" w:hAnsi="Calibri" w:cs="Times New Roman"/>
      <w:b/>
      <w:bCs/>
      <w:i/>
      <w:iCs/>
      <w:sz w:val="26"/>
      <w:szCs w:val="26"/>
      <w:lang w:eastAsia="en-US"/>
    </w:rPr>
  </w:style>
  <w:style w:type="character" w:styleId="CommentReference">
    <w:name w:val="annotation reference"/>
    <w:uiPriority w:val="99"/>
    <w:semiHidden/>
    <w:unhideWhenUsed/>
    <w:rsid w:val="006007E0"/>
    <w:rPr>
      <w:sz w:val="16"/>
      <w:szCs w:val="16"/>
    </w:rPr>
  </w:style>
  <w:style w:type="paragraph" w:styleId="CommentText">
    <w:name w:val="annotation text"/>
    <w:basedOn w:val="Normal"/>
    <w:link w:val="CommentTextChar"/>
    <w:uiPriority w:val="99"/>
    <w:semiHidden/>
    <w:unhideWhenUsed/>
    <w:rsid w:val="006007E0"/>
    <w:rPr>
      <w:sz w:val="20"/>
      <w:szCs w:val="20"/>
    </w:rPr>
  </w:style>
  <w:style w:type="character" w:customStyle="1" w:styleId="CommentTextChar">
    <w:name w:val="Comment Text Char"/>
    <w:link w:val="CommentText"/>
    <w:uiPriority w:val="99"/>
    <w:semiHidden/>
    <w:rsid w:val="006007E0"/>
    <w:rPr>
      <w:lang w:eastAsia="en-US"/>
    </w:rPr>
  </w:style>
  <w:style w:type="paragraph" w:styleId="CommentSubject">
    <w:name w:val="annotation subject"/>
    <w:basedOn w:val="CommentText"/>
    <w:next w:val="CommentText"/>
    <w:link w:val="CommentSubjectChar"/>
    <w:uiPriority w:val="99"/>
    <w:semiHidden/>
    <w:unhideWhenUsed/>
    <w:rsid w:val="006007E0"/>
    <w:rPr>
      <w:b/>
      <w:bCs/>
    </w:rPr>
  </w:style>
  <w:style w:type="character" w:customStyle="1" w:styleId="CommentSubjectChar">
    <w:name w:val="Comment Subject Char"/>
    <w:link w:val="CommentSubject"/>
    <w:uiPriority w:val="99"/>
    <w:semiHidden/>
    <w:rsid w:val="006007E0"/>
    <w:rPr>
      <w:b/>
      <w:bCs/>
      <w:lang w:eastAsia="en-US"/>
    </w:rPr>
  </w:style>
  <w:style w:type="paragraph" w:styleId="BalloonText">
    <w:name w:val="Balloon Text"/>
    <w:basedOn w:val="Normal"/>
    <w:link w:val="BalloonTextChar"/>
    <w:uiPriority w:val="99"/>
    <w:semiHidden/>
    <w:unhideWhenUsed/>
    <w:rsid w:val="006007E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007E0"/>
    <w:rPr>
      <w:rFonts w:ascii="Tahoma" w:hAnsi="Tahoma" w:cs="Tahoma"/>
      <w:sz w:val="16"/>
      <w:szCs w:val="16"/>
      <w:lang w:eastAsia="en-US"/>
    </w:rPr>
  </w:style>
  <w:style w:type="character" w:customStyle="1" w:styleId="Heading2Char">
    <w:name w:val="Heading 2 Char"/>
    <w:link w:val="Heading2"/>
    <w:uiPriority w:val="9"/>
    <w:semiHidden/>
    <w:rsid w:val="005E1667"/>
    <w:rPr>
      <w:rFonts w:ascii="Cambria" w:eastAsia="Times New Roman" w:hAnsi="Cambria" w:cs="Times New Roman"/>
      <w:b/>
      <w:bCs/>
      <w:i/>
      <w:iCs/>
      <w:sz w:val="28"/>
      <w:szCs w:val="28"/>
      <w:lang w:eastAsia="en-US"/>
    </w:rPr>
  </w:style>
  <w:style w:type="paragraph" w:styleId="Header">
    <w:name w:val="header"/>
    <w:basedOn w:val="Normal"/>
    <w:link w:val="HeaderChar"/>
    <w:uiPriority w:val="99"/>
    <w:unhideWhenUsed/>
    <w:rsid w:val="009D1A4F"/>
    <w:pPr>
      <w:tabs>
        <w:tab w:val="center" w:pos="4513"/>
        <w:tab w:val="right" w:pos="9026"/>
      </w:tabs>
    </w:pPr>
  </w:style>
  <w:style w:type="character" w:customStyle="1" w:styleId="HeaderChar">
    <w:name w:val="Header Char"/>
    <w:link w:val="Header"/>
    <w:uiPriority w:val="99"/>
    <w:rsid w:val="009D1A4F"/>
    <w:rPr>
      <w:sz w:val="22"/>
      <w:szCs w:val="22"/>
      <w:lang w:eastAsia="en-US"/>
    </w:rPr>
  </w:style>
  <w:style w:type="paragraph" w:styleId="Footer">
    <w:name w:val="footer"/>
    <w:basedOn w:val="Normal"/>
    <w:link w:val="FooterChar"/>
    <w:uiPriority w:val="99"/>
    <w:unhideWhenUsed/>
    <w:rsid w:val="009D1A4F"/>
    <w:pPr>
      <w:tabs>
        <w:tab w:val="center" w:pos="4513"/>
        <w:tab w:val="right" w:pos="9026"/>
      </w:tabs>
    </w:pPr>
  </w:style>
  <w:style w:type="character" w:customStyle="1" w:styleId="FooterChar">
    <w:name w:val="Footer Char"/>
    <w:link w:val="Footer"/>
    <w:uiPriority w:val="99"/>
    <w:rsid w:val="009D1A4F"/>
    <w:rPr>
      <w:sz w:val="22"/>
      <w:szCs w:val="22"/>
      <w:lang w:eastAsia="en-US"/>
    </w:rPr>
  </w:style>
  <w:style w:type="table" w:styleId="TableGrid">
    <w:name w:val="Table Grid"/>
    <w:basedOn w:val="TableNormal"/>
    <w:rsid w:val="006C761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50269"/>
    <w:pPr>
      <w:spacing w:before="100" w:beforeAutospacing="1" w:after="100" w:afterAutospacing="1" w:line="240" w:lineRule="auto"/>
    </w:pPr>
    <w:rPr>
      <w:rFonts w:ascii="Times New Roman" w:hAnsi="Times New Roman"/>
      <w:sz w:val="24"/>
      <w:szCs w:val="24"/>
      <w:lang w:eastAsia="en-GB"/>
    </w:rPr>
  </w:style>
  <w:style w:type="character" w:styleId="Strong">
    <w:name w:val="Strong"/>
    <w:uiPriority w:val="22"/>
    <w:qFormat/>
    <w:rsid w:val="007B0A34"/>
    <w:rPr>
      <w:b/>
      <w:bCs/>
    </w:rPr>
  </w:style>
  <w:style w:type="paragraph" w:customStyle="1" w:styleId="Standard">
    <w:name w:val="Standard"/>
    <w:rsid w:val="00A41B03"/>
    <w:pPr>
      <w:suppressAutoHyphens/>
      <w:autoSpaceDN w:val="0"/>
      <w:textAlignment w:val="baseline"/>
    </w:pPr>
    <w:rPr>
      <w:rFonts w:ascii="Times New Roman" w:hAnsi="Times New Roman"/>
      <w:kern w:val="3"/>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5884520">
      <w:bodyDiv w:val="1"/>
      <w:marLeft w:val="60"/>
      <w:marRight w:val="60"/>
      <w:marTop w:val="60"/>
      <w:marBottom w:val="15"/>
      <w:divBdr>
        <w:top w:val="none" w:sz="0" w:space="0" w:color="auto"/>
        <w:left w:val="none" w:sz="0" w:space="0" w:color="auto"/>
        <w:bottom w:val="none" w:sz="0" w:space="0" w:color="auto"/>
        <w:right w:val="none" w:sz="0" w:space="0" w:color="auto"/>
      </w:divBdr>
      <w:divsChild>
        <w:div w:id="669019395">
          <w:marLeft w:val="0"/>
          <w:marRight w:val="0"/>
          <w:marTop w:val="0"/>
          <w:marBottom w:val="0"/>
          <w:divBdr>
            <w:top w:val="none" w:sz="0" w:space="0" w:color="auto"/>
            <w:left w:val="none" w:sz="0" w:space="0" w:color="auto"/>
            <w:bottom w:val="none" w:sz="0" w:space="0" w:color="auto"/>
            <w:right w:val="none" w:sz="0" w:space="0" w:color="auto"/>
          </w:divBdr>
        </w:div>
        <w:div w:id="810706287">
          <w:marLeft w:val="0"/>
          <w:marRight w:val="0"/>
          <w:marTop w:val="0"/>
          <w:marBottom w:val="0"/>
          <w:divBdr>
            <w:top w:val="none" w:sz="0" w:space="0" w:color="auto"/>
            <w:left w:val="none" w:sz="0" w:space="0" w:color="auto"/>
            <w:bottom w:val="none" w:sz="0" w:space="0" w:color="auto"/>
            <w:right w:val="none" w:sz="0" w:space="0" w:color="auto"/>
          </w:divBdr>
        </w:div>
        <w:div w:id="1378819350">
          <w:marLeft w:val="0"/>
          <w:marRight w:val="0"/>
          <w:marTop w:val="0"/>
          <w:marBottom w:val="0"/>
          <w:divBdr>
            <w:top w:val="none" w:sz="0" w:space="0" w:color="auto"/>
            <w:left w:val="none" w:sz="0" w:space="0" w:color="auto"/>
            <w:bottom w:val="none" w:sz="0" w:space="0" w:color="auto"/>
            <w:right w:val="none" w:sz="0" w:space="0" w:color="auto"/>
          </w:divBdr>
        </w:div>
        <w:div w:id="1856458772">
          <w:marLeft w:val="0"/>
          <w:marRight w:val="0"/>
          <w:marTop w:val="0"/>
          <w:marBottom w:val="0"/>
          <w:divBdr>
            <w:top w:val="none" w:sz="0" w:space="0" w:color="auto"/>
            <w:left w:val="none" w:sz="0" w:space="0" w:color="auto"/>
            <w:bottom w:val="none" w:sz="0" w:space="0" w:color="auto"/>
            <w:right w:val="none" w:sz="0" w:space="0" w:color="auto"/>
          </w:divBdr>
        </w:div>
        <w:div w:id="2020034856">
          <w:marLeft w:val="0"/>
          <w:marRight w:val="0"/>
          <w:marTop w:val="0"/>
          <w:marBottom w:val="0"/>
          <w:divBdr>
            <w:top w:val="none" w:sz="0" w:space="0" w:color="auto"/>
            <w:left w:val="none" w:sz="0" w:space="0" w:color="auto"/>
            <w:bottom w:val="none" w:sz="0" w:space="0" w:color="auto"/>
            <w:right w:val="none" w:sz="0" w:space="0" w:color="auto"/>
          </w:divBdr>
        </w:div>
      </w:divsChild>
    </w:div>
    <w:div w:id="1108352553">
      <w:bodyDiv w:val="1"/>
      <w:marLeft w:val="0"/>
      <w:marRight w:val="0"/>
      <w:marTop w:val="0"/>
      <w:marBottom w:val="0"/>
      <w:divBdr>
        <w:top w:val="none" w:sz="0" w:space="0" w:color="auto"/>
        <w:left w:val="none" w:sz="0" w:space="0" w:color="auto"/>
        <w:bottom w:val="none" w:sz="0" w:space="0" w:color="auto"/>
        <w:right w:val="none" w:sz="0" w:space="0" w:color="auto"/>
      </w:divBdr>
      <w:divsChild>
        <w:div w:id="2068870341">
          <w:marLeft w:val="0"/>
          <w:marRight w:val="0"/>
          <w:marTop w:val="0"/>
          <w:marBottom w:val="0"/>
          <w:divBdr>
            <w:top w:val="none" w:sz="0" w:space="0" w:color="auto"/>
            <w:left w:val="none" w:sz="0" w:space="0" w:color="auto"/>
            <w:bottom w:val="none" w:sz="0" w:space="0" w:color="auto"/>
            <w:right w:val="none" w:sz="0" w:space="0" w:color="auto"/>
          </w:divBdr>
          <w:divsChild>
            <w:div w:id="886724998">
              <w:marLeft w:val="0"/>
              <w:marRight w:val="0"/>
              <w:marTop w:val="0"/>
              <w:marBottom w:val="0"/>
              <w:divBdr>
                <w:top w:val="none" w:sz="0" w:space="0" w:color="auto"/>
                <w:left w:val="none" w:sz="0" w:space="0" w:color="auto"/>
                <w:bottom w:val="none" w:sz="0" w:space="0" w:color="auto"/>
                <w:right w:val="none" w:sz="0" w:space="0" w:color="auto"/>
              </w:divBdr>
              <w:divsChild>
                <w:div w:id="1514998512">
                  <w:marLeft w:val="0"/>
                  <w:marRight w:val="0"/>
                  <w:marTop w:val="0"/>
                  <w:marBottom w:val="0"/>
                  <w:divBdr>
                    <w:top w:val="none" w:sz="0" w:space="0" w:color="auto"/>
                    <w:left w:val="none" w:sz="0" w:space="0" w:color="auto"/>
                    <w:bottom w:val="none" w:sz="0" w:space="0" w:color="auto"/>
                    <w:right w:val="none" w:sz="0" w:space="0" w:color="auto"/>
                  </w:divBdr>
                  <w:divsChild>
                    <w:div w:id="2086686014">
                      <w:marLeft w:val="0"/>
                      <w:marRight w:val="0"/>
                      <w:marTop w:val="0"/>
                      <w:marBottom w:val="0"/>
                      <w:divBdr>
                        <w:top w:val="none" w:sz="0" w:space="0" w:color="auto"/>
                        <w:left w:val="none" w:sz="0" w:space="0" w:color="auto"/>
                        <w:bottom w:val="none" w:sz="0" w:space="0" w:color="auto"/>
                        <w:right w:val="none" w:sz="0" w:space="0" w:color="auto"/>
                      </w:divBdr>
                      <w:divsChild>
                        <w:div w:id="102625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2720787">
      <w:bodyDiv w:val="1"/>
      <w:marLeft w:val="0"/>
      <w:marRight w:val="0"/>
      <w:marTop w:val="0"/>
      <w:marBottom w:val="0"/>
      <w:divBdr>
        <w:top w:val="none" w:sz="0" w:space="0" w:color="auto"/>
        <w:left w:val="none" w:sz="0" w:space="0" w:color="auto"/>
        <w:bottom w:val="none" w:sz="0" w:space="0" w:color="auto"/>
        <w:right w:val="none" w:sz="0" w:space="0" w:color="auto"/>
      </w:divBdr>
      <w:divsChild>
        <w:div w:id="1179542163">
          <w:marLeft w:val="0"/>
          <w:marRight w:val="0"/>
          <w:marTop w:val="0"/>
          <w:marBottom w:val="0"/>
          <w:divBdr>
            <w:top w:val="none" w:sz="0" w:space="0" w:color="auto"/>
            <w:left w:val="none" w:sz="0" w:space="0" w:color="auto"/>
            <w:bottom w:val="none" w:sz="0" w:space="0" w:color="auto"/>
            <w:right w:val="none" w:sz="0" w:space="0" w:color="auto"/>
          </w:divBdr>
          <w:divsChild>
            <w:div w:id="2106800761">
              <w:marLeft w:val="0"/>
              <w:marRight w:val="0"/>
              <w:marTop w:val="0"/>
              <w:marBottom w:val="0"/>
              <w:divBdr>
                <w:top w:val="none" w:sz="0" w:space="0" w:color="auto"/>
                <w:left w:val="none" w:sz="0" w:space="0" w:color="auto"/>
                <w:bottom w:val="none" w:sz="0" w:space="0" w:color="auto"/>
                <w:right w:val="none" w:sz="0" w:space="0" w:color="auto"/>
              </w:divBdr>
              <w:divsChild>
                <w:div w:id="14501839">
                  <w:marLeft w:val="0"/>
                  <w:marRight w:val="0"/>
                  <w:marTop w:val="0"/>
                  <w:marBottom w:val="0"/>
                  <w:divBdr>
                    <w:top w:val="none" w:sz="0" w:space="0" w:color="auto"/>
                    <w:left w:val="none" w:sz="0" w:space="0" w:color="auto"/>
                    <w:bottom w:val="none" w:sz="0" w:space="0" w:color="auto"/>
                    <w:right w:val="none" w:sz="0" w:space="0" w:color="auto"/>
                  </w:divBdr>
                  <w:divsChild>
                    <w:div w:id="2026008697">
                      <w:marLeft w:val="0"/>
                      <w:marRight w:val="0"/>
                      <w:marTop w:val="0"/>
                      <w:marBottom w:val="0"/>
                      <w:divBdr>
                        <w:top w:val="none" w:sz="0" w:space="0" w:color="auto"/>
                        <w:left w:val="none" w:sz="0" w:space="0" w:color="auto"/>
                        <w:bottom w:val="none" w:sz="0" w:space="0" w:color="auto"/>
                        <w:right w:val="none" w:sz="0" w:space="0" w:color="auto"/>
                      </w:divBdr>
                      <w:divsChild>
                        <w:div w:id="1289049781">
                          <w:marLeft w:val="0"/>
                          <w:marRight w:val="0"/>
                          <w:marTop w:val="0"/>
                          <w:marBottom w:val="0"/>
                          <w:divBdr>
                            <w:top w:val="none" w:sz="0" w:space="0" w:color="auto"/>
                            <w:left w:val="none" w:sz="0" w:space="0" w:color="auto"/>
                            <w:bottom w:val="none" w:sz="0" w:space="0" w:color="auto"/>
                            <w:right w:val="none" w:sz="0" w:space="0" w:color="auto"/>
                          </w:divBdr>
                          <w:divsChild>
                            <w:div w:id="957643877">
                              <w:marLeft w:val="0"/>
                              <w:marRight w:val="0"/>
                              <w:marTop w:val="0"/>
                              <w:marBottom w:val="0"/>
                              <w:divBdr>
                                <w:top w:val="none" w:sz="0" w:space="0" w:color="auto"/>
                                <w:left w:val="none" w:sz="0" w:space="0" w:color="auto"/>
                                <w:bottom w:val="none" w:sz="0" w:space="0" w:color="auto"/>
                                <w:right w:val="none" w:sz="0" w:space="0" w:color="auto"/>
                              </w:divBdr>
                              <w:divsChild>
                                <w:div w:id="1942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4488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newport.gov.uk" TargetMode="External"/><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jpeg"/><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yperlink" Target="http://www.caerleonlodgehillprimary.org" TargetMode="Externa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C7B274-6232-4FFA-A367-CFB5927E0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617A02D8</Template>
  <TotalTime>939</TotalTime>
  <Pages>38</Pages>
  <Words>7214</Words>
  <Characters>41120</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Caerleon Lodge Hill Primary School Prospectus for Parents</vt:lpstr>
    </vt:vector>
  </TitlesOfParts>
  <Company/>
  <LinksUpToDate>false</LinksUpToDate>
  <CharactersWithSpaces>48238</CharactersWithSpaces>
  <SharedDoc>false</SharedDoc>
  <HLinks>
    <vt:vector size="12" baseType="variant">
      <vt:variant>
        <vt:i4>6422579</vt:i4>
      </vt:variant>
      <vt:variant>
        <vt:i4>3</vt:i4>
      </vt:variant>
      <vt:variant>
        <vt:i4>0</vt:i4>
      </vt:variant>
      <vt:variant>
        <vt:i4>5</vt:i4>
      </vt:variant>
      <vt:variant>
        <vt:lpwstr>http://www.newport.gov.uk/</vt:lpwstr>
      </vt:variant>
      <vt:variant>
        <vt:lpwstr/>
      </vt:variant>
      <vt:variant>
        <vt:i4>4849741</vt:i4>
      </vt:variant>
      <vt:variant>
        <vt:i4>0</vt:i4>
      </vt:variant>
      <vt:variant>
        <vt:i4>0</vt:i4>
      </vt:variant>
      <vt:variant>
        <vt:i4>5</vt:i4>
      </vt:variant>
      <vt:variant>
        <vt:lpwstr>http://www.newportlearn.net/lodgejuniors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Caerleon Lodge Hill Primary School Prospectus for Parents</dc:title>
  <dc:creator>helen power</dc:creator>
  <cp:lastModifiedBy>Kathryn Brown</cp:lastModifiedBy>
  <cp:revision>28</cp:revision>
  <cp:lastPrinted>2017-06-15T12:00:00Z</cp:lastPrinted>
  <dcterms:created xsi:type="dcterms:W3CDTF">2016-06-06T09:44:00Z</dcterms:created>
  <dcterms:modified xsi:type="dcterms:W3CDTF">2017-06-19T12:49:00Z</dcterms:modified>
</cp:coreProperties>
</file>